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89B" w:rsidRPr="00391174" w:rsidRDefault="001E789B" w:rsidP="00396E35">
      <w:pPr>
        <w:jc w:val="center"/>
        <w:rPr>
          <w:sz w:val="26"/>
          <w:szCs w:val="26"/>
        </w:rPr>
      </w:pPr>
      <w:r w:rsidRPr="00391174">
        <w:rPr>
          <w:sz w:val="26"/>
          <w:szCs w:val="26"/>
        </w:rPr>
        <w:t>Сведения о доходах и обязательствах имущественного характера, представленные федеральными государственными гражданскими служащими отдела № 6 Управления Федерального казначейства по г. Санкт-Петербургу за отчетный период с 01 января 2012 года по 31 декабря 2012года</w:t>
      </w:r>
    </w:p>
    <w:p w:rsidR="001E789B" w:rsidRDefault="001E789B" w:rsidP="00EA7E1A">
      <w:pPr>
        <w:shd w:val="clear" w:color="auto" w:fill="FFFFFF"/>
        <w:spacing w:before="36" w:line="240" w:lineRule="exact"/>
        <w:jc w:val="center"/>
        <w:rPr>
          <w:color w:val="000000"/>
          <w:spacing w:val="-5"/>
          <w:sz w:val="22"/>
          <w:szCs w:val="22"/>
        </w:rPr>
      </w:pPr>
    </w:p>
    <w:tbl>
      <w:tblPr>
        <w:tblW w:w="14221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800"/>
        <w:gridCol w:w="1260"/>
        <w:gridCol w:w="2520"/>
        <w:gridCol w:w="1081"/>
        <w:gridCol w:w="1080"/>
        <w:gridCol w:w="2340"/>
        <w:gridCol w:w="1980"/>
        <w:gridCol w:w="1080"/>
        <w:gridCol w:w="1080"/>
      </w:tblGrid>
      <w:tr w:rsidR="001E789B" w:rsidRPr="00672918">
        <w:trPr>
          <w:trHeight w:hRule="exact" w:val="470"/>
        </w:trPr>
        <w:tc>
          <w:tcPr>
            <w:tcW w:w="18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E789B" w:rsidRPr="00672918" w:rsidRDefault="001E789B" w:rsidP="00EA7E1A">
            <w:pPr>
              <w:shd w:val="clear" w:color="auto" w:fill="FFFFFF"/>
              <w:spacing w:line="221" w:lineRule="exact"/>
              <w:ind w:left="218" w:right="170"/>
              <w:jc w:val="center"/>
            </w:pPr>
            <w:r w:rsidRPr="00672918">
              <w:rPr>
                <w:color w:val="000000"/>
                <w:spacing w:val="-6"/>
              </w:rPr>
              <w:t xml:space="preserve">Фамилия, имя, </w:t>
            </w:r>
            <w:r w:rsidRPr="00672918">
              <w:rPr>
                <w:color w:val="000000"/>
                <w:spacing w:val="-5"/>
              </w:rPr>
              <w:t>отчество</w:t>
            </w:r>
          </w:p>
          <w:p w:rsidR="001E789B" w:rsidRPr="00672918" w:rsidRDefault="001E789B" w:rsidP="00EA7E1A">
            <w:pPr>
              <w:shd w:val="clear" w:color="auto" w:fill="FFFFFF"/>
              <w:spacing w:line="218" w:lineRule="exact"/>
              <w:ind w:left="190" w:right="142"/>
              <w:jc w:val="center"/>
            </w:pPr>
            <w:r w:rsidRPr="00672918">
              <w:rPr>
                <w:color w:val="000000"/>
                <w:spacing w:val="-5"/>
              </w:rPr>
              <w:t xml:space="preserve">гражданского </w:t>
            </w:r>
            <w:r w:rsidRPr="00672918">
              <w:rPr>
                <w:color w:val="000000"/>
                <w:spacing w:val="-6"/>
              </w:rPr>
              <w:t xml:space="preserve">служащего, его </w:t>
            </w:r>
            <w:r w:rsidRPr="00672918">
              <w:rPr>
                <w:color w:val="000000"/>
                <w:spacing w:val="-5"/>
              </w:rPr>
              <w:t>должность</w:t>
            </w:r>
          </w:p>
        </w:tc>
        <w:tc>
          <w:tcPr>
            <w:tcW w:w="12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E789B" w:rsidRPr="00672918" w:rsidRDefault="001E789B" w:rsidP="00EA7E1A">
            <w:pPr>
              <w:shd w:val="clear" w:color="auto" w:fill="FFFFFF"/>
              <w:jc w:val="center"/>
            </w:pPr>
            <w:r w:rsidRPr="00672918">
              <w:rPr>
                <w:color w:val="000000"/>
                <w:spacing w:val="-6"/>
              </w:rPr>
              <w:t>Декларированный</w:t>
            </w:r>
          </w:p>
          <w:p w:rsidR="001E789B" w:rsidRPr="00672918" w:rsidRDefault="001E789B" w:rsidP="00EA7E1A">
            <w:pPr>
              <w:shd w:val="clear" w:color="auto" w:fill="FFFFFF"/>
              <w:spacing w:line="221" w:lineRule="exact"/>
              <w:ind w:left="190" w:right="166"/>
              <w:jc w:val="center"/>
            </w:pPr>
            <w:r w:rsidRPr="00672918">
              <w:rPr>
                <w:color w:val="000000"/>
                <w:spacing w:val="-5"/>
              </w:rPr>
              <w:t>годовой доход (рублей)</w:t>
            </w:r>
          </w:p>
        </w:tc>
        <w:tc>
          <w:tcPr>
            <w:tcW w:w="70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E789B" w:rsidRPr="00672918" w:rsidRDefault="001E789B" w:rsidP="00EA7E1A">
            <w:pPr>
              <w:shd w:val="clear" w:color="auto" w:fill="FFFFFF"/>
              <w:spacing w:line="218" w:lineRule="exact"/>
              <w:ind w:left="444"/>
              <w:jc w:val="center"/>
            </w:pPr>
            <w:r w:rsidRPr="00672918">
              <w:rPr>
                <w:color w:val="000000"/>
                <w:spacing w:val="-5"/>
              </w:rPr>
              <w:t xml:space="preserve">Перечень объектов недвижимого имущества и транспортных средств, </w:t>
            </w:r>
            <w:r w:rsidRPr="00672918">
              <w:rPr>
                <w:color w:val="000000"/>
                <w:spacing w:val="-4"/>
              </w:rPr>
              <w:t>принадлежащих на праве собственности</w:t>
            </w:r>
          </w:p>
        </w:tc>
        <w:tc>
          <w:tcPr>
            <w:tcW w:w="41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E789B" w:rsidRPr="00672918" w:rsidRDefault="001E789B" w:rsidP="00EA7E1A">
            <w:pPr>
              <w:shd w:val="clear" w:color="auto" w:fill="FFFFFF"/>
              <w:spacing w:line="218" w:lineRule="exact"/>
              <w:ind w:left="120" w:right="154"/>
              <w:jc w:val="center"/>
            </w:pPr>
            <w:r w:rsidRPr="00672918">
              <w:rPr>
                <w:color w:val="000000"/>
                <w:spacing w:val="-5"/>
              </w:rPr>
              <w:t xml:space="preserve">Перечень объектов недвижимого имущества, </w:t>
            </w:r>
            <w:r w:rsidRPr="00672918">
              <w:rPr>
                <w:color w:val="000000"/>
                <w:spacing w:val="-4"/>
              </w:rPr>
              <w:t>находящегося в пользовании</w:t>
            </w:r>
          </w:p>
        </w:tc>
      </w:tr>
      <w:tr w:rsidR="001E789B" w:rsidRPr="00672918">
        <w:tc>
          <w:tcPr>
            <w:tcW w:w="180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E789B" w:rsidRPr="00672918" w:rsidRDefault="001E789B" w:rsidP="00EA7E1A">
            <w:pPr>
              <w:shd w:val="clear" w:color="auto" w:fill="FFFFFF"/>
              <w:spacing w:line="218" w:lineRule="exact"/>
              <w:ind w:left="190" w:right="142"/>
              <w:jc w:val="center"/>
            </w:pPr>
          </w:p>
        </w:tc>
        <w:tc>
          <w:tcPr>
            <w:tcW w:w="126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E789B" w:rsidRPr="00672918" w:rsidRDefault="001E789B" w:rsidP="00EA7E1A">
            <w:pPr>
              <w:shd w:val="clear" w:color="auto" w:fill="FFFFFF"/>
              <w:spacing w:line="221" w:lineRule="exact"/>
              <w:ind w:left="190" w:right="166"/>
              <w:jc w:val="center"/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E789B" w:rsidRPr="00672918" w:rsidRDefault="001E789B" w:rsidP="00EA7E1A">
            <w:pPr>
              <w:shd w:val="clear" w:color="auto" w:fill="FFFFFF"/>
              <w:ind w:left="67"/>
              <w:jc w:val="center"/>
            </w:pPr>
            <w:r w:rsidRPr="00672918">
              <w:rPr>
                <w:color w:val="000000"/>
                <w:spacing w:val="-5"/>
              </w:rPr>
              <w:t>Вид объектов недвижимости</w:t>
            </w:r>
          </w:p>
        </w:tc>
        <w:tc>
          <w:tcPr>
            <w:tcW w:w="108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E789B" w:rsidRPr="00672918" w:rsidRDefault="001E789B" w:rsidP="00EA7E1A">
            <w:pPr>
              <w:shd w:val="clear" w:color="auto" w:fill="FFFFFF"/>
              <w:spacing w:line="221" w:lineRule="exact"/>
              <w:ind w:left="60"/>
              <w:jc w:val="center"/>
            </w:pPr>
            <w:r w:rsidRPr="00672918">
              <w:rPr>
                <w:color w:val="000000"/>
                <w:spacing w:val="-7"/>
              </w:rPr>
              <w:t xml:space="preserve">Площадь </w:t>
            </w:r>
            <w:r w:rsidRPr="00672918">
              <w:rPr>
                <w:color w:val="000000"/>
                <w:spacing w:val="-4"/>
              </w:rPr>
              <w:t>(кв. м)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E789B" w:rsidRPr="00672918" w:rsidRDefault="001E789B" w:rsidP="00EA7E1A">
            <w:pPr>
              <w:shd w:val="clear" w:color="auto" w:fill="FFFFFF"/>
              <w:spacing w:line="221" w:lineRule="exact"/>
              <w:ind w:left="43"/>
              <w:jc w:val="center"/>
            </w:pPr>
            <w:r w:rsidRPr="00672918">
              <w:rPr>
                <w:color w:val="000000"/>
                <w:spacing w:val="-3"/>
              </w:rPr>
              <w:t xml:space="preserve">Страна </w:t>
            </w:r>
            <w:r w:rsidRPr="00672918">
              <w:rPr>
                <w:color w:val="000000"/>
                <w:spacing w:val="-5"/>
              </w:rPr>
              <w:t>располо</w:t>
            </w:r>
            <w:r w:rsidRPr="00672918">
              <w:rPr>
                <w:color w:val="000000"/>
                <w:spacing w:val="-5"/>
              </w:rPr>
              <w:softHyphen/>
              <w:t>жения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E789B" w:rsidRPr="00672918" w:rsidRDefault="001E789B" w:rsidP="00EA7E1A">
            <w:pPr>
              <w:shd w:val="clear" w:color="auto" w:fill="FFFFFF"/>
              <w:spacing w:line="218" w:lineRule="exact"/>
              <w:jc w:val="center"/>
            </w:pPr>
            <w:r w:rsidRPr="00672918">
              <w:rPr>
                <w:color w:val="000000"/>
                <w:spacing w:val="-5"/>
              </w:rPr>
              <w:t xml:space="preserve">Транспортные средства (с указанием </w:t>
            </w:r>
            <w:r w:rsidRPr="00672918">
              <w:rPr>
                <w:color w:val="000000"/>
                <w:spacing w:val="-4"/>
              </w:rPr>
              <w:t>вида и марки)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E789B" w:rsidRPr="00672918" w:rsidRDefault="001E789B" w:rsidP="00EA7E1A">
            <w:pPr>
              <w:shd w:val="clear" w:color="auto" w:fill="FFFFFF"/>
              <w:spacing w:line="218" w:lineRule="exact"/>
              <w:ind w:left="283" w:right="281" w:firstLine="36"/>
              <w:jc w:val="center"/>
            </w:pPr>
            <w:r w:rsidRPr="00672918">
              <w:rPr>
                <w:color w:val="000000"/>
                <w:spacing w:val="-4"/>
              </w:rPr>
              <w:t xml:space="preserve">Вид объектов </w:t>
            </w:r>
            <w:r w:rsidRPr="00672918">
              <w:rPr>
                <w:color w:val="000000"/>
                <w:spacing w:val="-6"/>
              </w:rPr>
              <w:t>недвижимости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E789B" w:rsidRPr="00672918" w:rsidRDefault="001E789B" w:rsidP="00EA7E1A">
            <w:pPr>
              <w:shd w:val="clear" w:color="auto" w:fill="FFFFFF"/>
              <w:spacing w:line="221" w:lineRule="exact"/>
              <w:ind w:left="58" w:right="60"/>
              <w:jc w:val="center"/>
            </w:pPr>
            <w:r w:rsidRPr="00672918">
              <w:rPr>
                <w:color w:val="000000"/>
                <w:spacing w:val="-18"/>
              </w:rPr>
              <w:t xml:space="preserve">Площадь </w:t>
            </w:r>
            <w:r w:rsidRPr="00672918">
              <w:rPr>
                <w:color w:val="000000"/>
                <w:spacing w:val="-12"/>
              </w:rPr>
              <w:t>(кв. м)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E789B" w:rsidRPr="00672918" w:rsidRDefault="001E789B" w:rsidP="00EA7E1A">
            <w:pPr>
              <w:shd w:val="clear" w:color="auto" w:fill="FFFFFF"/>
              <w:spacing w:line="221" w:lineRule="exact"/>
              <w:ind w:left="82" w:right="106"/>
              <w:jc w:val="center"/>
            </w:pPr>
            <w:r w:rsidRPr="00672918">
              <w:rPr>
                <w:color w:val="000000"/>
                <w:spacing w:val="-15"/>
              </w:rPr>
              <w:t>Страна располо</w:t>
            </w:r>
            <w:r w:rsidRPr="00672918">
              <w:rPr>
                <w:color w:val="000000"/>
                <w:spacing w:val="-15"/>
              </w:rPr>
              <w:softHyphen/>
            </w:r>
            <w:r w:rsidRPr="00672918">
              <w:rPr>
                <w:color w:val="000000"/>
                <w:spacing w:val="-16"/>
              </w:rPr>
              <w:t>жения</w:t>
            </w:r>
          </w:p>
        </w:tc>
      </w:tr>
      <w:tr w:rsidR="001E789B" w:rsidRPr="00672918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A7E1A">
            <w:pPr>
              <w:shd w:val="clear" w:color="auto" w:fill="FFFFFF"/>
              <w:jc w:val="center"/>
            </w:pPr>
            <w:r w:rsidRPr="00672918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A7E1A">
            <w:pPr>
              <w:shd w:val="clear" w:color="auto" w:fill="FFFFFF"/>
              <w:jc w:val="center"/>
            </w:pPr>
            <w:r w:rsidRPr="00672918">
              <w:rPr>
                <w:color w:val="000000"/>
              </w:rPr>
              <w:t>2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A7E1A">
            <w:pPr>
              <w:shd w:val="clear" w:color="auto" w:fill="FFFFFF"/>
              <w:ind w:left="1205"/>
            </w:pPr>
            <w:r w:rsidRPr="00672918">
              <w:rPr>
                <w:color w:val="000000"/>
              </w:rPr>
              <w:t>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A7E1A">
            <w:pPr>
              <w:shd w:val="clear" w:color="auto" w:fill="FFFFFF"/>
              <w:jc w:val="center"/>
            </w:pPr>
            <w:r w:rsidRPr="00672918">
              <w:rPr>
                <w:color w:val="000000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A7E1A">
            <w:pPr>
              <w:shd w:val="clear" w:color="auto" w:fill="FFFFFF"/>
              <w:jc w:val="center"/>
            </w:pPr>
            <w:r w:rsidRPr="00672918">
              <w:rPr>
                <w:color w:val="000000"/>
              </w:rPr>
              <w:t>5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A7E1A">
            <w:pPr>
              <w:shd w:val="clear" w:color="auto" w:fill="FFFFFF"/>
              <w:ind w:left="852"/>
            </w:pPr>
            <w:r w:rsidRPr="00672918">
              <w:rPr>
                <w:color w:val="000000"/>
              </w:rPr>
              <w:t>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A7E1A">
            <w:pPr>
              <w:shd w:val="clear" w:color="auto" w:fill="FFFFFF"/>
              <w:ind w:left="835"/>
            </w:pPr>
            <w:r w:rsidRPr="00672918">
              <w:rPr>
                <w:color w:val="000000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A7E1A">
            <w:pPr>
              <w:shd w:val="clear" w:color="auto" w:fill="FFFFFF"/>
              <w:jc w:val="center"/>
            </w:pPr>
            <w:r w:rsidRPr="00672918">
              <w:rPr>
                <w:color w:val="000000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A7E1A">
            <w:pPr>
              <w:shd w:val="clear" w:color="auto" w:fill="FFFFFF"/>
              <w:jc w:val="center"/>
            </w:pPr>
            <w:r w:rsidRPr="00672918">
              <w:rPr>
                <w:color w:val="000000"/>
              </w:rPr>
              <w:t>9</w:t>
            </w:r>
          </w:p>
        </w:tc>
      </w:tr>
      <w:tr w:rsidR="001E789B" w:rsidRPr="00672918" w:rsidTr="00396E35">
        <w:trPr>
          <w:trHeight w:val="1307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F047FF">
            <w:pPr>
              <w:shd w:val="clear" w:color="auto" w:fill="FFFFFF"/>
              <w:spacing w:line="240" w:lineRule="exact"/>
              <w:ind w:left="-40" w:firstLine="40"/>
              <w:jc w:val="center"/>
              <w:rPr>
                <w:bCs/>
                <w:color w:val="000000"/>
                <w:spacing w:val="-8"/>
              </w:rPr>
            </w:pPr>
            <w:r w:rsidRPr="00672918">
              <w:rPr>
                <w:bCs/>
                <w:color w:val="000000"/>
                <w:spacing w:val="-8"/>
              </w:rPr>
              <w:t>Гриценко Наталия Анатольевна</w:t>
            </w:r>
          </w:p>
          <w:p w:rsidR="001E789B" w:rsidRPr="00672918" w:rsidRDefault="001E789B" w:rsidP="00F047FF">
            <w:pPr>
              <w:shd w:val="clear" w:color="auto" w:fill="FFFFFF"/>
              <w:spacing w:line="240" w:lineRule="exact"/>
              <w:ind w:left="-40" w:firstLine="40"/>
              <w:jc w:val="center"/>
            </w:pPr>
            <w:r w:rsidRPr="00672918">
              <w:rPr>
                <w:bCs/>
                <w:color w:val="000000"/>
                <w:spacing w:val="-8"/>
              </w:rPr>
              <w:t>начальник отдела № 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396E35">
            <w:pPr>
              <w:shd w:val="clear" w:color="auto" w:fill="FFFFFF"/>
              <w:jc w:val="center"/>
            </w:pPr>
            <w:r w:rsidRPr="00672918">
              <w:t>792305,36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981BBC">
            <w:pPr>
              <w:shd w:val="clear" w:color="auto" w:fill="FFFFFF"/>
              <w:jc w:val="center"/>
            </w:pPr>
            <w:r w:rsidRPr="00672918">
              <w:t>Не имеет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F047FF">
            <w:pPr>
              <w:shd w:val="clear" w:color="auto" w:fill="FFFFFF"/>
              <w:jc w:val="center"/>
            </w:pPr>
            <w:r w:rsidRPr="00672918"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F047FF">
            <w:pPr>
              <w:shd w:val="clear" w:color="auto" w:fill="FFFFFF"/>
              <w:jc w:val="center"/>
            </w:pPr>
            <w:r w:rsidRPr="00672918">
              <w:t>-</w:t>
            </w:r>
          </w:p>
          <w:p w:rsidR="001E789B" w:rsidRPr="00672918" w:rsidRDefault="001E789B" w:rsidP="00F047FF">
            <w:pPr>
              <w:shd w:val="clear" w:color="auto" w:fill="FFFFFF"/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F047FF">
            <w:pPr>
              <w:shd w:val="clear" w:color="auto" w:fill="FFFFFF"/>
              <w:jc w:val="center"/>
            </w:pPr>
            <w:r w:rsidRPr="00672918">
              <w:t>Легковой автомобиль Шкода Октавия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F047FF">
            <w:pPr>
              <w:shd w:val="clear" w:color="auto" w:fill="FFFFFF"/>
              <w:spacing w:line="240" w:lineRule="exact"/>
              <w:ind w:right="331"/>
              <w:jc w:val="center"/>
            </w:pPr>
            <w:r w:rsidRPr="00672918">
              <w:rPr>
                <w:color w:val="000000"/>
                <w:spacing w:val="-6"/>
              </w:rPr>
              <w:t>Квартира</w:t>
            </w:r>
            <w:r w:rsidRPr="00672918">
              <w:t xml:space="preserve"> </w:t>
            </w:r>
            <w:r w:rsidRPr="00672918">
              <w:rPr>
                <w:color w:val="000000"/>
                <w:spacing w:val="-6"/>
              </w:rPr>
              <w:t>(бессрочное безвозмездное пользование)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F047FF">
            <w:pPr>
              <w:shd w:val="clear" w:color="auto" w:fill="FFFFFF"/>
              <w:spacing w:line="240" w:lineRule="exact"/>
              <w:jc w:val="center"/>
            </w:pPr>
            <w:r w:rsidRPr="00672918">
              <w:t>40,5</w:t>
            </w:r>
          </w:p>
          <w:p w:rsidR="001E789B" w:rsidRPr="00672918" w:rsidRDefault="001E789B" w:rsidP="00F047FF">
            <w:pPr>
              <w:shd w:val="clear" w:color="auto" w:fill="FFFFFF"/>
              <w:spacing w:line="240" w:lineRule="exact"/>
              <w:ind w:right="331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F047FF">
            <w:pPr>
              <w:shd w:val="clear" w:color="auto" w:fill="FFFFFF"/>
              <w:jc w:val="center"/>
            </w:pPr>
            <w:r w:rsidRPr="00672918">
              <w:t>Россия</w:t>
            </w:r>
          </w:p>
        </w:tc>
      </w:tr>
      <w:tr w:rsidR="001E789B" w:rsidRPr="00672918" w:rsidTr="00151341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EA7E1A">
            <w:pPr>
              <w:shd w:val="clear" w:color="auto" w:fill="FFFFFF"/>
              <w:jc w:val="center"/>
            </w:pPr>
            <w:r w:rsidRPr="00672918">
              <w:rPr>
                <w:color w:val="000000"/>
                <w:spacing w:val="-6"/>
              </w:rPr>
              <w:t>Супруг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396E35">
            <w:pPr>
              <w:shd w:val="clear" w:color="auto" w:fill="FFFFFF"/>
              <w:jc w:val="center"/>
            </w:pPr>
            <w:r w:rsidRPr="00672918">
              <w:t>615137,05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765795">
            <w:pPr>
              <w:shd w:val="clear" w:color="auto" w:fill="FFFFFF"/>
              <w:jc w:val="center"/>
            </w:pPr>
            <w:r w:rsidRPr="00672918">
              <w:t>квартира (индивидуальная собственность)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4549C6">
            <w:pPr>
              <w:shd w:val="clear" w:color="auto" w:fill="FFFFFF"/>
              <w:jc w:val="center"/>
            </w:pPr>
            <w:r w:rsidRPr="00672918">
              <w:t>40,5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4549C6">
            <w:pPr>
              <w:shd w:val="clear" w:color="auto" w:fill="FFFFFF"/>
              <w:jc w:val="center"/>
            </w:pPr>
            <w:r w:rsidRPr="00672918">
              <w:rPr>
                <w:color w:val="000000"/>
                <w:spacing w:val="-7"/>
              </w:rPr>
              <w:t>Россия</w:t>
            </w:r>
          </w:p>
          <w:p w:rsidR="001E789B" w:rsidRPr="00672918" w:rsidRDefault="001E789B" w:rsidP="004549C6">
            <w:pPr>
              <w:shd w:val="clear" w:color="auto" w:fill="FFFFFF"/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D20DDE">
            <w:pPr>
              <w:shd w:val="clear" w:color="auto" w:fill="FFFFFF"/>
              <w:jc w:val="center"/>
            </w:pPr>
            <w:r w:rsidRPr="00672918">
              <w:t>Легковой автомобиль ДЭУ Нексия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EA7E1A">
            <w:pPr>
              <w:shd w:val="clear" w:color="auto" w:fill="FFFFFF"/>
              <w:ind w:left="463"/>
            </w:pPr>
            <w:r w:rsidRPr="00672918">
              <w:t>не имеет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EA7E1A">
            <w:pPr>
              <w:shd w:val="clear" w:color="auto" w:fill="FFFFFF"/>
              <w:jc w:val="center"/>
            </w:pPr>
            <w:r w:rsidRPr="00672918"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51341">
            <w:pPr>
              <w:shd w:val="clear" w:color="auto" w:fill="FFFFFF"/>
              <w:jc w:val="center"/>
            </w:pPr>
            <w:r w:rsidRPr="00672918">
              <w:t>-</w:t>
            </w:r>
          </w:p>
        </w:tc>
      </w:tr>
      <w:tr w:rsidR="001E789B" w:rsidRPr="00672918" w:rsidTr="00F66E79">
        <w:trPr>
          <w:trHeight w:val="768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spacing w:line="240" w:lineRule="exact"/>
              <w:ind w:left="-40" w:firstLine="40"/>
              <w:jc w:val="center"/>
            </w:pPr>
            <w:r w:rsidRPr="00672918">
              <w:rPr>
                <w:bCs/>
                <w:color w:val="000000"/>
                <w:spacing w:val="-8"/>
              </w:rPr>
              <w:t>Липковская Светлана Алексеевна заместитель начальника отдела № 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jc w:val="center"/>
            </w:pPr>
            <w:r w:rsidRPr="00672918">
              <w:t>551091,45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</w:pPr>
            <w:r w:rsidRPr="00672918">
              <w:t xml:space="preserve">квартира </w:t>
            </w:r>
            <w:r w:rsidRPr="00672918">
              <w:rPr>
                <w:lang w:val="en-US"/>
              </w:rPr>
              <w:t>(</w:t>
            </w:r>
            <w:r w:rsidRPr="00672918">
              <w:t>1/2 доли)</w:t>
            </w:r>
          </w:p>
          <w:p w:rsidR="001E789B" w:rsidRPr="00672918" w:rsidRDefault="001E789B" w:rsidP="00964F3C">
            <w:pPr>
              <w:shd w:val="clear" w:color="auto" w:fill="FFFFFF"/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</w:pPr>
            <w:r w:rsidRPr="00672918">
              <w:t>67,26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</w:pPr>
            <w:r w:rsidRPr="00672918">
              <w:rPr>
                <w:color w:val="000000"/>
                <w:spacing w:val="-7"/>
              </w:rPr>
              <w:t>Россия</w:t>
            </w:r>
          </w:p>
          <w:p w:rsidR="001E789B" w:rsidRPr="00672918" w:rsidRDefault="001E789B" w:rsidP="00964F3C">
            <w:pPr>
              <w:shd w:val="clear" w:color="auto" w:fill="FFFFFF"/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FC44F2">
            <w:pPr>
              <w:shd w:val="clear" w:color="auto" w:fill="FFFFFF"/>
              <w:jc w:val="center"/>
            </w:pPr>
            <w:r w:rsidRPr="00672918">
              <w:t>не имеет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spacing w:line="240" w:lineRule="exact"/>
              <w:ind w:right="331"/>
              <w:jc w:val="center"/>
            </w:pPr>
            <w:r w:rsidRPr="00672918">
              <w:t>не имеет</w:t>
            </w:r>
          </w:p>
          <w:p w:rsidR="001E789B" w:rsidRPr="00672918" w:rsidRDefault="001E789B" w:rsidP="00964F3C">
            <w:pPr>
              <w:shd w:val="clear" w:color="auto" w:fill="FFFFFF"/>
              <w:spacing w:line="240" w:lineRule="exact"/>
              <w:ind w:right="331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4921C3">
            <w:pPr>
              <w:shd w:val="clear" w:color="auto" w:fill="FFFFFF"/>
              <w:jc w:val="center"/>
            </w:pPr>
            <w:r w:rsidRPr="00672918">
              <w:t>-</w:t>
            </w:r>
          </w:p>
          <w:p w:rsidR="001E789B" w:rsidRPr="00672918" w:rsidRDefault="001E789B" w:rsidP="004921C3">
            <w:pPr>
              <w:shd w:val="clear" w:color="auto" w:fill="FFFFFF"/>
              <w:ind w:right="331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</w:pPr>
            <w:r w:rsidRPr="00672918">
              <w:t>-</w:t>
            </w:r>
          </w:p>
        </w:tc>
      </w:tr>
      <w:tr w:rsidR="001E789B" w:rsidRPr="00672918" w:rsidTr="00F66E79"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</w:pPr>
            <w:r w:rsidRPr="00672918">
              <w:rPr>
                <w:color w:val="000000"/>
                <w:spacing w:val="-6"/>
              </w:rPr>
              <w:t>Супруг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jc w:val="center"/>
            </w:pPr>
            <w:r w:rsidRPr="00672918">
              <w:t>119588,46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</w:pPr>
            <w:r w:rsidRPr="00672918">
              <w:t xml:space="preserve">квартира </w:t>
            </w:r>
            <w:r w:rsidRPr="00672918">
              <w:rPr>
                <w:lang w:val="en-US"/>
              </w:rPr>
              <w:t>(</w:t>
            </w:r>
            <w:r w:rsidRPr="00672918">
              <w:t>1/3 доли)</w:t>
            </w:r>
          </w:p>
          <w:p w:rsidR="001E789B" w:rsidRPr="00672918" w:rsidRDefault="001E789B" w:rsidP="00964F3C">
            <w:pPr>
              <w:shd w:val="clear" w:color="auto" w:fill="FFFFFF"/>
              <w:jc w:val="center"/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</w:pPr>
            <w:r w:rsidRPr="00672918">
              <w:t>50</w:t>
            </w:r>
          </w:p>
          <w:p w:rsidR="001E789B" w:rsidRPr="00672918" w:rsidRDefault="001E789B" w:rsidP="00964F3C">
            <w:pPr>
              <w:shd w:val="clear" w:color="auto" w:fill="FFFFFF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964F3C">
            <w:r w:rsidRPr="00672918">
              <w:rPr>
                <w:color w:val="000000"/>
                <w:spacing w:val="-7"/>
              </w:rPr>
              <w:t>Россия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spacing w:line="240" w:lineRule="exact"/>
              <w:ind w:right="96" w:hanging="5"/>
            </w:pPr>
            <w:r w:rsidRPr="00672918">
              <w:t>Лодка Смарт SMK 310 PM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spacing w:line="240" w:lineRule="exact"/>
              <w:ind w:right="331"/>
              <w:jc w:val="center"/>
            </w:pPr>
            <w:r w:rsidRPr="00672918">
              <w:t>не имеет</w:t>
            </w:r>
          </w:p>
          <w:p w:rsidR="001E789B" w:rsidRPr="00672918" w:rsidRDefault="001E789B" w:rsidP="00964F3C">
            <w:pPr>
              <w:shd w:val="clear" w:color="auto" w:fill="FFFFFF"/>
              <w:ind w:left="139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4921C3">
            <w:pPr>
              <w:jc w:val="center"/>
            </w:pPr>
            <w:r w:rsidRPr="00672918"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4921C3">
            <w:pPr>
              <w:jc w:val="center"/>
            </w:pPr>
            <w:r w:rsidRPr="00672918">
              <w:t>-</w:t>
            </w:r>
          </w:p>
        </w:tc>
      </w:tr>
      <w:tr w:rsidR="001E789B" w:rsidRPr="00672918" w:rsidTr="00F66E79"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</w:pPr>
            <w:r w:rsidRPr="00672918">
              <w:t xml:space="preserve">квартира </w:t>
            </w:r>
            <w:r w:rsidRPr="00672918">
              <w:rPr>
                <w:lang w:val="en-US"/>
              </w:rPr>
              <w:t>(</w:t>
            </w:r>
            <w:r w:rsidRPr="00672918">
              <w:t>1/4 доли)</w:t>
            </w:r>
          </w:p>
          <w:p w:rsidR="001E789B" w:rsidRPr="00672918" w:rsidRDefault="001E789B" w:rsidP="00964F3C">
            <w:pPr>
              <w:shd w:val="clear" w:color="auto" w:fill="FFFFFF"/>
              <w:jc w:val="center"/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</w:pPr>
            <w:r w:rsidRPr="00672918">
              <w:t>67,26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964F3C">
            <w:r w:rsidRPr="00672918">
              <w:rPr>
                <w:color w:val="000000"/>
                <w:spacing w:val="-7"/>
              </w:rPr>
              <w:t>Россия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964F3C">
            <w:r w:rsidRPr="00672918">
              <w:t>Легковой автомобиль TOYOTA  AVENSIS</w:t>
            </w:r>
          </w:p>
        </w:tc>
        <w:tc>
          <w:tcPr>
            <w:tcW w:w="1980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396E35">
            <w:pPr>
              <w:shd w:val="clear" w:color="auto" w:fill="FFFFFF"/>
              <w:spacing w:line="240" w:lineRule="exact"/>
              <w:ind w:right="331"/>
              <w:jc w:val="center"/>
            </w:pPr>
          </w:p>
        </w:tc>
        <w:tc>
          <w:tcPr>
            <w:tcW w:w="1080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4921C3">
            <w:pPr>
              <w:jc w:val="center"/>
            </w:pPr>
          </w:p>
        </w:tc>
        <w:tc>
          <w:tcPr>
            <w:tcW w:w="1080" w:type="dxa"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4921C3">
            <w:pPr>
              <w:jc w:val="center"/>
            </w:pPr>
          </w:p>
        </w:tc>
      </w:tr>
      <w:tr w:rsidR="001E789B" w:rsidRPr="00672918" w:rsidTr="00F66E79">
        <w:tc>
          <w:tcPr>
            <w:tcW w:w="18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jc w:val="center"/>
            </w:pPr>
            <w:r w:rsidRPr="00672918">
              <w:t>гараж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jc w:val="center"/>
            </w:pPr>
            <w:r w:rsidRPr="00672918">
              <w:t>24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35CA9">
            <w:r w:rsidRPr="00672918">
              <w:t>Россия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135CA9">
            <w:r w:rsidRPr="00672918">
              <w:t>Легковой автомобиль VOLKSWAGEN T5 TDI</w:t>
            </w:r>
          </w:p>
        </w:tc>
        <w:tc>
          <w:tcPr>
            <w:tcW w:w="1980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396E35">
            <w:pPr>
              <w:shd w:val="clear" w:color="auto" w:fill="FFFFFF"/>
              <w:spacing w:line="240" w:lineRule="exact"/>
              <w:ind w:right="331"/>
              <w:jc w:val="center"/>
            </w:pPr>
          </w:p>
        </w:tc>
        <w:tc>
          <w:tcPr>
            <w:tcW w:w="1080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4921C3">
            <w:pPr>
              <w:jc w:val="center"/>
            </w:pPr>
          </w:p>
        </w:tc>
        <w:tc>
          <w:tcPr>
            <w:tcW w:w="1080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4921C3">
            <w:pPr>
              <w:jc w:val="center"/>
            </w:pPr>
          </w:p>
        </w:tc>
      </w:tr>
      <w:tr w:rsidR="001E789B" w:rsidRPr="00672918" w:rsidTr="00964F3C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672918">
              <w:rPr>
                <w:color w:val="000000"/>
                <w:spacing w:val="-8"/>
              </w:rPr>
              <w:t>Несовершенно</w:t>
            </w:r>
            <w:r w:rsidRPr="00672918">
              <w:rPr>
                <w:color w:val="000000"/>
                <w:spacing w:val="-8"/>
              </w:rPr>
              <w:softHyphen/>
            </w:r>
            <w:r w:rsidRPr="00672918">
              <w:rPr>
                <w:color w:val="000000"/>
                <w:spacing w:val="-6"/>
              </w:rPr>
              <w:t>летний ребенок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</w:pPr>
            <w:r w:rsidRPr="00672918">
              <w:t>0,0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</w:pPr>
            <w:r w:rsidRPr="00672918">
              <w:t>квартира (1/4 доли)</w:t>
            </w:r>
          </w:p>
          <w:p w:rsidR="001E789B" w:rsidRPr="00672918" w:rsidRDefault="001E789B" w:rsidP="00964F3C">
            <w:pPr>
              <w:shd w:val="clear" w:color="auto" w:fill="FFFFFF"/>
            </w:pPr>
          </w:p>
        </w:tc>
        <w:tc>
          <w:tcPr>
            <w:tcW w:w="10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</w:pPr>
            <w:r w:rsidRPr="00672918">
              <w:t>67,26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</w:pPr>
            <w:r w:rsidRPr="00672918">
              <w:rPr>
                <w:color w:val="000000"/>
                <w:spacing w:val="-7"/>
              </w:rPr>
              <w:t>Россия</w:t>
            </w:r>
          </w:p>
          <w:p w:rsidR="001E789B" w:rsidRPr="00672918" w:rsidRDefault="001E789B" w:rsidP="00964F3C">
            <w:pPr>
              <w:shd w:val="clear" w:color="auto" w:fill="FFFFFF"/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spacing w:line="240" w:lineRule="exact"/>
              <w:ind w:right="96" w:hanging="5"/>
              <w:jc w:val="center"/>
              <w:rPr>
                <w:color w:val="000000"/>
                <w:spacing w:val="-4"/>
              </w:rPr>
            </w:pPr>
            <w:r w:rsidRPr="00672918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spacing w:line="240" w:lineRule="exact"/>
              <w:ind w:right="331"/>
              <w:jc w:val="center"/>
            </w:pPr>
            <w:r w:rsidRPr="00672918">
              <w:t>не имеет</w:t>
            </w:r>
          </w:p>
          <w:p w:rsidR="001E789B" w:rsidRPr="00672918" w:rsidRDefault="001E789B" w:rsidP="00964F3C">
            <w:pPr>
              <w:shd w:val="clear" w:color="auto" w:fill="FFFFFF"/>
              <w:ind w:left="139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4921C3">
            <w:pPr>
              <w:jc w:val="center"/>
            </w:pPr>
            <w:r w:rsidRPr="00672918"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4921C3">
            <w:pPr>
              <w:jc w:val="center"/>
            </w:pPr>
            <w:r w:rsidRPr="00672918">
              <w:t>-</w:t>
            </w:r>
          </w:p>
        </w:tc>
      </w:tr>
      <w:tr w:rsidR="001E789B" w:rsidRPr="00672918" w:rsidTr="00964F3C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672918">
              <w:rPr>
                <w:color w:val="000000"/>
                <w:spacing w:val="-8"/>
              </w:rPr>
              <w:t>Несовершенно</w:t>
            </w:r>
            <w:r w:rsidRPr="00672918">
              <w:rPr>
                <w:color w:val="000000"/>
                <w:spacing w:val="-8"/>
              </w:rPr>
              <w:softHyphen/>
            </w:r>
            <w:r w:rsidRPr="00672918">
              <w:rPr>
                <w:color w:val="000000"/>
                <w:spacing w:val="-6"/>
              </w:rPr>
              <w:t>летний ребенок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</w:pPr>
            <w:r w:rsidRPr="00672918">
              <w:t>0,0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</w:pPr>
            <w:r w:rsidRPr="00672918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</w:pPr>
            <w:r w:rsidRPr="00672918"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</w:pPr>
            <w:r w:rsidRPr="00672918">
              <w:t>-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spacing w:line="240" w:lineRule="exact"/>
              <w:ind w:right="96" w:hanging="5"/>
              <w:jc w:val="center"/>
              <w:rPr>
                <w:color w:val="000000"/>
                <w:spacing w:val="-4"/>
              </w:rPr>
            </w:pPr>
            <w:r w:rsidRPr="00672918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ind w:left="139"/>
              <w:jc w:val="center"/>
            </w:pPr>
            <w:r w:rsidRPr="00672918">
              <w:t>Квартира (бессрочное безвозмездное пользование)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jc w:val="center"/>
            </w:pPr>
            <w:r w:rsidRPr="00672918">
              <w:t>67,26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</w:pPr>
            <w:r w:rsidRPr="00672918">
              <w:rPr>
                <w:color w:val="000000"/>
                <w:spacing w:val="-7"/>
              </w:rPr>
              <w:t>Россия</w:t>
            </w:r>
          </w:p>
        </w:tc>
      </w:tr>
      <w:tr w:rsidR="001E789B" w:rsidRPr="00672918" w:rsidTr="0057150D">
        <w:trPr>
          <w:trHeight w:val="1068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964F3C">
            <w:pPr>
              <w:shd w:val="clear" w:color="auto" w:fill="FFFFFF"/>
              <w:spacing w:line="240" w:lineRule="exact"/>
              <w:ind w:left="-40" w:firstLine="40"/>
              <w:jc w:val="center"/>
              <w:rPr>
                <w:bCs/>
                <w:color w:val="000000"/>
                <w:spacing w:val="-8"/>
              </w:rPr>
            </w:pPr>
            <w:r w:rsidRPr="00672918">
              <w:rPr>
                <w:bCs/>
                <w:color w:val="000000"/>
                <w:spacing w:val="-8"/>
              </w:rPr>
              <w:t>Смирнова</w:t>
            </w:r>
          </w:p>
          <w:p w:rsidR="001E789B" w:rsidRPr="00672918" w:rsidRDefault="001E789B" w:rsidP="00964F3C">
            <w:pPr>
              <w:shd w:val="clear" w:color="auto" w:fill="FFFFFF"/>
              <w:spacing w:line="240" w:lineRule="exact"/>
              <w:ind w:left="-40" w:firstLine="40"/>
              <w:jc w:val="center"/>
            </w:pPr>
            <w:r w:rsidRPr="00672918">
              <w:rPr>
                <w:bCs/>
                <w:color w:val="000000"/>
                <w:spacing w:val="-8"/>
              </w:rPr>
              <w:t>Анна Юрьевна главный казначей отдела № 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jc w:val="center"/>
            </w:pPr>
            <w:r w:rsidRPr="00672918">
              <w:t>433 195,38</w:t>
            </w:r>
          </w:p>
          <w:p w:rsidR="001E789B" w:rsidRPr="00672918" w:rsidRDefault="001E789B" w:rsidP="00135CA9">
            <w:pPr>
              <w:shd w:val="clear" w:color="auto" w:fill="FFFFFF"/>
              <w:spacing w:line="240" w:lineRule="exact"/>
              <w:ind w:left="312" w:right="278"/>
              <w:jc w:val="center"/>
            </w:pPr>
          </w:p>
          <w:p w:rsidR="001E789B" w:rsidRPr="00672918" w:rsidRDefault="001E789B" w:rsidP="00135CA9">
            <w:pPr>
              <w:shd w:val="clear" w:color="auto" w:fill="FFFFFF"/>
              <w:spacing w:line="240" w:lineRule="exact"/>
              <w:ind w:left="312" w:right="278"/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A727EE">
            <w:pPr>
              <w:shd w:val="clear" w:color="auto" w:fill="FFFFFF"/>
              <w:jc w:val="center"/>
            </w:pPr>
            <w:r w:rsidRPr="00672918">
              <w:t>квартира (1/4 доли)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jc w:val="center"/>
            </w:pPr>
            <w:r w:rsidRPr="00672918">
              <w:t>62,2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jc w:val="center"/>
            </w:pPr>
            <w:r w:rsidRPr="00672918">
              <w:t>Россия</w:t>
            </w:r>
          </w:p>
          <w:p w:rsidR="001E789B" w:rsidRPr="00672918" w:rsidRDefault="001E789B" w:rsidP="00135CA9">
            <w:pPr>
              <w:shd w:val="clear" w:color="auto" w:fill="FFFFFF"/>
              <w:jc w:val="center"/>
            </w:pPr>
          </w:p>
          <w:p w:rsidR="001E789B" w:rsidRPr="00672918" w:rsidRDefault="001E789B" w:rsidP="00135CA9">
            <w:pPr>
              <w:shd w:val="clear" w:color="auto" w:fill="FFFFFF"/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jc w:val="center"/>
            </w:pPr>
            <w:r w:rsidRPr="00672918">
              <w:t>Легковой автомобиль «NISSAN» QASHQAI</w:t>
            </w:r>
          </w:p>
          <w:p w:rsidR="001E789B" w:rsidRPr="00672918" w:rsidRDefault="001E789B" w:rsidP="00135CA9">
            <w:pPr>
              <w:shd w:val="clear" w:color="auto" w:fill="FFFFFF"/>
              <w:jc w:val="center"/>
            </w:pPr>
          </w:p>
          <w:p w:rsidR="001E789B" w:rsidRPr="00672918" w:rsidRDefault="001E789B" w:rsidP="00135CA9">
            <w:pPr>
              <w:shd w:val="clear" w:color="auto" w:fill="FFFFFF"/>
              <w:jc w:val="center"/>
            </w:pPr>
            <w:r w:rsidRPr="00672918">
              <w:t xml:space="preserve"> 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spacing w:line="240" w:lineRule="exact"/>
              <w:ind w:right="331"/>
              <w:jc w:val="center"/>
            </w:pPr>
            <w:r w:rsidRPr="00672918">
              <w:t>не имеет</w:t>
            </w:r>
          </w:p>
          <w:p w:rsidR="001E789B" w:rsidRPr="00672918" w:rsidRDefault="001E789B" w:rsidP="00135CA9">
            <w:pPr>
              <w:shd w:val="clear" w:color="auto" w:fill="FFFFFF"/>
              <w:spacing w:line="240" w:lineRule="exact"/>
              <w:ind w:right="331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spacing w:line="240" w:lineRule="exact"/>
              <w:jc w:val="center"/>
            </w:pPr>
            <w:r w:rsidRPr="00672918">
              <w:t>-</w:t>
            </w:r>
          </w:p>
          <w:p w:rsidR="001E789B" w:rsidRPr="00672918" w:rsidRDefault="001E789B" w:rsidP="00135CA9">
            <w:pPr>
              <w:shd w:val="clear" w:color="auto" w:fill="FFFFFF"/>
              <w:spacing w:line="240" w:lineRule="exact"/>
              <w:ind w:right="331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jc w:val="center"/>
            </w:pPr>
            <w:r w:rsidRPr="00672918">
              <w:t>-</w:t>
            </w:r>
          </w:p>
        </w:tc>
      </w:tr>
      <w:tr w:rsidR="001E789B" w:rsidRPr="00672918" w:rsidTr="0057150D">
        <w:trPr>
          <w:trHeight w:val="1081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51341">
            <w:pPr>
              <w:shd w:val="clear" w:color="auto" w:fill="FFFFFF"/>
              <w:spacing w:line="240" w:lineRule="exact"/>
              <w:ind w:left="-40" w:firstLine="40"/>
              <w:jc w:val="center"/>
            </w:pPr>
            <w:r w:rsidRPr="00672918">
              <w:rPr>
                <w:bCs/>
                <w:color w:val="000000"/>
                <w:spacing w:val="-8"/>
              </w:rPr>
              <w:t>Игнатьева Марина Николаевна главный казначей отдела № 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  <w:r w:rsidRPr="00672918">
              <w:t xml:space="preserve">493 341,47 </w:t>
            </w:r>
          </w:p>
          <w:p w:rsidR="001E789B" w:rsidRPr="00672918" w:rsidRDefault="001E789B" w:rsidP="00ED4494">
            <w:pPr>
              <w:shd w:val="clear" w:color="auto" w:fill="FFFFFF"/>
              <w:spacing w:line="240" w:lineRule="exact"/>
              <w:ind w:left="312" w:right="278"/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  <w:r w:rsidRPr="00672918">
              <w:t>квартира (общая совместная собственность)</w:t>
            </w:r>
          </w:p>
          <w:p w:rsidR="001E789B" w:rsidRPr="00672918" w:rsidRDefault="001E789B" w:rsidP="00ED4494">
            <w:pPr>
              <w:shd w:val="clear" w:color="auto" w:fill="FFFFFF"/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  <w:r w:rsidRPr="00672918">
              <w:t>31,27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  <w:r w:rsidRPr="00672918">
              <w:t>Россия</w:t>
            </w:r>
          </w:p>
          <w:p w:rsidR="001E789B" w:rsidRPr="00672918" w:rsidRDefault="001E789B" w:rsidP="00ED4494">
            <w:pPr>
              <w:shd w:val="clear" w:color="auto" w:fill="FFFFFF"/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FC44F2">
            <w:pPr>
              <w:shd w:val="clear" w:color="auto" w:fill="FFFFFF"/>
              <w:jc w:val="center"/>
            </w:pPr>
            <w:r w:rsidRPr="00672918">
              <w:t>не имеет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spacing w:line="240" w:lineRule="exact"/>
              <w:ind w:right="331"/>
              <w:jc w:val="center"/>
            </w:pPr>
            <w:r w:rsidRPr="00672918">
              <w:t>Квартира (безвозмездное бессрочное пользование)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  <w:r w:rsidRPr="00672918">
              <w:t>59,89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  <w:r w:rsidRPr="00672918">
              <w:t>Россия</w:t>
            </w:r>
          </w:p>
          <w:p w:rsidR="001E789B" w:rsidRPr="00672918" w:rsidRDefault="001E789B" w:rsidP="00ED4494">
            <w:pPr>
              <w:shd w:val="clear" w:color="auto" w:fill="FFFFFF"/>
              <w:jc w:val="center"/>
            </w:pPr>
          </w:p>
        </w:tc>
      </w:tr>
      <w:tr w:rsidR="001E789B" w:rsidRPr="00672918" w:rsidTr="003016EB">
        <w:trPr>
          <w:trHeight w:val="799"/>
        </w:trPr>
        <w:tc>
          <w:tcPr>
            <w:tcW w:w="18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51341">
            <w:pPr>
              <w:shd w:val="clear" w:color="auto" w:fill="FFFFFF"/>
              <w:spacing w:line="240" w:lineRule="exact"/>
              <w:ind w:left="-40" w:firstLine="40"/>
              <w:jc w:val="center"/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  <w:r w:rsidRPr="00672918">
              <w:t>Садовый земельный участок (индивидуальная собственность)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  <w:r w:rsidRPr="00672918">
              <w:t>840,0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  <w:r w:rsidRPr="00672918">
              <w:t>Россия</w:t>
            </w:r>
          </w:p>
          <w:p w:rsidR="001E789B" w:rsidRPr="00672918" w:rsidRDefault="001E789B" w:rsidP="00ED4494">
            <w:pPr>
              <w:shd w:val="clear" w:color="auto" w:fill="FFFFFF"/>
              <w:jc w:val="center"/>
            </w:pPr>
          </w:p>
        </w:tc>
        <w:tc>
          <w:tcPr>
            <w:tcW w:w="23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</w:p>
        </w:tc>
        <w:tc>
          <w:tcPr>
            <w:tcW w:w="19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</w:pP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</w:p>
        </w:tc>
      </w:tr>
      <w:tr w:rsidR="001E789B" w:rsidRPr="00672918" w:rsidTr="003016EB">
        <w:trPr>
          <w:trHeight w:val="1070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51341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672918">
              <w:rPr>
                <w:color w:val="000000"/>
                <w:spacing w:val="-6"/>
              </w:rPr>
              <w:t>Супруг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  <w:r w:rsidRPr="00672918">
              <w:t xml:space="preserve">407 293,49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  <w:r w:rsidRPr="00672918">
              <w:t>квартира (общая совместная собственность)</w:t>
            </w:r>
          </w:p>
          <w:p w:rsidR="001E789B" w:rsidRPr="00672918" w:rsidRDefault="001E789B" w:rsidP="00ED4494">
            <w:pPr>
              <w:shd w:val="clear" w:color="auto" w:fill="FFFFFF"/>
              <w:jc w:val="center"/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  <w:r w:rsidRPr="00672918">
              <w:t>31,27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  <w:r w:rsidRPr="00672918">
              <w:t>Россия</w:t>
            </w:r>
          </w:p>
          <w:p w:rsidR="001E789B" w:rsidRPr="00672918" w:rsidRDefault="001E789B" w:rsidP="00ED4494">
            <w:pPr>
              <w:shd w:val="clear" w:color="auto" w:fill="FFFFFF"/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spacing w:line="240" w:lineRule="exact"/>
              <w:ind w:right="96" w:hanging="5"/>
            </w:pPr>
            <w:r w:rsidRPr="00672918">
              <w:t>Легковой автомобиль NISSAN PULSAR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ind w:left="139"/>
              <w:jc w:val="center"/>
            </w:pPr>
            <w:r w:rsidRPr="00672918">
              <w:t>Квартира (безвозмездное бессрочное пользование)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  <w:r w:rsidRPr="00672918">
              <w:t>59,89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  <w:r w:rsidRPr="00672918">
              <w:t>Россия</w:t>
            </w:r>
          </w:p>
          <w:p w:rsidR="001E789B" w:rsidRPr="00672918" w:rsidRDefault="001E789B" w:rsidP="00ED4494">
            <w:pPr>
              <w:shd w:val="clear" w:color="auto" w:fill="FFFFFF"/>
              <w:jc w:val="center"/>
            </w:pPr>
          </w:p>
        </w:tc>
      </w:tr>
      <w:tr w:rsidR="001E789B" w:rsidRPr="00672918" w:rsidTr="003016EB">
        <w:trPr>
          <w:trHeight w:val="637"/>
        </w:trPr>
        <w:tc>
          <w:tcPr>
            <w:tcW w:w="18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51341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</w:p>
        </w:tc>
        <w:tc>
          <w:tcPr>
            <w:tcW w:w="25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</w:p>
        </w:tc>
        <w:tc>
          <w:tcPr>
            <w:tcW w:w="10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spacing w:line="240" w:lineRule="exact"/>
              <w:ind w:right="96" w:hanging="5"/>
            </w:pPr>
            <w:r w:rsidRPr="00672918">
              <w:t>Легковой автомобиль Тойота IPSUM</w:t>
            </w:r>
          </w:p>
        </w:tc>
        <w:tc>
          <w:tcPr>
            <w:tcW w:w="19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ind w:left="463"/>
            </w:pP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spacing w:line="240" w:lineRule="exact"/>
              <w:ind w:right="331"/>
            </w:pP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</w:p>
        </w:tc>
      </w:tr>
      <w:tr w:rsidR="001E789B" w:rsidRPr="00672918" w:rsidTr="00A727EE">
        <w:trPr>
          <w:trHeight w:val="1024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51341">
            <w:pPr>
              <w:shd w:val="clear" w:color="auto" w:fill="FFFFFF"/>
              <w:spacing w:line="240" w:lineRule="exact"/>
              <w:ind w:left="-40" w:right="-40" w:firstLine="40"/>
              <w:jc w:val="center"/>
            </w:pPr>
            <w:r w:rsidRPr="00672918">
              <w:rPr>
                <w:bCs/>
                <w:color w:val="000000"/>
                <w:spacing w:val="-8"/>
              </w:rPr>
              <w:t>Кукушкина Ирина Ивановна старший казначей отдела расходов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  <w:r w:rsidRPr="00672918">
              <w:t>386 334,19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FC44F2">
            <w:pPr>
              <w:shd w:val="clear" w:color="auto" w:fill="FFFFFF"/>
              <w:jc w:val="center"/>
            </w:pPr>
            <w:r w:rsidRPr="00672918">
              <w:t>Не имеет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  <w:r w:rsidRPr="00672918"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  <w:r w:rsidRPr="00672918">
              <w:t>-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jc w:val="center"/>
            </w:pPr>
            <w:r w:rsidRPr="00672918"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ED4494">
            <w:pPr>
              <w:shd w:val="clear" w:color="auto" w:fill="FFFFFF"/>
              <w:ind w:left="463"/>
            </w:pPr>
            <w:r w:rsidRPr="00672918">
              <w:t>Квартира (бессрочное пользование)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51341">
            <w:pPr>
              <w:shd w:val="clear" w:color="auto" w:fill="FFFFFF"/>
              <w:jc w:val="center"/>
            </w:pPr>
            <w:r w:rsidRPr="00672918">
              <w:t>50,6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51341">
            <w:pPr>
              <w:shd w:val="clear" w:color="auto" w:fill="FFFFFF"/>
              <w:jc w:val="center"/>
            </w:pPr>
            <w:r w:rsidRPr="00672918">
              <w:t>Россия</w:t>
            </w:r>
          </w:p>
          <w:p w:rsidR="001E789B" w:rsidRPr="00672918" w:rsidRDefault="001E789B" w:rsidP="00151341">
            <w:pPr>
              <w:shd w:val="clear" w:color="auto" w:fill="FFFFFF"/>
              <w:jc w:val="center"/>
            </w:pPr>
          </w:p>
        </w:tc>
      </w:tr>
      <w:tr w:rsidR="001E789B" w:rsidRPr="00672918" w:rsidTr="00A727EE">
        <w:trPr>
          <w:trHeight w:val="1068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51341">
            <w:pPr>
              <w:shd w:val="clear" w:color="auto" w:fill="FFFFFF"/>
              <w:jc w:val="center"/>
            </w:pPr>
            <w:r w:rsidRPr="00672918">
              <w:rPr>
                <w:color w:val="000000"/>
                <w:spacing w:val="-6"/>
              </w:rPr>
              <w:t>Супруг</w:t>
            </w:r>
            <w:r w:rsidRPr="00672918">
              <w:rPr>
                <w:color w:val="000000"/>
                <w:spacing w:val="-6"/>
                <w:lang w:val="en-US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51341">
            <w:pPr>
              <w:shd w:val="clear" w:color="auto" w:fill="FFFFFF"/>
              <w:jc w:val="center"/>
            </w:pPr>
            <w:r w:rsidRPr="00672918">
              <w:t>1263308,35</w:t>
            </w:r>
          </w:p>
          <w:p w:rsidR="001E789B" w:rsidRPr="00672918" w:rsidRDefault="001E789B" w:rsidP="00151341">
            <w:pPr>
              <w:shd w:val="clear" w:color="auto" w:fill="FFFFFF"/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51341">
            <w:pPr>
              <w:shd w:val="clear" w:color="auto" w:fill="FFFFFF"/>
              <w:spacing w:line="238" w:lineRule="exact"/>
              <w:ind w:right="70" w:hanging="7"/>
              <w:jc w:val="center"/>
            </w:pPr>
            <w:r w:rsidRPr="00672918">
              <w:t>Не имеет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51341">
            <w:pPr>
              <w:shd w:val="clear" w:color="auto" w:fill="FFFFFF"/>
              <w:jc w:val="center"/>
            </w:pPr>
            <w:r w:rsidRPr="00672918"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51341">
            <w:pPr>
              <w:shd w:val="clear" w:color="auto" w:fill="FFFFFF"/>
              <w:jc w:val="center"/>
            </w:pPr>
            <w:r w:rsidRPr="00672918">
              <w:t>-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51341">
            <w:pPr>
              <w:shd w:val="clear" w:color="auto" w:fill="FFFFFF"/>
              <w:spacing w:line="240" w:lineRule="exact"/>
              <w:ind w:right="96" w:hanging="5"/>
            </w:pPr>
            <w:r w:rsidRPr="00672918">
              <w:rPr>
                <w:color w:val="000000"/>
                <w:spacing w:val="-4"/>
              </w:rPr>
              <w:t xml:space="preserve">Легковой автомобиль </w:t>
            </w:r>
            <w:r w:rsidRPr="00672918">
              <w:rPr>
                <w:color w:val="000000"/>
              </w:rPr>
              <w:t>Мерседес 220</w:t>
            </w:r>
            <w:r w:rsidRPr="00672918">
              <w:rPr>
                <w:color w:val="000000"/>
                <w:lang w:val="en-US"/>
              </w:rPr>
              <w:t>D</w:t>
            </w:r>
            <w:r w:rsidRPr="00672918">
              <w:rPr>
                <w:color w:val="000000"/>
                <w:spacing w:val="-4"/>
                <w:lang w:val="en-US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51341">
            <w:pPr>
              <w:shd w:val="clear" w:color="auto" w:fill="FFFFFF"/>
              <w:ind w:left="-41" w:right="-39" w:firstLine="41"/>
              <w:jc w:val="center"/>
            </w:pPr>
            <w:r w:rsidRPr="00672918">
              <w:t>Квартира (бессрочное безвозмездное пользование)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51341">
            <w:pPr>
              <w:shd w:val="clear" w:color="auto" w:fill="FFFFFF"/>
              <w:jc w:val="center"/>
            </w:pPr>
            <w:r w:rsidRPr="00672918">
              <w:rPr>
                <w:bCs/>
                <w:color w:val="000000"/>
                <w:spacing w:val="11"/>
              </w:rPr>
              <w:t>50,6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A727EE">
            <w:pPr>
              <w:shd w:val="clear" w:color="auto" w:fill="FFFFFF"/>
              <w:jc w:val="center"/>
            </w:pPr>
            <w:r w:rsidRPr="00672918">
              <w:t>Россия</w:t>
            </w:r>
          </w:p>
          <w:p w:rsidR="001E789B" w:rsidRPr="00672918" w:rsidRDefault="001E789B" w:rsidP="00A727EE">
            <w:pPr>
              <w:shd w:val="clear" w:color="auto" w:fill="FFFFFF"/>
              <w:jc w:val="center"/>
            </w:pPr>
          </w:p>
          <w:p w:rsidR="001E789B" w:rsidRPr="00672918" w:rsidRDefault="001E789B" w:rsidP="00A727EE">
            <w:pPr>
              <w:shd w:val="clear" w:color="auto" w:fill="FFFFFF"/>
              <w:jc w:val="center"/>
            </w:pPr>
          </w:p>
        </w:tc>
      </w:tr>
      <w:tr w:rsidR="001E789B" w:rsidRPr="00672918" w:rsidTr="00A727EE">
        <w:trPr>
          <w:trHeight w:val="1250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6A44C5">
            <w:pPr>
              <w:shd w:val="clear" w:color="auto" w:fill="FFFFFF"/>
              <w:spacing w:line="240" w:lineRule="exact"/>
              <w:ind w:left="-40" w:firstLine="40"/>
              <w:jc w:val="center"/>
              <w:rPr>
                <w:bCs/>
                <w:color w:val="000000"/>
                <w:spacing w:val="-8"/>
              </w:rPr>
            </w:pPr>
            <w:r w:rsidRPr="00672918">
              <w:rPr>
                <w:bCs/>
                <w:color w:val="000000"/>
                <w:spacing w:val="-8"/>
              </w:rPr>
              <w:t>Будякова</w:t>
            </w:r>
          </w:p>
          <w:p w:rsidR="001E789B" w:rsidRPr="00672918" w:rsidRDefault="001E789B" w:rsidP="006A44C5">
            <w:pPr>
              <w:shd w:val="clear" w:color="auto" w:fill="FFFFFF"/>
              <w:spacing w:line="240" w:lineRule="exact"/>
              <w:ind w:left="-40" w:firstLine="40"/>
              <w:jc w:val="center"/>
            </w:pPr>
            <w:r w:rsidRPr="00672918">
              <w:rPr>
                <w:bCs/>
                <w:color w:val="000000"/>
                <w:spacing w:val="-8"/>
              </w:rPr>
              <w:t>Ирина Александровна старший специалист 1 разряда отдела № 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jc w:val="center"/>
            </w:pPr>
            <w:r w:rsidRPr="00672918">
              <w:t>346783,82</w:t>
            </w:r>
          </w:p>
          <w:p w:rsidR="001E789B" w:rsidRPr="00672918" w:rsidRDefault="001E789B" w:rsidP="00135CA9">
            <w:pPr>
              <w:shd w:val="clear" w:color="auto" w:fill="FFFFFF"/>
              <w:spacing w:line="240" w:lineRule="exact"/>
              <w:ind w:left="312" w:right="278"/>
              <w:jc w:val="center"/>
            </w:pPr>
          </w:p>
          <w:p w:rsidR="001E789B" w:rsidRPr="00672918" w:rsidRDefault="001E789B" w:rsidP="00135CA9">
            <w:pPr>
              <w:shd w:val="clear" w:color="auto" w:fill="FFFFFF"/>
              <w:spacing w:line="240" w:lineRule="exact"/>
              <w:ind w:left="312" w:right="278"/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</w:pPr>
            <w:r w:rsidRPr="00672918">
              <w:t xml:space="preserve">Квартира (1/4 доли)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jc w:val="center"/>
            </w:pPr>
            <w:r w:rsidRPr="00672918">
              <w:t>65,8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jc w:val="center"/>
            </w:pPr>
            <w:r w:rsidRPr="00672918">
              <w:t>Россия</w:t>
            </w:r>
          </w:p>
          <w:p w:rsidR="001E789B" w:rsidRPr="00672918" w:rsidRDefault="001E789B" w:rsidP="00135CA9">
            <w:pPr>
              <w:shd w:val="clear" w:color="auto" w:fill="FFFFFF"/>
              <w:jc w:val="center"/>
            </w:pPr>
          </w:p>
          <w:p w:rsidR="001E789B" w:rsidRPr="00672918" w:rsidRDefault="001E789B" w:rsidP="00135CA9">
            <w:pPr>
              <w:shd w:val="clear" w:color="auto" w:fill="FFFFFF"/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FC44F2">
            <w:pPr>
              <w:shd w:val="clear" w:color="auto" w:fill="FFFFFF"/>
              <w:jc w:val="center"/>
            </w:pPr>
            <w:r w:rsidRPr="00672918">
              <w:t>не имеет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spacing w:line="240" w:lineRule="exact"/>
              <w:ind w:right="331"/>
              <w:jc w:val="center"/>
            </w:pPr>
            <w:r w:rsidRPr="00672918">
              <w:t>Квартира</w:t>
            </w:r>
          </w:p>
          <w:p w:rsidR="001E789B" w:rsidRPr="00672918" w:rsidRDefault="001E789B" w:rsidP="00135CA9">
            <w:pPr>
              <w:shd w:val="clear" w:color="auto" w:fill="FFFFFF"/>
              <w:spacing w:line="240" w:lineRule="exact"/>
              <w:ind w:right="331"/>
              <w:jc w:val="center"/>
            </w:pPr>
            <w:r w:rsidRPr="00672918">
              <w:t>(бессрочное безвозмездное пользование)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spacing w:line="240" w:lineRule="exact"/>
              <w:jc w:val="center"/>
            </w:pPr>
            <w:r w:rsidRPr="00672918">
              <w:t>47,47</w:t>
            </w:r>
          </w:p>
          <w:p w:rsidR="001E789B" w:rsidRPr="00672918" w:rsidRDefault="001E789B" w:rsidP="00135CA9">
            <w:pPr>
              <w:shd w:val="clear" w:color="auto" w:fill="FFFFFF"/>
              <w:spacing w:line="240" w:lineRule="exact"/>
              <w:ind w:right="331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jc w:val="center"/>
            </w:pPr>
            <w:r w:rsidRPr="00672918">
              <w:t>Россия</w:t>
            </w:r>
          </w:p>
        </w:tc>
      </w:tr>
      <w:tr w:rsidR="001E789B" w:rsidRPr="00672918" w:rsidTr="006A44C5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6A44C5">
            <w:pPr>
              <w:shd w:val="clear" w:color="auto" w:fill="FFFFFF"/>
              <w:jc w:val="center"/>
            </w:pPr>
            <w:r w:rsidRPr="00672918">
              <w:rPr>
                <w:color w:val="000000"/>
                <w:spacing w:val="-6"/>
              </w:rPr>
              <w:t>Супруг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jc w:val="center"/>
            </w:pPr>
            <w:r w:rsidRPr="00672918">
              <w:t>30034,92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spacing w:line="238" w:lineRule="exact"/>
              <w:ind w:right="70" w:hanging="7"/>
              <w:jc w:val="center"/>
            </w:pPr>
            <w:r w:rsidRPr="00672918">
              <w:t>не имеет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jc w:val="center"/>
            </w:pPr>
            <w:r w:rsidRPr="00672918"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jc w:val="center"/>
            </w:pPr>
            <w:r w:rsidRPr="00672918">
              <w:t>-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spacing w:line="240" w:lineRule="exact"/>
              <w:ind w:right="96" w:hanging="5"/>
            </w:pPr>
            <w:r w:rsidRPr="00672918">
              <w:t xml:space="preserve">Легковой автомобиль Ситроен Xsara Picasso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tabs>
                <w:tab w:val="left" w:pos="0"/>
              </w:tabs>
              <w:ind w:left="139"/>
              <w:jc w:val="center"/>
            </w:pPr>
            <w:r w:rsidRPr="00672918">
              <w:t>Квартира (бессрочное безвозмездное пользование)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89B" w:rsidRPr="00672918" w:rsidRDefault="001E789B" w:rsidP="00135CA9">
            <w:pPr>
              <w:shd w:val="clear" w:color="auto" w:fill="FFFFFF"/>
              <w:jc w:val="center"/>
            </w:pPr>
            <w:r w:rsidRPr="00672918">
              <w:t>47,47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E789B" w:rsidRPr="00672918" w:rsidRDefault="001E789B" w:rsidP="00135CA9">
            <w:pPr>
              <w:shd w:val="clear" w:color="auto" w:fill="FFFFFF"/>
              <w:jc w:val="center"/>
            </w:pPr>
            <w:r w:rsidRPr="00672918">
              <w:t>Россия</w:t>
            </w:r>
          </w:p>
          <w:p w:rsidR="001E789B" w:rsidRPr="00672918" w:rsidRDefault="001E789B" w:rsidP="00135CA9">
            <w:pPr>
              <w:shd w:val="clear" w:color="auto" w:fill="FFFFFF"/>
              <w:jc w:val="center"/>
            </w:pPr>
          </w:p>
          <w:p w:rsidR="001E789B" w:rsidRPr="00672918" w:rsidRDefault="001E789B" w:rsidP="00135CA9">
            <w:pPr>
              <w:shd w:val="clear" w:color="auto" w:fill="FFFFFF"/>
              <w:jc w:val="center"/>
            </w:pPr>
          </w:p>
        </w:tc>
      </w:tr>
    </w:tbl>
    <w:p w:rsidR="001E789B" w:rsidRPr="00672918" w:rsidRDefault="001E789B" w:rsidP="006A44C5"/>
    <w:sectPr w:rsidR="001E789B" w:rsidRPr="00672918" w:rsidSect="004608C3">
      <w:pgSz w:w="16838" w:h="11906" w:orient="landscape"/>
      <w:pgMar w:top="719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A7E1A"/>
    <w:rsid w:val="00001149"/>
    <w:rsid w:val="00002ADB"/>
    <w:rsid w:val="00010A7D"/>
    <w:rsid w:val="00010AEA"/>
    <w:rsid w:val="00011222"/>
    <w:rsid w:val="00011717"/>
    <w:rsid w:val="00012579"/>
    <w:rsid w:val="0001290E"/>
    <w:rsid w:val="00012DE8"/>
    <w:rsid w:val="00013128"/>
    <w:rsid w:val="0001373D"/>
    <w:rsid w:val="0001442C"/>
    <w:rsid w:val="00016562"/>
    <w:rsid w:val="00017185"/>
    <w:rsid w:val="0001744F"/>
    <w:rsid w:val="00020344"/>
    <w:rsid w:val="000243D0"/>
    <w:rsid w:val="00024F07"/>
    <w:rsid w:val="0002532D"/>
    <w:rsid w:val="00025438"/>
    <w:rsid w:val="00026387"/>
    <w:rsid w:val="0003083B"/>
    <w:rsid w:val="000312F2"/>
    <w:rsid w:val="00033822"/>
    <w:rsid w:val="00034757"/>
    <w:rsid w:val="00034D98"/>
    <w:rsid w:val="00034E32"/>
    <w:rsid w:val="00036262"/>
    <w:rsid w:val="00036523"/>
    <w:rsid w:val="0003729F"/>
    <w:rsid w:val="00040342"/>
    <w:rsid w:val="00040768"/>
    <w:rsid w:val="00040B72"/>
    <w:rsid w:val="00041152"/>
    <w:rsid w:val="00045431"/>
    <w:rsid w:val="000458F9"/>
    <w:rsid w:val="000501C6"/>
    <w:rsid w:val="00050E90"/>
    <w:rsid w:val="0005130E"/>
    <w:rsid w:val="0005131A"/>
    <w:rsid w:val="00051F90"/>
    <w:rsid w:val="0005235E"/>
    <w:rsid w:val="00052931"/>
    <w:rsid w:val="00053325"/>
    <w:rsid w:val="00053C80"/>
    <w:rsid w:val="00053E04"/>
    <w:rsid w:val="000546E9"/>
    <w:rsid w:val="00056136"/>
    <w:rsid w:val="00056C46"/>
    <w:rsid w:val="0005793A"/>
    <w:rsid w:val="00057B6B"/>
    <w:rsid w:val="00060365"/>
    <w:rsid w:val="00060899"/>
    <w:rsid w:val="00060C17"/>
    <w:rsid w:val="0006120B"/>
    <w:rsid w:val="0006313C"/>
    <w:rsid w:val="00063910"/>
    <w:rsid w:val="00064535"/>
    <w:rsid w:val="0006519B"/>
    <w:rsid w:val="00066830"/>
    <w:rsid w:val="0007014F"/>
    <w:rsid w:val="00070C92"/>
    <w:rsid w:val="000710EC"/>
    <w:rsid w:val="0007340A"/>
    <w:rsid w:val="0007461D"/>
    <w:rsid w:val="00074BAD"/>
    <w:rsid w:val="0007754D"/>
    <w:rsid w:val="00077C79"/>
    <w:rsid w:val="00077D6D"/>
    <w:rsid w:val="0008049F"/>
    <w:rsid w:val="0008111F"/>
    <w:rsid w:val="00081FC2"/>
    <w:rsid w:val="00082978"/>
    <w:rsid w:val="000829E9"/>
    <w:rsid w:val="00082F0F"/>
    <w:rsid w:val="000853E1"/>
    <w:rsid w:val="000855E4"/>
    <w:rsid w:val="00085613"/>
    <w:rsid w:val="00085D52"/>
    <w:rsid w:val="0008757E"/>
    <w:rsid w:val="000875FD"/>
    <w:rsid w:val="00090292"/>
    <w:rsid w:val="000905A5"/>
    <w:rsid w:val="00091B9D"/>
    <w:rsid w:val="00091BA5"/>
    <w:rsid w:val="00091CFA"/>
    <w:rsid w:val="00092476"/>
    <w:rsid w:val="00093D96"/>
    <w:rsid w:val="00094504"/>
    <w:rsid w:val="000970EB"/>
    <w:rsid w:val="000A0672"/>
    <w:rsid w:val="000A0B57"/>
    <w:rsid w:val="000A1A06"/>
    <w:rsid w:val="000A20D1"/>
    <w:rsid w:val="000A21FB"/>
    <w:rsid w:val="000A2F36"/>
    <w:rsid w:val="000A3F60"/>
    <w:rsid w:val="000A5068"/>
    <w:rsid w:val="000A7556"/>
    <w:rsid w:val="000B10F8"/>
    <w:rsid w:val="000B21B1"/>
    <w:rsid w:val="000B27F5"/>
    <w:rsid w:val="000B3669"/>
    <w:rsid w:val="000B3727"/>
    <w:rsid w:val="000B3DB6"/>
    <w:rsid w:val="000B5127"/>
    <w:rsid w:val="000B5365"/>
    <w:rsid w:val="000B610E"/>
    <w:rsid w:val="000B636E"/>
    <w:rsid w:val="000B667F"/>
    <w:rsid w:val="000B69A9"/>
    <w:rsid w:val="000B6D99"/>
    <w:rsid w:val="000C07A5"/>
    <w:rsid w:val="000C1D70"/>
    <w:rsid w:val="000C2243"/>
    <w:rsid w:val="000C5308"/>
    <w:rsid w:val="000C64F9"/>
    <w:rsid w:val="000C74AA"/>
    <w:rsid w:val="000C75F6"/>
    <w:rsid w:val="000C7A02"/>
    <w:rsid w:val="000C7B80"/>
    <w:rsid w:val="000D09C5"/>
    <w:rsid w:val="000D0B0A"/>
    <w:rsid w:val="000D4CBD"/>
    <w:rsid w:val="000D701A"/>
    <w:rsid w:val="000E0984"/>
    <w:rsid w:val="000E0CEF"/>
    <w:rsid w:val="000E109C"/>
    <w:rsid w:val="000E1EF5"/>
    <w:rsid w:val="000E3D0E"/>
    <w:rsid w:val="000E4177"/>
    <w:rsid w:val="000E4C7F"/>
    <w:rsid w:val="000E53E3"/>
    <w:rsid w:val="000E569C"/>
    <w:rsid w:val="000E7A67"/>
    <w:rsid w:val="000F1110"/>
    <w:rsid w:val="000F1769"/>
    <w:rsid w:val="000F1A88"/>
    <w:rsid w:val="000F1C6E"/>
    <w:rsid w:val="000F283D"/>
    <w:rsid w:val="000F2B44"/>
    <w:rsid w:val="000F3E36"/>
    <w:rsid w:val="000F41FE"/>
    <w:rsid w:val="000F6183"/>
    <w:rsid w:val="000F659C"/>
    <w:rsid w:val="000F6ECD"/>
    <w:rsid w:val="000F719E"/>
    <w:rsid w:val="001005BB"/>
    <w:rsid w:val="00100DA6"/>
    <w:rsid w:val="001025D2"/>
    <w:rsid w:val="0010371D"/>
    <w:rsid w:val="00103871"/>
    <w:rsid w:val="00104E38"/>
    <w:rsid w:val="0010511A"/>
    <w:rsid w:val="00107851"/>
    <w:rsid w:val="0011098C"/>
    <w:rsid w:val="00110A58"/>
    <w:rsid w:val="00110B6C"/>
    <w:rsid w:val="00110F9F"/>
    <w:rsid w:val="00111B7C"/>
    <w:rsid w:val="00111DD2"/>
    <w:rsid w:val="001126E8"/>
    <w:rsid w:val="00112780"/>
    <w:rsid w:val="001128F2"/>
    <w:rsid w:val="00114174"/>
    <w:rsid w:val="00114683"/>
    <w:rsid w:val="001179CB"/>
    <w:rsid w:val="00121C62"/>
    <w:rsid w:val="00121EE6"/>
    <w:rsid w:val="00122558"/>
    <w:rsid w:val="00122CE3"/>
    <w:rsid w:val="001262AA"/>
    <w:rsid w:val="001266E5"/>
    <w:rsid w:val="001274A9"/>
    <w:rsid w:val="0012769C"/>
    <w:rsid w:val="00127775"/>
    <w:rsid w:val="00131441"/>
    <w:rsid w:val="00131A09"/>
    <w:rsid w:val="00132C89"/>
    <w:rsid w:val="00134F1D"/>
    <w:rsid w:val="001356B0"/>
    <w:rsid w:val="00135CA9"/>
    <w:rsid w:val="00136790"/>
    <w:rsid w:val="00137790"/>
    <w:rsid w:val="00137A8C"/>
    <w:rsid w:val="001400D4"/>
    <w:rsid w:val="0014051C"/>
    <w:rsid w:val="00140778"/>
    <w:rsid w:val="001408A4"/>
    <w:rsid w:val="0014119E"/>
    <w:rsid w:val="00142365"/>
    <w:rsid w:val="001439F0"/>
    <w:rsid w:val="00143DC2"/>
    <w:rsid w:val="001464E1"/>
    <w:rsid w:val="0014658E"/>
    <w:rsid w:val="00146F2F"/>
    <w:rsid w:val="0014742E"/>
    <w:rsid w:val="0015012D"/>
    <w:rsid w:val="00150962"/>
    <w:rsid w:val="00151341"/>
    <w:rsid w:val="00151CC3"/>
    <w:rsid w:val="00152F84"/>
    <w:rsid w:val="00153B80"/>
    <w:rsid w:val="00153F17"/>
    <w:rsid w:val="00155EBF"/>
    <w:rsid w:val="00156439"/>
    <w:rsid w:val="00156C40"/>
    <w:rsid w:val="00156E77"/>
    <w:rsid w:val="001622B2"/>
    <w:rsid w:val="00162EAE"/>
    <w:rsid w:val="0016471C"/>
    <w:rsid w:val="00164C71"/>
    <w:rsid w:val="00164E97"/>
    <w:rsid w:val="00165FE0"/>
    <w:rsid w:val="0016605D"/>
    <w:rsid w:val="001677C7"/>
    <w:rsid w:val="00167D3F"/>
    <w:rsid w:val="00171F29"/>
    <w:rsid w:val="00171F76"/>
    <w:rsid w:val="0017288B"/>
    <w:rsid w:val="001729DE"/>
    <w:rsid w:val="00172AA6"/>
    <w:rsid w:val="00172DBB"/>
    <w:rsid w:val="00172E4D"/>
    <w:rsid w:val="00175445"/>
    <w:rsid w:val="001766A7"/>
    <w:rsid w:val="00177B7B"/>
    <w:rsid w:val="00181A29"/>
    <w:rsid w:val="0018220F"/>
    <w:rsid w:val="0018277B"/>
    <w:rsid w:val="001847CB"/>
    <w:rsid w:val="00185997"/>
    <w:rsid w:val="00186951"/>
    <w:rsid w:val="00190F32"/>
    <w:rsid w:val="001914EE"/>
    <w:rsid w:val="00192771"/>
    <w:rsid w:val="0019445A"/>
    <w:rsid w:val="00194FC5"/>
    <w:rsid w:val="001951B6"/>
    <w:rsid w:val="00195E32"/>
    <w:rsid w:val="00196641"/>
    <w:rsid w:val="001968AE"/>
    <w:rsid w:val="0019746F"/>
    <w:rsid w:val="0019754E"/>
    <w:rsid w:val="001A0140"/>
    <w:rsid w:val="001A02BC"/>
    <w:rsid w:val="001A0304"/>
    <w:rsid w:val="001A0903"/>
    <w:rsid w:val="001A0AD3"/>
    <w:rsid w:val="001A16D5"/>
    <w:rsid w:val="001A2200"/>
    <w:rsid w:val="001A2529"/>
    <w:rsid w:val="001A29D9"/>
    <w:rsid w:val="001A2BD2"/>
    <w:rsid w:val="001A2D1E"/>
    <w:rsid w:val="001A334A"/>
    <w:rsid w:val="001A3515"/>
    <w:rsid w:val="001A3CC9"/>
    <w:rsid w:val="001A50F0"/>
    <w:rsid w:val="001A5E63"/>
    <w:rsid w:val="001A612A"/>
    <w:rsid w:val="001B08D0"/>
    <w:rsid w:val="001B1425"/>
    <w:rsid w:val="001B1F67"/>
    <w:rsid w:val="001B332E"/>
    <w:rsid w:val="001B3FD3"/>
    <w:rsid w:val="001B47D0"/>
    <w:rsid w:val="001B4C7B"/>
    <w:rsid w:val="001B69BE"/>
    <w:rsid w:val="001B7A1B"/>
    <w:rsid w:val="001B7F14"/>
    <w:rsid w:val="001C0087"/>
    <w:rsid w:val="001C05AD"/>
    <w:rsid w:val="001C0A4B"/>
    <w:rsid w:val="001C21AD"/>
    <w:rsid w:val="001C2AF7"/>
    <w:rsid w:val="001C2E7F"/>
    <w:rsid w:val="001C33CD"/>
    <w:rsid w:val="001C4601"/>
    <w:rsid w:val="001C5CA7"/>
    <w:rsid w:val="001C69C4"/>
    <w:rsid w:val="001C7F33"/>
    <w:rsid w:val="001D0652"/>
    <w:rsid w:val="001D215A"/>
    <w:rsid w:val="001D2FFC"/>
    <w:rsid w:val="001D4294"/>
    <w:rsid w:val="001D42C6"/>
    <w:rsid w:val="001D4636"/>
    <w:rsid w:val="001D4C05"/>
    <w:rsid w:val="001D59A9"/>
    <w:rsid w:val="001D6046"/>
    <w:rsid w:val="001D7080"/>
    <w:rsid w:val="001D79DF"/>
    <w:rsid w:val="001D7F9B"/>
    <w:rsid w:val="001E171A"/>
    <w:rsid w:val="001E1FCF"/>
    <w:rsid w:val="001E212D"/>
    <w:rsid w:val="001E29B9"/>
    <w:rsid w:val="001E2E1D"/>
    <w:rsid w:val="001E3150"/>
    <w:rsid w:val="001E52D9"/>
    <w:rsid w:val="001E5829"/>
    <w:rsid w:val="001E5F1E"/>
    <w:rsid w:val="001E6A45"/>
    <w:rsid w:val="001E744B"/>
    <w:rsid w:val="001E789B"/>
    <w:rsid w:val="001F0BFF"/>
    <w:rsid w:val="001F127F"/>
    <w:rsid w:val="001F3554"/>
    <w:rsid w:val="001F388F"/>
    <w:rsid w:val="001F3BFF"/>
    <w:rsid w:val="001F3F77"/>
    <w:rsid w:val="001F50BA"/>
    <w:rsid w:val="001F57C3"/>
    <w:rsid w:val="001F6A9D"/>
    <w:rsid w:val="001F7CAD"/>
    <w:rsid w:val="0020123F"/>
    <w:rsid w:val="00202637"/>
    <w:rsid w:val="002029F2"/>
    <w:rsid w:val="00203116"/>
    <w:rsid w:val="00203DBA"/>
    <w:rsid w:val="00204202"/>
    <w:rsid w:val="002053D4"/>
    <w:rsid w:val="00205FD3"/>
    <w:rsid w:val="00206C0C"/>
    <w:rsid w:val="002075E5"/>
    <w:rsid w:val="00210215"/>
    <w:rsid w:val="00210978"/>
    <w:rsid w:val="00210D07"/>
    <w:rsid w:val="00210FCC"/>
    <w:rsid w:val="002129C7"/>
    <w:rsid w:val="002133F1"/>
    <w:rsid w:val="00213C2F"/>
    <w:rsid w:val="00214B81"/>
    <w:rsid w:val="002152C6"/>
    <w:rsid w:val="002162C5"/>
    <w:rsid w:val="002167C8"/>
    <w:rsid w:val="00217358"/>
    <w:rsid w:val="002176FF"/>
    <w:rsid w:val="00217928"/>
    <w:rsid w:val="00217CA5"/>
    <w:rsid w:val="00221689"/>
    <w:rsid w:val="002216E7"/>
    <w:rsid w:val="00221EBA"/>
    <w:rsid w:val="00222191"/>
    <w:rsid w:val="00222C0E"/>
    <w:rsid w:val="00223028"/>
    <w:rsid w:val="00223326"/>
    <w:rsid w:val="00223A3E"/>
    <w:rsid w:val="00223C56"/>
    <w:rsid w:val="00224231"/>
    <w:rsid w:val="00225A70"/>
    <w:rsid w:val="00226B3A"/>
    <w:rsid w:val="00231BF8"/>
    <w:rsid w:val="00231D9F"/>
    <w:rsid w:val="00231FE2"/>
    <w:rsid w:val="002328F6"/>
    <w:rsid w:val="00233330"/>
    <w:rsid w:val="00233DEB"/>
    <w:rsid w:val="00234060"/>
    <w:rsid w:val="00234835"/>
    <w:rsid w:val="002349D8"/>
    <w:rsid w:val="00234AB2"/>
    <w:rsid w:val="002351E2"/>
    <w:rsid w:val="00235FB1"/>
    <w:rsid w:val="0023627D"/>
    <w:rsid w:val="0023674D"/>
    <w:rsid w:val="002371AB"/>
    <w:rsid w:val="00237A5A"/>
    <w:rsid w:val="002407BA"/>
    <w:rsid w:val="00243D1B"/>
    <w:rsid w:val="00244489"/>
    <w:rsid w:val="00246242"/>
    <w:rsid w:val="00247622"/>
    <w:rsid w:val="00247F46"/>
    <w:rsid w:val="0025084D"/>
    <w:rsid w:val="002515FA"/>
    <w:rsid w:val="00251878"/>
    <w:rsid w:val="00252359"/>
    <w:rsid w:val="00253061"/>
    <w:rsid w:val="0025469F"/>
    <w:rsid w:val="00254F38"/>
    <w:rsid w:val="00255C25"/>
    <w:rsid w:val="002613A1"/>
    <w:rsid w:val="0026182B"/>
    <w:rsid w:val="00261F28"/>
    <w:rsid w:val="00262802"/>
    <w:rsid w:val="00262AC9"/>
    <w:rsid w:val="00262FE9"/>
    <w:rsid w:val="00263ACE"/>
    <w:rsid w:val="0026639C"/>
    <w:rsid w:val="0026797C"/>
    <w:rsid w:val="00267A47"/>
    <w:rsid w:val="00267DEC"/>
    <w:rsid w:val="00271813"/>
    <w:rsid w:val="00271A3A"/>
    <w:rsid w:val="00271F11"/>
    <w:rsid w:val="00272815"/>
    <w:rsid w:val="0027552D"/>
    <w:rsid w:val="00275764"/>
    <w:rsid w:val="0027770D"/>
    <w:rsid w:val="00280297"/>
    <w:rsid w:val="002804F9"/>
    <w:rsid w:val="00280537"/>
    <w:rsid w:val="002807C0"/>
    <w:rsid w:val="00281129"/>
    <w:rsid w:val="002814B7"/>
    <w:rsid w:val="00283FC9"/>
    <w:rsid w:val="00284065"/>
    <w:rsid w:val="0028536D"/>
    <w:rsid w:val="00285C41"/>
    <w:rsid w:val="002866F2"/>
    <w:rsid w:val="002932DE"/>
    <w:rsid w:val="0029638C"/>
    <w:rsid w:val="00297CE6"/>
    <w:rsid w:val="002A1543"/>
    <w:rsid w:val="002A1FC3"/>
    <w:rsid w:val="002A2E54"/>
    <w:rsid w:val="002A4DB0"/>
    <w:rsid w:val="002A4E63"/>
    <w:rsid w:val="002A5143"/>
    <w:rsid w:val="002A5F7E"/>
    <w:rsid w:val="002A6E53"/>
    <w:rsid w:val="002B3359"/>
    <w:rsid w:val="002B33E3"/>
    <w:rsid w:val="002B40C6"/>
    <w:rsid w:val="002B429B"/>
    <w:rsid w:val="002B577E"/>
    <w:rsid w:val="002B638B"/>
    <w:rsid w:val="002B70AB"/>
    <w:rsid w:val="002B778F"/>
    <w:rsid w:val="002B79C8"/>
    <w:rsid w:val="002C0C13"/>
    <w:rsid w:val="002C14A9"/>
    <w:rsid w:val="002C3853"/>
    <w:rsid w:val="002C3C57"/>
    <w:rsid w:val="002C43D3"/>
    <w:rsid w:val="002C511C"/>
    <w:rsid w:val="002C77F8"/>
    <w:rsid w:val="002C7EB5"/>
    <w:rsid w:val="002D01BF"/>
    <w:rsid w:val="002D1149"/>
    <w:rsid w:val="002D1724"/>
    <w:rsid w:val="002D1E9D"/>
    <w:rsid w:val="002D2420"/>
    <w:rsid w:val="002D28A4"/>
    <w:rsid w:val="002D321A"/>
    <w:rsid w:val="002D35B3"/>
    <w:rsid w:val="002D36D9"/>
    <w:rsid w:val="002E0844"/>
    <w:rsid w:val="002E0EA7"/>
    <w:rsid w:val="002E153C"/>
    <w:rsid w:val="002E21AC"/>
    <w:rsid w:val="002E24A9"/>
    <w:rsid w:val="002E4395"/>
    <w:rsid w:val="002E44E4"/>
    <w:rsid w:val="002E4C1B"/>
    <w:rsid w:val="002E4FAC"/>
    <w:rsid w:val="002E5569"/>
    <w:rsid w:val="002E76F5"/>
    <w:rsid w:val="002E7760"/>
    <w:rsid w:val="002E77A0"/>
    <w:rsid w:val="002F122E"/>
    <w:rsid w:val="002F146D"/>
    <w:rsid w:val="002F15FA"/>
    <w:rsid w:val="002F2AF6"/>
    <w:rsid w:val="002F4AC6"/>
    <w:rsid w:val="002F553D"/>
    <w:rsid w:val="002F5782"/>
    <w:rsid w:val="002F5D6E"/>
    <w:rsid w:val="002F5F79"/>
    <w:rsid w:val="002F6628"/>
    <w:rsid w:val="002F6A50"/>
    <w:rsid w:val="002F6B37"/>
    <w:rsid w:val="002F7448"/>
    <w:rsid w:val="002F77E5"/>
    <w:rsid w:val="00300563"/>
    <w:rsid w:val="003005F2"/>
    <w:rsid w:val="00301635"/>
    <w:rsid w:val="003016EB"/>
    <w:rsid w:val="00301AF9"/>
    <w:rsid w:val="00301E8D"/>
    <w:rsid w:val="00302629"/>
    <w:rsid w:val="003049AD"/>
    <w:rsid w:val="00304C46"/>
    <w:rsid w:val="00305655"/>
    <w:rsid w:val="0030588F"/>
    <w:rsid w:val="00305975"/>
    <w:rsid w:val="00306D09"/>
    <w:rsid w:val="00307BA7"/>
    <w:rsid w:val="003103C7"/>
    <w:rsid w:val="0031100F"/>
    <w:rsid w:val="0031132C"/>
    <w:rsid w:val="0031156A"/>
    <w:rsid w:val="0031173F"/>
    <w:rsid w:val="00313209"/>
    <w:rsid w:val="003135C7"/>
    <w:rsid w:val="00313638"/>
    <w:rsid w:val="00314A6F"/>
    <w:rsid w:val="00314F9A"/>
    <w:rsid w:val="00315016"/>
    <w:rsid w:val="00315297"/>
    <w:rsid w:val="00317496"/>
    <w:rsid w:val="00320D5F"/>
    <w:rsid w:val="00323C2D"/>
    <w:rsid w:val="00323F8A"/>
    <w:rsid w:val="0032472C"/>
    <w:rsid w:val="00327038"/>
    <w:rsid w:val="003312A0"/>
    <w:rsid w:val="0033202B"/>
    <w:rsid w:val="00333569"/>
    <w:rsid w:val="00333A7E"/>
    <w:rsid w:val="00335D65"/>
    <w:rsid w:val="00337C02"/>
    <w:rsid w:val="00340A03"/>
    <w:rsid w:val="003435CD"/>
    <w:rsid w:val="00344807"/>
    <w:rsid w:val="003462D1"/>
    <w:rsid w:val="003474BA"/>
    <w:rsid w:val="00347D89"/>
    <w:rsid w:val="00347E00"/>
    <w:rsid w:val="003502F3"/>
    <w:rsid w:val="00350AD7"/>
    <w:rsid w:val="00351B98"/>
    <w:rsid w:val="00352F50"/>
    <w:rsid w:val="00353046"/>
    <w:rsid w:val="00353B98"/>
    <w:rsid w:val="003556BD"/>
    <w:rsid w:val="00356D0B"/>
    <w:rsid w:val="003571C2"/>
    <w:rsid w:val="00360271"/>
    <w:rsid w:val="003619E1"/>
    <w:rsid w:val="003629CE"/>
    <w:rsid w:val="003638B1"/>
    <w:rsid w:val="00364202"/>
    <w:rsid w:val="0036469F"/>
    <w:rsid w:val="00364D74"/>
    <w:rsid w:val="00364F14"/>
    <w:rsid w:val="00365446"/>
    <w:rsid w:val="00365E86"/>
    <w:rsid w:val="00366E3D"/>
    <w:rsid w:val="003676BB"/>
    <w:rsid w:val="00367A51"/>
    <w:rsid w:val="003707B5"/>
    <w:rsid w:val="00371300"/>
    <w:rsid w:val="003713DD"/>
    <w:rsid w:val="00371B4C"/>
    <w:rsid w:val="00372EBF"/>
    <w:rsid w:val="00373D8D"/>
    <w:rsid w:val="0037411B"/>
    <w:rsid w:val="003748CC"/>
    <w:rsid w:val="00374F85"/>
    <w:rsid w:val="003750CB"/>
    <w:rsid w:val="0038096F"/>
    <w:rsid w:val="00381275"/>
    <w:rsid w:val="00381736"/>
    <w:rsid w:val="00382775"/>
    <w:rsid w:val="00382B14"/>
    <w:rsid w:val="0038589D"/>
    <w:rsid w:val="003864EC"/>
    <w:rsid w:val="003866AF"/>
    <w:rsid w:val="00386A7B"/>
    <w:rsid w:val="0039021F"/>
    <w:rsid w:val="00390D2B"/>
    <w:rsid w:val="00391174"/>
    <w:rsid w:val="00391EFA"/>
    <w:rsid w:val="0039278C"/>
    <w:rsid w:val="00392CAC"/>
    <w:rsid w:val="00392ED3"/>
    <w:rsid w:val="003937B0"/>
    <w:rsid w:val="0039495E"/>
    <w:rsid w:val="00396E35"/>
    <w:rsid w:val="003A1396"/>
    <w:rsid w:val="003A1DF7"/>
    <w:rsid w:val="003A202E"/>
    <w:rsid w:val="003A2AA5"/>
    <w:rsid w:val="003A2DF9"/>
    <w:rsid w:val="003A346E"/>
    <w:rsid w:val="003A3803"/>
    <w:rsid w:val="003A5B3F"/>
    <w:rsid w:val="003A6D7E"/>
    <w:rsid w:val="003B153B"/>
    <w:rsid w:val="003B4132"/>
    <w:rsid w:val="003B4EBC"/>
    <w:rsid w:val="003B59F4"/>
    <w:rsid w:val="003B75FB"/>
    <w:rsid w:val="003C09B9"/>
    <w:rsid w:val="003C1ACE"/>
    <w:rsid w:val="003C256D"/>
    <w:rsid w:val="003C28C5"/>
    <w:rsid w:val="003C3301"/>
    <w:rsid w:val="003C633F"/>
    <w:rsid w:val="003C7CDE"/>
    <w:rsid w:val="003C7E5D"/>
    <w:rsid w:val="003D02CA"/>
    <w:rsid w:val="003D10B8"/>
    <w:rsid w:val="003D16E1"/>
    <w:rsid w:val="003D201F"/>
    <w:rsid w:val="003D28EA"/>
    <w:rsid w:val="003D2A6C"/>
    <w:rsid w:val="003D2F35"/>
    <w:rsid w:val="003D4BC0"/>
    <w:rsid w:val="003D4BCE"/>
    <w:rsid w:val="003D7970"/>
    <w:rsid w:val="003E0518"/>
    <w:rsid w:val="003E18B1"/>
    <w:rsid w:val="003E1DCF"/>
    <w:rsid w:val="003E2791"/>
    <w:rsid w:val="003E28FC"/>
    <w:rsid w:val="003E2A86"/>
    <w:rsid w:val="003E38EA"/>
    <w:rsid w:val="003E4DDF"/>
    <w:rsid w:val="003E63A4"/>
    <w:rsid w:val="003E65B2"/>
    <w:rsid w:val="003E66DB"/>
    <w:rsid w:val="003E6856"/>
    <w:rsid w:val="003E6900"/>
    <w:rsid w:val="003E7655"/>
    <w:rsid w:val="003E7BA8"/>
    <w:rsid w:val="003F0A55"/>
    <w:rsid w:val="003F0DDF"/>
    <w:rsid w:val="003F119D"/>
    <w:rsid w:val="003F151E"/>
    <w:rsid w:val="003F1FAB"/>
    <w:rsid w:val="003F219E"/>
    <w:rsid w:val="003F476C"/>
    <w:rsid w:val="003F5C1A"/>
    <w:rsid w:val="003F6A73"/>
    <w:rsid w:val="003F6CD4"/>
    <w:rsid w:val="00401052"/>
    <w:rsid w:val="00401DEA"/>
    <w:rsid w:val="004030D1"/>
    <w:rsid w:val="0040487B"/>
    <w:rsid w:val="00406379"/>
    <w:rsid w:val="00407E6F"/>
    <w:rsid w:val="00407F2B"/>
    <w:rsid w:val="00410821"/>
    <w:rsid w:val="00410DBC"/>
    <w:rsid w:val="0041100B"/>
    <w:rsid w:val="00411756"/>
    <w:rsid w:val="00411F71"/>
    <w:rsid w:val="004137BD"/>
    <w:rsid w:val="00414363"/>
    <w:rsid w:val="004144BF"/>
    <w:rsid w:val="00414F04"/>
    <w:rsid w:val="00415861"/>
    <w:rsid w:val="00415E30"/>
    <w:rsid w:val="00416338"/>
    <w:rsid w:val="0041644A"/>
    <w:rsid w:val="004165DA"/>
    <w:rsid w:val="004172F7"/>
    <w:rsid w:val="00417405"/>
    <w:rsid w:val="00417566"/>
    <w:rsid w:val="004177E3"/>
    <w:rsid w:val="00417DCF"/>
    <w:rsid w:val="00420289"/>
    <w:rsid w:val="0042163A"/>
    <w:rsid w:val="00422ACC"/>
    <w:rsid w:val="004234FA"/>
    <w:rsid w:val="00423580"/>
    <w:rsid w:val="00423C20"/>
    <w:rsid w:val="004251CC"/>
    <w:rsid w:val="00425968"/>
    <w:rsid w:val="00426862"/>
    <w:rsid w:val="00427EF0"/>
    <w:rsid w:val="004309EF"/>
    <w:rsid w:val="00431C62"/>
    <w:rsid w:val="00431CBB"/>
    <w:rsid w:val="004321D3"/>
    <w:rsid w:val="004325C2"/>
    <w:rsid w:val="004327FB"/>
    <w:rsid w:val="00433E56"/>
    <w:rsid w:val="00434D51"/>
    <w:rsid w:val="004354D4"/>
    <w:rsid w:val="0043676A"/>
    <w:rsid w:val="0043744C"/>
    <w:rsid w:val="00441F77"/>
    <w:rsid w:val="00442B2C"/>
    <w:rsid w:val="0044326F"/>
    <w:rsid w:val="004433B7"/>
    <w:rsid w:val="00443E9E"/>
    <w:rsid w:val="004440E5"/>
    <w:rsid w:val="0044489F"/>
    <w:rsid w:val="00445481"/>
    <w:rsid w:val="00446E97"/>
    <w:rsid w:val="00447B92"/>
    <w:rsid w:val="00450EFD"/>
    <w:rsid w:val="00450F5E"/>
    <w:rsid w:val="004513F7"/>
    <w:rsid w:val="004516F0"/>
    <w:rsid w:val="00451835"/>
    <w:rsid w:val="00451A39"/>
    <w:rsid w:val="00451A8C"/>
    <w:rsid w:val="004521C2"/>
    <w:rsid w:val="00452E46"/>
    <w:rsid w:val="004549C6"/>
    <w:rsid w:val="00455DEB"/>
    <w:rsid w:val="00456C06"/>
    <w:rsid w:val="004608C3"/>
    <w:rsid w:val="0046095C"/>
    <w:rsid w:val="004617CE"/>
    <w:rsid w:val="00462326"/>
    <w:rsid w:val="00462DAC"/>
    <w:rsid w:val="00465EA1"/>
    <w:rsid w:val="0046626D"/>
    <w:rsid w:val="0046677E"/>
    <w:rsid w:val="00466D89"/>
    <w:rsid w:val="00473319"/>
    <w:rsid w:val="0047463B"/>
    <w:rsid w:val="004759AD"/>
    <w:rsid w:val="00475B84"/>
    <w:rsid w:val="00477C5B"/>
    <w:rsid w:val="00480BA7"/>
    <w:rsid w:val="00481A4A"/>
    <w:rsid w:val="004838A4"/>
    <w:rsid w:val="00483C52"/>
    <w:rsid w:val="00483D92"/>
    <w:rsid w:val="00484208"/>
    <w:rsid w:val="004846FA"/>
    <w:rsid w:val="004857FD"/>
    <w:rsid w:val="00485A56"/>
    <w:rsid w:val="00485C5F"/>
    <w:rsid w:val="00486CD4"/>
    <w:rsid w:val="00491804"/>
    <w:rsid w:val="004918C1"/>
    <w:rsid w:val="004921C3"/>
    <w:rsid w:val="00494209"/>
    <w:rsid w:val="0049472C"/>
    <w:rsid w:val="00495038"/>
    <w:rsid w:val="004961C1"/>
    <w:rsid w:val="004968D1"/>
    <w:rsid w:val="00496E6F"/>
    <w:rsid w:val="004972CC"/>
    <w:rsid w:val="00497CD3"/>
    <w:rsid w:val="00497E70"/>
    <w:rsid w:val="004A0CEC"/>
    <w:rsid w:val="004A1D96"/>
    <w:rsid w:val="004A3108"/>
    <w:rsid w:val="004A49F1"/>
    <w:rsid w:val="004A4F60"/>
    <w:rsid w:val="004A6358"/>
    <w:rsid w:val="004A64EA"/>
    <w:rsid w:val="004A6681"/>
    <w:rsid w:val="004A6A45"/>
    <w:rsid w:val="004A7C63"/>
    <w:rsid w:val="004B265A"/>
    <w:rsid w:val="004B2D56"/>
    <w:rsid w:val="004B366F"/>
    <w:rsid w:val="004B6205"/>
    <w:rsid w:val="004B75F5"/>
    <w:rsid w:val="004C07F6"/>
    <w:rsid w:val="004C0F23"/>
    <w:rsid w:val="004C439F"/>
    <w:rsid w:val="004C69A7"/>
    <w:rsid w:val="004C6C77"/>
    <w:rsid w:val="004C6FA7"/>
    <w:rsid w:val="004C6FC9"/>
    <w:rsid w:val="004C716D"/>
    <w:rsid w:val="004D0854"/>
    <w:rsid w:val="004D0DE8"/>
    <w:rsid w:val="004D1B28"/>
    <w:rsid w:val="004D324D"/>
    <w:rsid w:val="004D3B6E"/>
    <w:rsid w:val="004D3F4F"/>
    <w:rsid w:val="004D481F"/>
    <w:rsid w:val="004D6B99"/>
    <w:rsid w:val="004D6D22"/>
    <w:rsid w:val="004D6D8B"/>
    <w:rsid w:val="004D7C2C"/>
    <w:rsid w:val="004E1E19"/>
    <w:rsid w:val="004E29AE"/>
    <w:rsid w:val="004E335B"/>
    <w:rsid w:val="004E4BD7"/>
    <w:rsid w:val="004E63C7"/>
    <w:rsid w:val="004F024C"/>
    <w:rsid w:val="004F03A4"/>
    <w:rsid w:val="004F0775"/>
    <w:rsid w:val="004F20AE"/>
    <w:rsid w:val="004F2530"/>
    <w:rsid w:val="004F2CD1"/>
    <w:rsid w:val="004F2EBB"/>
    <w:rsid w:val="004F38B0"/>
    <w:rsid w:val="004F465D"/>
    <w:rsid w:val="004F47F8"/>
    <w:rsid w:val="004F5E60"/>
    <w:rsid w:val="004F5EAE"/>
    <w:rsid w:val="0050014C"/>
    <w:rsid w:val="005044C7"/>
    <w:rsid w:val="0050499F"/>
    <w:rsid w:val="00505882"/>
    <w:rsid w:val="00505A8E"/>
    <w:rsid w:val="0050737F"/>
    <w:rsid w:val="00512472"/>
    <w:rsid w:val="00512802"/>
    <w:rsid w:val="00512B4C"/>
    <w:rsid w:val="005137BC"/>
    <w:rsid w:val="0051388F"/>
    <w:rsid w:val="00513ABC"/>
    <w:rsid w:val="005142B2"/>
    <w:rsid w:val="00517E94"/>
    <w:rsid w:val="00520A3E"/>
    <w:rsid w:val="00520CE7"/>
    <w:rsid w:val="00520CF0"/>
    <w:rsid w:val="00521F60"/>
    <w:rsid w:val="00522368"/>
    <w:rsid w:val="00523ECA"/>
    <w:rsid w:val="00524782"/>
    <w:rsid w:val="00525687"/>
    <w:rsid w:val="00525EA5"/>
    <w:rsid w:val="00525F2C"/>
    <w:rsid w:val="00526A19"/>
    <w:rsid w:val="00531F56"/>
    <w:rsid w:val="00532FCF"/>
    <w:rsid w:val="00533D88"/>
    <w:rsid w:val="005344CD"/>
    <w:rsid w:val="0053459D"/>
    <w:rsid w:val="00534D4B"/>
    <w:rsid w:val="0053533B"/>
    <w:rsid w:val="00535801"/>
    <w:rsid w:val="005375FB"/>
    <w:rsid w:val="0054031C"/>
    <w:rsid w:val="00541A37"/>
    <w:rsid w:val="00543189"/>
    <w:rsid w:val="005452AA"/>
    <w:rsid w:val="00546B72"/>
    <w:rsid w:val="00547072"/>
    <w:rsid w:val="005475A9"/>
    <w:rsid w:val="00550ACD"/>
    <w:rsid w:val="00550D44"/>
    <w:rsid w:val="005519AF"/>
    <w:rsid w:val="00552059"/>
    <w:rsid w:val="00553111"/>
    <w:rsid w:val="00553FF5"/>
    <w:rsid w:val="00553FFC"/>
    <w:rsid w:val="00554048"/>
    <w:rsid w:val="005544AA"/>
    <w:rsid w:val="00554725"/>
    <w:rsid w:val="0055580E"/>
    <w:rsid w:val="005574AE"/>
    <w:rsid w:val="00557EDE"/>
    <w:rsid w:val="00561490"/>
    <w:rsid w:val="00561638"/>
    <w:rsid w:val="005628AF"/>
    <w:rsid w:val="005632F5"/>
    <w:rsid w:val="005641FB"/>
    <w:rsid w:val="00564703"/>
    <w:rsid w:val="00565593"/>
    <w:rsid w:val="00565863"/>
    <w:rsid w:val="00566636"/>
    <w:rsid w:val="005669C8"/>
    <w:rsid w:val="00566A3D"/>
    <w:rsid w:val="00566FEF"/>
    <w:rsid w:val="0056724E"/>
    <w:rsid w:val="0057028D"/>
    <w:rsid w:val="00570334"/>
    <w:rsid w:val="00570489"/>
    <w:rsid w:val="0057150D"/>
    <w:rsid w:val="0057204B"/>
    <w:rsid w:val="0057450F"/>
    <w:rsid w:val="00574544"/>
    <w:rsid w:val="00575289"/>
    <w:rsid w:val="005755F7"/>
    <w:rsid w:val="00575B74"/>
    <w:rsid w:val="0057620B"/>
    <w:rsid w:val="005764D6"/>
    <w:rsid w:val="00577C7A"/>
    <w:rsid w:val="00581182"/>
    <w:rsid w:val="00581614"/>
    <w:rsid w:val="00583492"/>
    <w:rsid w:val="005859CD"/>
    <w:rsid w:val="005869C1"/>
    <w:rsid w:val="00586E3D"/>
    <w:rsid w:val="00587ECE"/>
    <w:rsid w:val="005905DD"/>
    <w:rsid w:val="00591405"/>
    <w:rsid w:val="00591B57"/>
    <w:rsid w:val="00592067"/>
    <w:rsid w:val="005923F9"/>
    <w:rsid w:val="00592918"/>
    <w:rsid w:val="0059311A"/>
    <w:rsid w:val="00593F67"/>
    <w:rsid w:val="005946A0"/>
    <w:rsid w:val="005A143B"/>
    <w:rsid w:val="005A2AF6"/>
    <w:rsid w:val="005A2ECF"/>
    <w:rsid w:val="005A44FC"/>
    <w:rsid w:val="005A5977"/>
    <w:rsid w:val="005A60CD"/>
    <w:rsid w:val="005A60F1"/>
    <w:rsid w:val="005A67A3"/>
    <w:rsid w:val="005B18EE"/>
    <w:rsid w:val="005B1DB6"/>
    <w:rsid w:val="005B2EE1"/>
    <w:rsid w:val="005B2F72"/>
    <w:rsid w:val="005B3EF0"/>
    <w:rsid w:val="005B41E4"/>
    <w:rsid w:val="005B5BA9"/>
    <w:rsid w:val="005B65C1"/>
    <w:rsid w:val="005B6E40"/>
    <w:rsid w:val="005C038C"/>
    <w:rsid w:val="005C0BFB"/>
    <w:rsid w:val="005C0E69"/>
    <w:rsid w:val="005C129A"/>
    <w:rsid w:val="005C21BB"/>
    <w:rsid w:val="005C2900"/>
    <w:rsid w:val="005C304F"/>
    <w:rsid w:val="005C416B"/>
    <w:rsid w:val="005C5DE6"/>
    <w:rsid w:val="005C6417"/>
    <w:rsid w:val="005C7290"/>
    <w:rsid w:val="005C768A"/>
    <w:rsid w:val="005D4DEA"/>
    <w:rsid w:val="005D513C"/>
    <w:rsid w:val="005D6C74"/>
    <w:rsid w:val="005E03FA"/>
    <w:rsid w:val="005E0496"/>
    <w:rsid w:val="005E0F5A"/>
    <w:rsid w:val="005E1AAF"/>
    <w:rsid w:val="005E1D8C"/>
    <w:rsid w:val="005E26C6"/>
    <w:rsid w:val="005E3C0A"/>
    <w:rsid w:val="005E4053"/>
    <w:rsid w:val="005E419F"/>
    <w:rsid w:val="005E44A1"/>
    <w:rsid w:val="005E4D66"/>
    <w:rsid w:val="005E5941"/>
    <w:rsid w:val="005E7333"/>
    <w:rsid w:val="005E79B3"/>
    <w:rsid w:val="005F008D"/>
    <w:rsid w:val="005F1373"/>
    <w:rsid w:val="005F1587"/>
    <w:rsid w:val="005F1D23"/>
    <w:rsid w:val="005F1EB1"/>
    <w:rsid w:val="005F46D9"/>
    <w:rsid w:val="005F6398"/>
    <w:rsid w:val="005F76BF"/>
    <w:rsid w:val="005F77F6"/>
    <w:rsid w:val="005F79DD"/>
    <w:rsid w:val="005F79F9"/>
    <w:rsid w:val="00601A0E"/>
    <w:rsid w:val="006026CA"/>
    <w:rsid w:val="00603DD7"/>
    <w:rsid w:val="00604D29"/>
    <w:rsid w:val="00605CDD"/>
    <w:rsid w:val="006069B3"/>
    <w:rsid w:val="006070E1"/>
    <w:rsid w:val="00607360"/>
    <w:rsid w:val="0061112D"/>
    <w:rsid w:val="00611663"/>
    <w:rsid w:val="00611EBA"/>
    <w:rsid w:val="006136D8"/>
    <w:rsid w:val="0061402D"/>
    <w:rsid w:val="0061579B"/>
    <w:rsid w:val="00616E76"/>
    <w:rsid w:val="006170E7"/>
    <w:rsid w:val="00617166"/>
    <w:rsid w:val="00617687"/>
    <w:rsid w:val="00617CBA"/>
    <w:rsid w:val="00620208"/>
    <w:rsid w:val="00622579"/>
    <w:rsid w:val="006239CC"/>
    <w:rsid w:val="00624DBB"/>
    <w:rsid w:val="00626FC9"/>
    <w:rsid w:val="0062797D"/>
    <w:rsid w:val="006326C2"/>
    <w:rsid w:val="006332EC"/>
    <w:rsid w:val="00633B61"/>
    <w:rsid w:val="00634516"/>
    <w:rsid w:val="00634ED6"/>
    <w:rsid w:val="0063504A"/>
    <w:rsid w:val="00635789"/>
    <w:rsid w:val="00635A35"/>
    <w:rsid w:val="0063657E"/>
    <w:rsid w:val="00641B48"/>
    <w:rsid w:val="00643E11"/>
    <w:rsid w:val="00644465"/>
    <w:rsid w:val="00644912"/>
    <w:rsid w:val="006457C1"/>
    <w:rsid w:val="006464B5"/>
    <w:rsid w:val="00647EA6"/>
    <w:rsid w:val="0065417E"/>
    <w:rsid w:val="00654522"/>
    <w:rsid w:val="00654B15"/>
    <w:rsid w:val="00655472"/>
    <w:rsid w:val="006558E8"/>
    <w:rsid w:val="00656261"/>
    <w:rsid w:val="00656B8B"/>
    <w:rsid w:val="00660EC2"/>
    <w:rsid w:val="006612B9"/>
    <w:rsid w:val="006627D9"/>
    <w:rsid w:val="00665220"/>
    <w:rsid w:val="006657E9"/>
    <w:rsid w:val="00667956"/>
    <w:rsid w:val="00667CF4"/>
    <w:rsid w:val="006719DB"/>
    <w:rsid w:val="0067223B"/>
    <w:rsid w:val="00672918"/>
    <w:rsid w:val="00672AEA"/>
    <w:rsid w:val="00672D4B"/>
    <w:rsid w:val="00673993"/>
    <w:rsid w:val="00676A7A"/>
    <w:rsid w:val="00676C6B"/>
    <w:rsid w:val="0067757D"/>
    <w:rsid w:val="0068093F"/>
    <w:rsid w:val="00681629"/>
    <w:rsid w:val="00682763"/>
    <w:rsid w:val="006848B6"/>
    <w:rsid w:val="00684DFD"/>
    <w:rsid w:val="006866A9"/>
    <w:rsid w:val="00686976"/>
    <w:rsid w:val="00686E49"/>
    <w:rsid w:val="00686F87"/>
    <w:rsid w:val="0068765D"/>
    <w:rsid w:val="00687AAC"/>
    <w:rsid w:val="006908FF"/>
    <w:rsid w:val="00691187"/>
    <w:rsid w:val="00691734"/>
    <w:rsid w:val="00692393"/>
    <w:rsid w:val="00693003"/>
    <w:rsid w:val="00693203"/>
    <w:rsid w:val="00693800"/>
    <w:rsid w:val="0069430F"/>
    <w:rsid w:val="006950A3"/>
    <w:rsid w:val="00697849"/>
    <w:rsid w:val="006A0A85"/>
    <w:rsid w:val="006A1501"/>
    <w:rsid w:val="006A1B1C"/>
    <w:rsid w:val="006A2397"/>
    <w:rsid w:val="006A2442"/>
    <w:rsid w:val="006A2980"/>
    <w:rsid w:val="006A3029"/>
    <w:rsid w:val="006A375D"/>
    <w:rsid w:val="006A44C5"/>
    <w:rsid w:val="006B0DE9"/>
    <w:rsid w:val="006B1263"/>
    <w:rsid w:val="006B226F"/>
    <w:rsid w:val="006B298F"/>
    <w:rsid w:val="006B544B"/>
    <w:rsid w:val="006B5780"/>
    <w:rsid w:val="006B58DB"/>
    <w:rsid w:val="006B5E69"/>
    <w:rsid w:val="006B62FC"/>
    <w:rsid w:val="006B705F"/>
    <w:rsid w:val="006B7509"/>
    <w:rsid w:val="006C0105"/>
    <w:rsid w:val="006C114A"/>
    <w:rsid w:val="006C19ED"/>
    <w:rsid w:val="006C2BB3"/>
    <w:rsid w:val="006C2C9F"/>
    <w:rsid w:val="006C2F3C"/>
    <w:rsid w:val="006C4CFB"/>
    <w:rsid w:val="006C5015"/>
    <w:rsid w:val="006C63B5"/>
    <w:rsid w:val="006C720A"/>
    <w:rsid w:val="006C7301"/>
    <w:rsid w:val="006C7ACB"/>
    <w:rsid w:val="006C7B75"/>
    <w:rsid w:val="006D1E15"/>
    <w:rsid w:val="006D25B3"/>
    <w:rsid w:val="006D3662"/>
    <w:rsid w:val="006D3A97"/>
    <w:rsid w:val="006D3FB7"/>
    <w:rsid w:val="006D4CB4"/>
    <w:rsid w:val="006D760A"/>
    <w:rsid w:val="006D7B7E"/>
    <w:rsid w:val="006E076B"/>
    <w:rsid w:val="006E0E00"/>
    <w:rsid w:val="006E1C6F"/>
    <w:rsid w:val="006E22EE"/>
    <w:rsid w:val="006E2BB3"/>
    <w:rsid w:val="006E3258"/>
    <w:rsid w:val="006E397E"/>
    <w:rsid w:val="006E41BC"/>
    <w:rsid w:val="006E4B90"/>
    <w:rsid w:val="006F1872"/>
    <w:rsid w:val="006F1CC7"/>
    <w:rsid w:val="006F3375"/>
    <w:rsid w:val="006F37A0"/>
    <w:rsid w:val="006F520A"/>
    <w:rsid w:val="006F5A37"/>
    <w:rsid w:val="006F5EF9"/>
    <w:rsid w:val="006F77E0"/>
    <w:rsid w:val="00700139"/>
    <w:rsid w:val="0070051E"/>
    <w:rsid w:val="00700DE1"/>
    <w:rsid w:val="00701FA6"/>
    <w:rsid w:val="007027F1"/>
    <w:rsid w:val="00702F77"/>
    <w:rsid w:val="00703E78"/>
    <w:rsid w:val="0070716D"/>
    <w:rsid w:val="007074EE"/>
    <w:rsid w:val="00707F29"/>
    <w:rsid w:val="00710F56"/>
    <w:rsid w:val="0071127F"/>
    <w:rsid w:val="00711C46"/>
    <w:rsid w:val="00712509"/>
    <w:rsid w:val="007129D7"/>
    <w:rsid w:val="0071393B"/>
    <w:rsid w:val="0071565F"/>
    <w:rsid w:val="00715BB0"/>
    <w:rsid w:val="00715EC0"/>
    <w:rsid w:val="00717008"/>
    <w:rsid w:val="00720534"/>
    <w:rsid w:val="0072067B"/>
    <w:rsid w:val="00720AB1"/>
    <w:rsid w:val="00722D15"/>
    <w:rsid w:val="00723CC4"/>
    <w:rsid w:val="0072487A"/>
    <w:rsid w:val="00727469"/>
    <w:rsid w:val="00727A1C"/>
    <w:rsid w:val="00727D02"/>
    <w:rsid w:val="00730450"/>
    <w:rsid w:val="00730487"/>
    <w:rsid w:val="00731D59"/>
    <w:rsid w:val="0073253B"/>
    <w:rsid w:val="00733460"/>
    <w:rsid w:val="00733474"/>
    <w:rsid w:val="00735284"/>
    <w:rsid w:val="00735CCC"/>
    <w:rsid w:val="00736052"/>
    <w:rsid w:val="007366D2"/>
    <w:rsid w:val="00737788"/>
    <w:rsid w:val="0074001E"/>
    <w:rsid w:val="0074036F"/>
    <w:rsid w:val="007403A2"/>
    <w:rsid w:val="007406E0"/>
    <w:rsid w:val="00740C74"/>
    <w:rsid w:val="00741312"/>
    <w:rsid w:val="007414EB"/>
    <w:rsid w:val="0074163D"/>
    <w:rsid w:val="00744154"/>
    <w:rsid w:val="00744A8A"/>
    <w:rsid w:val="007451D7"/>
    <w:rsid w:val="00746F8A"/>
    <w:rsid w:val="007478A7"/>
    <w:rsid w:val="007507C8"/>
    <w:rsid w:val="0075165A"/>
    <w:rsid w:val="00751B93"/>
    <w:rsid w:val="00751F14"/>
    <w:rsid w:val="00753E3A"/>
    <w:rsid w:val="007547D8"/>
    <w:rsid w:val="007554BA"/>
    <w:rsid w:val="007555BA"/>
    <w:rsid w:val="00755B44"/>
    <w:rsid w:val="00755EA0"/>
    <w:rsid w:val="00755EA8"/>
    <w:rsid w:val="007571BA"/>
    <w:rsid w:val="00757C33"/>
    <w:rsid w:val="00757FD0"/>
    <w:rsid w:val="007617FF"/>
    <w:rsid w:val="0076191F"/>
    <w:rsid w:val="007626AF"/>
    <w:rsid w:val="00763CC9"/>
    <w:rsid w:val="00764E35"/>
    <w:rsid w:val="00765594"/>
    <w:rsid w:val="00765795"/>
    <w:rsid w:val="00765A69"/>
    <w:rsid w:val="007662BA"/>
    <w:rsid w:val="00766E88"/>
    <w:rsid w:val="0076716C"/>
    <w:rsid w:val="00767607"/>
    <w:rsid w:val="00767B1A"/>
    <w:rsid w:val="00770B3C"/>
    <w:rsid w:val="00772199"/>
    <w:rsid w:val="00773BC6"/>
    <w:rsid w:val="00775A08"/>
    <w:rsid w:val="0078056C"/>
    <w:rsid w:val="00780C2A"/>
    <w:rsid w:val="007824CE"/>
    <w:rsid w:val="00783B99"/>
    <w:rsid w:val="00783D92"/>
    <w:rsid w:val="00783FC4"/>
    <w:rsid w:val="00784458"/>
    <w:rsid w:val="00784D15"/>
    <w:rsid w:val="007850A0"/>
    <w:rsid w:val="00786841"/>
    <w:rsid w:val="00786CFC"/>
    <w:rsid w:val="00787F35"/>
    <w:rsid w:val="00790125"/>
    <w:rsid w:val="00790510"/>
    <w:rsid w:val="00791A11"/>
    <w:rsid w:val="0079267B"/>
    <w:rsid w:val="00792F86"/>
    <w:rsid w:val="00793083"/>
    <w:rsid w:val="00793E90"/>
    <w:rsid w:val="00793EB1"/>
    <w:rsid w:val="007953E0"/>
    <w:rsid w:val="007964E7"/>
    <w:rsid w:val="00797B84"/>
    <w:rsid w:val="007A020C"/>
    <w:rsid w:val="007A0D52"/>
    <w:rsid w:val="007A24CD"/>
    <w:rsid w:val="007A2A39"/>
    <w:rsid w:val="007A2ABE"/>
    <w:rsid w:val="007A3A34"/>
    <w:rsid w:val="007A3E37"/>
    <w:rsid w:val="007A422C"/>
    <w:rsid w:val="007A516A"/>
    <w:rsid w:val="007A5F0D"/>
    <w:rsid w:val="007A6807"/>
    <w:rsid w:val="007A693B"/>
    <w:rsid w:val="007B1A68"/>
    <w:rsid w:val="007B1BB3"/>
    <w:rsid w:val="007B2CAC"/>
    <w:rsid w:val="007B3E97"/>
    <w:rsid w:val="007B542B"/>
    <w:rsid w:val="007B7ADA"/>
    <w:rsid w:val="007C0410"/>
    <w:rsid w:val="007C0965"/>
    <w:rsid w:val="007C2358"/>
    <w:rsid w:val="007C33C8"/>
    <w:rsid w:val="007C399A"/>
    <w:rsid w:val="007C3E67"/>
    <w:rsid w:val="007C5849"/>
    <w:rsid w:val="007C609C"/>
    <w:rsid w:val="007C65F2"/>
    <w:rsid w:val="007D01A4"/>
    <w:rsid w:val="007D0FA6"/>
    <w:rsid w:val="007D2E8C"/>
    <w:rsid w:val="007D38A0"/>
    <w:rsid w:val="007D4906"/>
    <w:rsid w:val="007D631B"/>
    <w:rsid w:val="007D64DC"/>
    <w:rsid w:val="007D64DD"/>
    <w:rsid w:val="007D6F4A"/>
    <w:rsid w:val="007E0059"/>
    <w:rsid w:val="007E094B"/>
    <w:rsid w:val="007E1315"/>
    <w:rsid w:val="007E20D4"/>
    <w:rsid w:val="007E3D52"/>
    <w:rsid w:val="007E3F89"/>
    <w:rsid w:val="007E4B31"/>
    <w:rsid w:val="007E4CFF"/>
    <w:rsid w:val="007F11B2"/>
    <w:rsid w:val="007F18B6"/>
    <w:rsid w:val="007F31E4"/>
    <w:rsid w:val="007F35D8"/>
    <w:rsid w:val="007F4806"/>
    <w:rsid w:val="007F4E66"/>
    <w:rsid w:val="007F5476"/>
    <w:rsid w:val="007F5F8C"/>
    <w:rsid w:val="007F657F"/>
    <w:rsid w:val="007F7764"/>
    <w:rsid w:val="00800A70"/>
    <w:rsid w:val="00802075"/>
    <w:rsid w:val="00802CD7"/>
    <w:rsid w:val="0080342B"/>
    <w:rsid w:val="00803C38"/>
    <w:rsid w:val="0080627C"/>
    <w:rsid w:val="00806B87"/>
    <w:rsid w:val="00807326"/>
    <w:rsid w:val="0081169B"/>
    <w:rsid w:val="00811FED"/>
    <w:rsid w:val="00812542"/>
    <w:rsid w:val="0081322A"/>
    <w:rsid w:val="008138E6"/>
    <w:rsid w:val="00813C2C"/>
    <w:rsid w:val="00814569"/>
    <w:rsid w:val="0081559A"/>
    <w:rsid w:val="008158A4"/>
    <w:rsid w:val="00815C5D"/>
    <w:rsid w:val="00815F42"/>
    <w:rsid w:val="00816169"/>
    <w:rsid w:val="0081648B"/>
    <w:rsid w:val="00816545"/>
    <w:rsid w:val="00820402"/>
    <w:rsid w:val="008211CD"/>
    <w:rsid w:val="008215F5"/>
    <w:rsid w:val="00823486"/>
    <w:rsid w:val="00823F0C"/>
    <w:rsid w:val="00826C29"/>
    <w:rsid w:val="00827E53"/>
    <w:rsid w:val="00831A41"/>
    <w:rsid w:val="0083235F"/>
    <w:rsid w:val="0083524E"/>
    <w:rsid w:val="00835B48"/>
    <w:rsid w:val="00836287"/>
    <w:rsid w:val="00836D0B"/>
    <w:rsid w:val="00836FE6"/>
    <w:rsid w:val="008379FF"/>
    <w:rsid w:val="0084207C"/>
    <w:rsid w:val="008422F1"/>
    <w:rsid w:val="0084282A"/>
    <w:rsid w:val="00842AF1"/>
    <w:rsid w:val="00843810"/>
    <w:rsid w:val="008468C3"/>
    <w:rsid w:val="00846FC1"/>
    <w:rsid w:val="008470D3"/>
    <w:rsid w:val="00847A28"/>
    <w:rsid w:val="00847C96"/>
    <w:rsid w:val="008504CF"/>
    <w:rsid w:val="008518E1"/>
    <w:rsid w:val="00854F5D"/>
    <w:rsid w:val="00855377"/>
    <w:rsid w:val="00856834"/>
    <w:rsid w:val="0085728E"/>
    <w:rsid w:val="0085766F"/>
    <w:rsid w:val="00860718"/>
    <w:rsid w:val="00860D84"/>
    <w:rsid w:val="00861DA9"/>
    <w:rsid w:val="00862CA8"/>
    <w:rsid w:val="00863A69"/>
    <w:rsid w:val="00864B2C"/>
    <w:rsid w:val="00865F6F"/>
    <w:rsid w:val="00865FBE"/>
    <w:rsid w:val="008678D2"/>
    <w:rsid w:val="00867D70"/>
    <w:rsid w:val="008706C7"/>
    <w:rsid w:val="0087265F"/>
    <w:rsid w:val="00873B60"/>
    <w:rsid w:val="00873D21"/>
    <w:rsid w:val="00874F40"/>
    <w:rsid w:val="00875758"/>
    <w:rsid w:val="00876DD1"/>
    <w:rsid w:val="0087701D"/>
    <w:rsid w:val="008771F6"/>
    <w:rsid w:val="008804BD"/>
    <w:rsid w:val="008806CD"/>
    <w:rsid w:val="008807FE"/>
    <w:rsid w:val="0088115F"/>
    <w:rsid w:val="00881E77"/>
    <w:rsid w:val="0088296D"/>
    <w:rsid w:val="0088305A"/>
    <w:rsid w:val="008831C5"/>
    <w:rsid w:val="00884385"/>
    <w:rsid w:val="008861DB"/>
    <w:rsid w:val="008868F3"/>
    <w:rsid w:val="00890E55"/>
    <w:rsid w:val="00891658"/>
    <w:rsid w:val="00891C25"/>
    <w:rsid w:val="00892BE8"/>
    <w:rsid w:val="00893266"/>
    <w:rsid w:val="00893955"/>
    <w:rsid w:val="00894854"/>
    <w:rsid w:val="00895C77"/>
    <w:rsid w:val="008963AB"/>
    <w:rsid w:val="0089690C"/>
    <w:rsid w:val="00897200"/>
    <w:rsid w:val="0089754C"/>
    <w:rsid w:val="008A06B8"/>
    <w:rsid w:val="008A3A0B"/>
    <w:rsid w:val="008A3ECC"/>
    <w:rsid w:val="008A5F3B"/>
    <w:rsid w:val="008A6CA2"/>
    <w:rsid w:val="008A7C5A"/>
    <w:rsid w:val="008B06CF"/>
    <w:rsid w:val="008B133B"/>
    <w:rsid w:val="008B4988"/>
    <w:rsid w:val="008B566E"/>
    <w:rsid w:val="008B56DA"/>
    <w:rsid w:val="008B57D4"/>
    <w:rsid w:val="008B57DE"/>
    <w:rsid w:val="008B6625"/>
    <w:rsid w:val="008B7813"/>
    <w:rsid w:val="008C0F05"/>
    <w:rsid w:val="008C187B"/>
    <w:rsid w:val="008C29F0"/>
    <w:rsid w:val="008C2D1E"/>
    <w:rsid w:val="008C543D"/>
    <w:rsid w:val="008C61FA"/>
    <w:rsid w:val="008D074F"/>
    <w:rsid w:val="008D0EF7"/>
    <w:rsid w:val="008D3183"/>
    <w:rsid w:val="008D5F45"/>
    <w:rsid w:val="008D61F4"/>
    <w:rsid w:val="008D639E"/>
    <w:rsid w:val="008D6DF7"/>
    <w:rsid w:val="008E0C4E"/>
    <w:rsid w:val="008E2125"/>
    <w:rsid w:val="008E27A7"/>
    <w:rsid w:val="008E4A25"/>
    <w:rsid w:val="008E7600"/>
    <w:rsid w:val="008F0889"/>
    <w:rsid w:val="008F0A02"/>
    <w:rsid w:val="008F0F13"/>
    <w:rsid w:val="008F188B"/>
    <w:rsid w:val="008F1EB1"/>
    <w:rsid w:val="008F2E1B"/>
    <w:rsid w:val="008F5160"/>
    <w:rsid w:val="008F579F"/>
    <w:rsid w:val="008F58AD"/>
    <w:rsid w:val="008F5CAF"/>
    <w:rsid w:val="008F688D"/>
    <w:rsid w:val="008F722E"/>
    <w:rsid w:val="008F73CA"/>
    <w:rsid w:val="008F7AC2"/>
    <w:rsid w:val="0090011C"/>
    <w:rsid w:val="009005C9"/>
    <w:rsid w:val="00901061"/>
    <w:rsid w:val="0090188E"/>
    <w:rsid w:val="00903235"/>
    <w:rsid w:val="00905B33"/>
    <w:rsid w:val="009063A7"/>
    <w:rsid w:val="00907657"/>
    <w:rsid w:val="00907C7A"/>
    <w:rsid w:val="00910D7A"/>
    <w:rsid w:val="00910EAC"/>
    <w:rsid w:val="00911102"/>
    <w:rsid w:val="009132B7"/>
    <w:rsid w:val="009149DD"/>
    <w:rsid w:val="00915131"/>
    <w:rsid w:val="00916F71"/>
    <w:rsid w:val="0091790D"/>
    <w:rsid w:val="0091797D"/>
    <w:rsid w:val="00917A6E"/>
    <w:rsid w:val="00921718"/>
    <w:rsid w:val="00923916"/>
    <w:rsid w:val="009248C0"/>
    <w:rsid w:val="00924FFD"/>
    <w:rsid w:val="00925709"/>
    <w:rsid w:val="00926D17"/>
    <w:rsid w:val="00933BCE"/>
    <w:rsid w:val="00933FDF"/>
    <w:rsid w:val="0093434D"/>
    <w:rsid w:val="00934DAB"/>
    <w:rsid w:val="009354CB"/>
    <w:rsid w:val="00935A33"/>
    <w:rsid w:val="00935FFE"/>
    <w:rsid w:val="009362FE"/>
    <w:rsid w:val="009404F4"/>
    <w:rsid w:val="009406A2"/>
    <w:rsid w:val="00941018"/>
    <w:rsid w:val="009414DC"/>
    <w:rsid w:val="00942441"/>
    <w:rsid w:val="00942992"/>
    <w:rsid w:val="00943115"/>
    <w:rsid w:val="00944115"/>
    <w:rsid w:val="00944D78"/>
    <w:rsid w:val="009463D5"/>
    <w:rsid w:val="00946599"/>
    <w:rsid w:val="009465E0"/>
    <w:rsid w:val="0094708C"/>
    <w:rsid w:val="00947751"/>
    <w:rsid w:val="00947AC9"/>
    <w:rsid w:val="00950737"/>
    <w:rsid w:val="00950994"/>
    <w:rsid w:val="00950C07"/>
    <w:rsid w:val="00950CB5"/>
    <w:rsid w:val="0095149A"/>
    <w:rsid w:val="00951D33"/>
    <w:rsid w:val="00952FF8"/>
    <w:rsid w:val="0095345B"/>
    <w:rsid w:val="009556F9"/>
    <w:rsid w:val="00955E86"/>
    <w:rsid w:val="009561F4"/>
    <w:rsid w:val="00960985"/>
    <w:rsid w:val="00961115"/>
    <w:rsid w:val="00961516"/>
    <w:rsid w:val="00961A5E"/>
    <w:rsid w:val="00961D8D"/>
    <w:rsid w:val="00962B81"/>
    <w:rsid w:val="0096341D"/>
    <w:rsid w:val="00963AB8"/>
    <w:rsid w:val="00964F3C"/>
    <w:rsid w:val="00965496"/>
    <w:rsid w:val="00966A6B"/>
    <w:rsid w:val="00967112"/>
    <w:rsid w:val="00967507"/>
    <w:rsid w:val="00970FDF"/>
    <w:rsid w:val="009713BB"/>
    <w:rsid w:val="009718DE"/>
    <w:rsid w:val="00971D39"/>
    <w:rsid w:val="009742E1"/>
    <w:rsid w:val="00974D55"/>
    <w:rsid w:val="00976F2B"/>
    <w:rsid w:val="0097713C"/>
    <w:rsid w:val="00977D10"/>
    <w:rsid w:val="00981960"/>
    <w:rsid w:val="009819DE"/>
    <w:rsid w:val="00981BBC"/>
    <w:rsid w:val="00981EAF"/>
    <w:rsid w:val="00982A35"/>
    <w:rsid w:val="00982DC7"/>
    <w:rsid w:val="00983C50"/>
    <w:rsid w:val="00984433"/>
    <w:rsid w:val="00984983"/>
    <w:rsid w:val="0098598B"/>
    <w:rsid w:val="00986907"/>
    <w:rsid w:val="00987D1A"/>
    <w:rsid w:val="00990D95"/>
    <w:rsid w:val="009922BF"/>
    <w:rsid w:val="00993C5E"/>
    <w:rsid w:val="009947DE"/>
    <w:rsid w:val="00994D43"/>
    <w:rsid w:val="009952D3"/>
    <w:rsid w:val="00996F0D"/>
    <w:rsid w:val="009A0F5C"/>
    <w:rsid w:val="009A15A5"/>
    <w:rsid w:val="009A16A4"/>
    <w:rsid w:val="009A2528"/>
    <w:rsid w:val="009A34EB"/>
    <w:rsid w:val="009A3552"/>
    <w:rsid w:val="009A4F91"/>
    <w:rsid w:val="009A56B0"/>
    <w:rsid w:val="009A5822"/>
    <w:rsid w:val="009A7D9D"/>
    <w:rsid w:val="009A7DD1"/>
    <w:rsid w:val="009B15BB"/>
    <w:rsid w:val="009B2DA8"/>
    <w:rsid w:val="009B402D"/>
    <w:rsid w:val="009B542B"/>
    <w:rsid w:val="009B5878"/>
    <w:rsid w:val="009B5963"/>
    <w:rsid w:val="009B5D67"/>
    <w:rsid w:val="009B5EE5"/>
    <w:rsid w:val="009B7239"/>
    <w:rsid w:val="009B756E"/>
    <w:rsid w:val="009C0CBF"/>
    <w:rsid w:val="009C1F8E"/>
    <w:rsid w:val="009C2220"/>
    <w:rsid w:val="009C4394"/>
    <w:rsid w:val="009C536A"/>
    <w:rsid w:val="009C5F00"/>
    <w:rsid w:val="009C68D4"/>
    <w:rsid w:val="009C6BFC"/>
    <w:rsid w:val="009D0216"/>
    <w:rsid w:val="009D1711"/>
    <w:rsid w:val="009D204E"/>
    <w:rsid w:val="009D2E86"/>
    <w:rsid w:val="009D30C8"/>
    <w:rsid w:val="009D3914"/>
    <w:rsid w:val="009D4DDC"/>
    <w:rsid w:val="009D5325"/>
    <w:rsid w:val="009D5CFA"/>
    <w:rsid w:val="009D602B"/>
    <w:rsid w:val="009D6DA5"/>
    <w:rsid w:val="009D702A"/>
    <w:rsid w:val="009E228E"/>
    <w:rsid w:val="009E22CD"/>
    <w:rsid w:val="009E40FC"/>
    <w:rsid w:val="009E4603"/>
    <w:rsid w:val="009E5537"/>
    <w:rsid w:val="009E6174"/>
    <w:rsid w:val="009E7D87"/>
    <w:rsid w:val="009F2EEA"/>
    <w:rsid w:val="009F48CB"/>
    <w:rsid w:val="009F4A6C"/>
    <w:rsid w:val="009F4EAF"/>
    <w:rsid w:val="009F54B0"/>
    <w:rsid w:val="009F65D3"/>
    <w:rsid w:val="009F76EC"/>
    <w:rsid w:val="00A01271"/>
    <w:rsid w:val="00A01666"/>
    <w:rsid w:val="00A02A16"/>
    <w:rsid w:val="00A03136"/>
    <w:rsid w:val="00A03DEA"/>
    <w:rsid w:val="00A0405B"/>
    <w:rsid w:val="00A04B74"/>
    <w:rsid w:val="00A05764"/>
    <w:rsid w:val="00A05B77"/>
    <w:rsid w:val="00A06026"/>
    <w:rsid w:val="00A06F97"/>
    <w:rsid w:val="00A11303"/>
    <w:rsid w:val="00A11439"/>
    <w:rsid w:val="00A116CA"/>
    <w:rsid w:val="00A12203"/>
    <w:rsid w:val="00A13ACA"/>
    <w:rsid w:val="00A14609"/>
    <w:rsid w:val="00A21EBD"/>
    <w:rsid w:val="00A22135"/>
    <w:rsid w:val="00A22341"/>
    <w:rsid w:val="00A23108"/>
    <w:rsid w:val="00A23324"/>
    <w:rsid w:val="00A23793"/>
    <w:rsid w:val="00A24EA8"/>
    <w:rsid w:val="00A2517A"/>
    <w:rsid w:val="00A26826"/>
    <w:rsid w:val="00A31521"/>
    <w:rsid w:val="00A3165D"/>
    <w:rsid w:val="00A31714"/>
    <w:rsid w:val="00A31B7E"/>
    <w:rsid w:val="00A31C37"/>
    <w:rsid w:val="00A3395A"/>
    <w:rsid w:val="00A34608"/>
    <w:rsid w:val="00A34DAF"/>
    <w:rsid w:val="00A34F70"/>
    <w:rsid w:val="00A35715"/>
    <w:rsid w:val="00A35A54"/>
    <w:rsid w:val="00A40F04"/>
    <w:rsid w:val="00A41FFB"/>
    <w:rsid w:val="00A42B31"/>
    <w:rsid w:val="00A42BB4"/>
    <w:rsid w:val="00A42F66"/>
    <w:rsid w:val="00A4352F"/>
    <w:rsid w:val="00A442E8"/>
    <w:rsid w:val="00A45D17"/>
    <w:rsid w:val="00A46000"/>
    <w:rsid w:val="00A46221"/>
    <w:rsid w:val="00A465D8"/>
    <w:rsid w:val="00A47073"/>
    <w:rsid w:val="00A47489"/>
    <w:rsid w:val="00A477F6"/>
    <w:rsid w:val="00A50351"/>
    <w:rsid w:val="00A50B8D"/>
    <w:rsid w:val="00A52594"/>
    <w:rsid w:val="00A53625"/>
    <w:rsid w:val="00A548F7"/>
    <w:rsid w:val="00A56AF4"/>
    <w:rsid w:val="00A619F6"/>
    <w:rsid w:val="00A61FFC"/>
    <w:rsid w:val="00A6331D"/>
    <w:rsid w:val="00A6415A"/>
    <w:rsid w:val="00A65CB9"/>
    <w:rsid w:val="00A67B35"/>
    <w:rsid w:val="00A67E4F"/>
    <w:rsid w:val="00A70A79"/>
    <w:rsid w:val="00A715AF"/>
    <w:rsid w:val="00A721DB"/>
    <w:rsid w:val="00A727EE"/>
    <w:rsid w:val="00A72A7B"/>
    <w:rsid w:val="00A75E7C"/>
    <w:rsid w:val="00A76103"/>
    <w:rsid w:val="00A762E9"/>
    <w:rsid w:val="00A77B44"/>
    <w:rsid w:val="00A807DF"/>
    <w:rsid w:val="00A80D4A"/>
    <w:rsid w:val="00A81390"/>
    <w:rsid w:val="00A814BC"/>
    <w:rsid w:val="00A81672"/>
    <w:rsid w:val="00A81C06"/>
    <w:rsid w:val="00A82315"/>
    <w:rsid w:val="00A8252C"/>
    <w:rsid w:val="00A8282D"/>
    <w:rsid w:val="00A82EA1"/>
    <w:rsid w:val="00A83C40"/>
    <w:rsid w:val="00A849B7"/>
    <w:rsid w:val="00A86CC5"/>
    <w:rsid w:val="00A874E1"/>
    <w:rsid w:val="00A91BC9"/>
    <w:rsid w:val="00A91DB7"/>
    <w:rsid w:val="00A9749E"/>
    <w:rsid w:val="00A97E5D"/>
    <w:rsid w:val="00AA0FA3"/>
    <w:rsid w:val="00AA3CC8"/>
    <w:rsid w:val="00AA47FF"/>
    <w:rsid w:val="00AA6834"/>
    <w:rsid w:val="00AA773C"/>
    <w:rsid w:val="00AA7B2C"/>
    <w:rsid w:val="00AB0C91"/>
    <w:rsid w:val="00AB202D"/>
    <w:rsid w:val="00AB3824"/>
    <w:rsid w:val="00AB3F5B"/>
    <w:rsid w:val="00AB4417"/>
    <w:rsid w:val="00AB496D"/>
    <w:rsid w:val="00AB7BB5"/>
    <w:rsid w:val="00AC0256"/>
    <w:rsid w:val="00AC115A"/>
    <w:rsid w:val="00AC1C61"/>
    <w:rsid w:val="00AC1FB0"/>
    <w:rsid w:val="00AC3711"/>
    <w:rsid w:val="00AC38DC"/>
    <w:rsid w:val="00AC411F"/>
    <w:rsid w:val="00AC5A15"/>
    <w:rsid w:val="00AC6080"/>
    <w:rsid w:val="00AC672A"/>
    <w:rsid w:val="00AC6B48"/>
    <w:rsid w:val="00AC6C11"/>
    <w:rsid w:val="00AC6EE4"/>
    <w:rsid w:val="00AD1358"/>
    <w:rsid w:val="00AD1B1F"/>
    <w:rsid w:val="00AD1E45"/>
    <w:rsid w:val="00AD2891"/>
    <w:rsid w:val="00AD39A7"/>
    <w:rsid w:val="00AD483E"/>
    <w:rsid w:val="00AD4CAB"/>
    <w:rsid w:val="00AD6298"/>
    <w:rsid w:val="00AD66DA"/>
    <w:rsid w:val="00AD7812"/>
    <w:rsid w:val="00AE04C8"/>
    <w:rsid w:val="00AE318B"/>
    <w:rsid w:val="00AE4EF9"/>
    <w:rsid w:val="00AE5758"/>
    <w:rsid w:val="00AE6AA5"/>
    <w:rsid w:val="00AE7FD6"/>
    <w:rsid w:val="00AE7FFA"/>
    <w:rsid w:val="00AF1590"/>
    <w:rsid w:val="00AF1C99"/>
    <w:rsid w:val="00AF2D91"/>
    <w:rsid w:val="00AF350A"/>
    <w:rsid w:val="00AF354D"/>
    <w:rsid w:val="00AF4150"/>
    <w:rsid w:val="00AF4427"/>
    <w:rsid w:val="00AF4EBE"/>
    <w:rsid w:val="00AF4F8B"/>
    <w:rsid w:val="00AF55EB"/>
    <w:rsid w:val="00AF58DF"/>
    <w:rsid w:val="00AF5A74"/>
    <w:rsid w:val="00AF5AA4"/>
    <w:rsid w:val="00AF5CF1"/>
    <w:rsid w:val="00AF5DCB"/>
    <w:rsid w:val="00AF5FCB"/>
    <w:rsid w:val="00AF6D21"/>
    <w:rsid w:val="00AF6E2A"/>
    <w:rsid w:val="00B03096"/>
    <w:rsid w:val="00B04568"/>
    <w:rsid w:val="00B05786"/>
    <w:rsid w:val="00B07651"/>
    <w:rsid w:val="00B0773A"/>
    <w:rsid w:val="00B07DC4"/>
    <w:rsid w:val="00B07E50"/>
    <w:rsid w:val="00B10D0D"/>
    <w:rsid w:val="00B15F9B"/>
    <w:rsid w:val="00B17E49"/>
    <w:rsid w:val="00B2135F"/>
    <w:rsid w:val="00B21C82"/>
    <w:rsid w:val="00B23432"/>
    <w:rsid w:val="00B23DE8"/>
    <w:rsid w:val="00B2541A"/>
    <w:rsid w:val="00B254A5"/>
    <w:rsid w:val="00B25763"/>
    <w:rsid w:val="00B25927"/>
    <w:rsid w:val="00B26C71"/>
    <w:rsid w:val="00B2778A"/>
    <w:rsid w:val="00B32295"/>
    <w:rsid w:val="00B35674"/>
    <w:rsid w:val="00B3675C"/>
    <w:rsid w:val="00B37F83"/>
    <w:rsid w:val="00B402B0"/>
    <w:rsid w:val="00B4132A"/>
    <w:rsid w:val="00B4138F"/>
    <w:rsid w:val="00B4140C"/>
    <w:rsid w:val="00B42FE8"/>
    <w:rsid w:val="00B44B35"/>
    <w:rsid w:val="00B4665E"/>
    <w:rsid w:val="00B47C2E"/>
    <w:rsid w:val="00B47CD7"/>
    <w:rsid w:val="00B50F2A"/>
    <w:rsid w:val="00B51088"/>
    <w:rsid w:val="00B53BC8"/>
    <w:rsid w:val="00B543D2"/>
    <w:rsid w:val="00B5637A"/>
    <w:rsid w:val="00B567B0"/>
    <w:rsid w:val="00B56AE8"/>
    <w:rsid w:val="00B56EA3"/>
    <w:rsid w:val="00B61BEA"/>
    <w:rsid w:val="00B61C60"/>
    <w:rsid w:val="00B62E82"/>
    <w:rsid w:val="00B630A7"/>
    <w:rsid w:val="00B63740"/>
    <w:rsid w:val="00B63C4D"/>
    <w:rsid w:val="00B648B6"/>
    <w:rsid w:val="00B64D44"/>
    <w:rsid w:val="00B64F0F"/>
    <w:rsid w:val="00B667CA"/>
    <w:rsid w:val="00B668BF"/>
    <w:rsid w:val="00B66DF1"/>
    <w:rsid w:val="00B67B7B"/>
    <w:rsid w:val="00B70F2C"/>
    <w:rsid w:val="00B71B9C"/>
    <w:rsid w:val="00B725A1"/>
    <w:rsid w:val="00B72D01"/>
    <w:rsid w:val="00B73345"/>
    <w:rsid w:val="00B73EED"/>
    <w:rsid w:val="00B743CE"/>
    <w:rsid w:val="00B7457D"/>
    <w:rsid w:val="00B7553B"/>
    <w:rsid w:val="00B75F14"/>
    <w:rsid w:val="00B76897"/>
    <w:rsid w:val="00B76BB0"/>
    <w:rsid w:val="00B76E2F"/>
    <w:rsid w:val="00B770D0"/>
    <w:rsid w:val="00B775B1"/>
    <w:rsid w:val="00B815A3"/>
    <w:rsid w:val="00B818E6"/>
    <w:rsid w:val="00B828CF"/>
    <w:rsid w:val="00B83101"/>
    <w:rsid w:val="00B8348B"/>
    <w:rsid w:val="00B8440C"/>
    <w:rsid w:val="00B869E8"/>
    <w:rsid w:val="00B86E38"/>
    <w:rsid w:val="00B87649"/>
    <w:rsid w:val="00B877F4"/>
    <w:rsid w:val="00B90A13"/>
    <w:rsid w:val="00B90D82"/>
    <w:rsid w:val="00B91C2E"/>
    <w:rsid w:val="00B9336C"/>
    <w:rsid w:val="00B94674"/>
    <w:rsid w:val="00B9713D"/>
    <w:rsid w:val="00BA00C6"/>
    <w:rsid w:val="00BA0F1C"/>
    <w:rsid w:val="00BA159A"/>
    <w:rsid w:val="00BA19B1"/>
    <w:rsid w:val="00BA1D61"/>
    <w:rsid w:val="00BA1D97"/>
    <w:rsid w:val="00BA1D9F"/>
    <w:rsid w:val="00BA1EA6"/>
    <w:rsid w:val="00BA1F5D"/>
    <w:rsid w:val="00BA22C2"/>
    <w:rsid w:val="00BA2EBC"/>
    <w:rsid w:val="00BA351A"/>
    <w:rsid w:val="00BA36F3"/>
    <w:rsid w:val="00BA47FD"/>
    <w:rsid w:val="00BA4B83"/>
    <w:rsid w:val="00BA4E35"/>
    <w:rsid w:val="00BA6584"/>
    <w:rsid w:val="00BB04E1"/>
    <w:rsid w:val="00BB1655"/>
    <w:rsid w:val="00BB1CE8"/>
    <w:rsid w:val="00BB2345"/>
    <w:rsid w:val="00BB399D"/>
    <w:rsid w:val="00BB3FF7"/>
    <w:rsid w:val="00BB7538"/>
    <w:rsid w:val="00BB79BD"/>
    <w:rsid w:val="00BC0302"/>
    <w:rsid w:val="00BC184D"/>
    <w:rsid w:val="00BC1AE6"/>
    <w:rsid w:val="00BC2AAF"/>
    <w:rsid w:val="00BC4B65"/>
    <w:rsid w:val="00BC4E8A"/>
    <w:rsid w:val="00BC65C5"/>
    <w:rsid w:val="00BC6F43"/>
    <w:rsid w:val="00BC71EA"/>
    <w:rsid w:val="00BC7837"/>
    <w:rsid w:val="00BD03CE"/>
    <w:rsid w:val="00BD441C"/>
    <w:rsid w:val="00BD593D"/>
    <w:rsid w:val="00BD5B20"/>
    <w:rsid w:val="00BD5CDC"/>
    <w:rsid w:val="00BD60D0"/>
    <w:rsid w:val="00BD68D8"/>
    <w:rsid w:val="00BD6EA0"/>
    <w:rsid w:val="00BD71B6"/>
    <w:rsid w:val="00BE1F61"/>
    <w:rsid w:val="00BE2466"/>
    <w:rsid w:val="00BE2846"/>
    <w:rsid w:val="00BE2BF1"/>
    <w:rsid w:val="00BE3085"/>
    <w:rsid w:val="00BE3B05"/>
    <w:rsid w:val="00BE506B"/>
    <w:rsid w:val="00BE5F38"/>
    <w:rsid w:val="00BE6265"/>
    <w:rsid w:val="00BE6C68"/>
    <w:rsid w:val="00BE7C5D"/>
    <w:rsid w:val="00BE7CC3"/>
    <w:rsid w:val="00BE7CDC"/>
    <w:rsid w:val="00BE7DC5"/>
    <w:rsid w:val="00BF14C6"/>
    <w:rsid w:val="00BF2621"/>
    <w:rsid w:val="00BF298D"/>
    <w:rsid w:val="00BF32AB"/>
    <w:rsid w:val="00BF3721"/>
    <w:rsid w:val="00BF3B44"/>
    <w:rsid w:val="00BF3ECE"/>
    <w:rsid w:val="00BF6029"/>
    <w:rsid w:val="00BF6CA2"/>
    <w:rsid w:val="00BF749E"/>
    <w:rsid w:val="00C0018B"/>
    <w:rsid w:val="00C013E9"/>
    <w:rsid w:val="00C0299E"/>
    <w:rsid w:val="00C02DF8"/>
    <w:rsid w:val="00C03E7E"/>
    <w:rsid w:val="00C03E87"/>
    <w:rsid w:val="00C04001"/>
    <w:rsid w:val="00C04716"/>
    <w:rsid w:val="00C06EF1"/>
    <w:rsid w:val="00C10FDF"/>
    <w:rsid w:val="00C1364C"/>
    <w:rsid w:val="00C13C78"/>
    <w:rsid w:val="00C13CCC"/>
    <w:rsid w:val="00C13E78"/>
    <w:rsid w:val="00C1528A"/>
    <w:rsid w:val="00C157AC"/>
    <w:rsid w:val="00C16A41"/>
    <w:rsid w:val="00C17BA7"/>
    <w:rsid w:val="00C21B98"/>
    <w:rsid w:val="00C21D1F"/>
    <w:rsid w:val="00C226D9"/>
    <w:rsid w:val="00C232EF"/>
    <w:rsid w:val="00C25CDA"/>
    <w:rsid w:val="00C26024"/>
    <w:rsid w:val="00C26EA5"/>
    <w:rsid w:val="00C30021"/>
    <w:rsid w:val="00C30378"/>
    <w:rsid w:val="00C31B65"/>
    <w:rsid w:val="00C327C2"/>
    <w:rsid w:val="00C32BE4"/>
    <w:rsid w:val="00C32DFA"/>
    <w:rsid w:val="00C34D95"/>
    <w:rsid w:val="00C35089"/>
    <w:rsid w:val="00C3563B"/>
    <w:rsid w:val="00C36519"/>
    <w:rsid w:val="00C36B2B"/>
    <w:rsid w:val="00C44E36"/>
    <w:rsid w:val="00C460B3"/>
    <w:rsid w:val="00C46D18"/>
    <w:rsid w:val="00C46EBD"/>
    <w:rsid w:val="00C5025A"/>
    <w:rsid w:val="00C503B8"/>
    <w:rsid w:val="00C507C8"/>
    <w:rsid w:val="00C50D20"/>
    <w:rsid w:val="00C51434"/>
    <w:rsid w:val="00C51494"/>
    <w:rsid w:val="00C517EC"/>
    <w:rsid w:val="00C52193"/>
    <w:rsid w:val="00C53E40"/>
    <w:rsid w:val="00C550A4"/>
    <w:rsid w:val="00C55B35"/>
    <w:rsid w:val="00C60825"/>
    <w:rsid w:val="00C60FC3"/>
    <w:rsid w:val="00C611CB"/>
    <w:rsid w:val="00C613BC"/>
    <w:rsid w:val="00C627FE"/>
    <w:rsid w:val="00C62E69"/>
    <w:rsid w:val="00C63302"/>
    <w:rsid w:val="00C63317"/>
    <w:rsid w:val="00C6394C"/>
    <w:rsid w:val="00C63ACC"/>
    <w:rsid w:val="00C63BFD"/>
    <w:rsid w:val="00C64FD2"/>
    <w:rsid w:val="00C6676D"/>
    <w:rsid w:val="00C67490"/>
    <w:rsid w:val="00C67FEE"/>
    <w:rsid w:val="00C70D88"/>
    <w:rsid w:val="00C71CC9"/>
    <w:rsid w:val="00C71E85"/>
    <w:rsid w:val="00C7384F"/>
    <w:rsid w:val="00C74549"/>
    <w:rsid w:val="00C74CC3"/>
    <w:rsid w:val="00C80302"/>
    <w:rsid w:val="00C8141E"/>
    <w:rsid w:val="00C81604"/>
    <w:rsid w:val="00C836FB"/>
    <w:rsid w:val="00C84509"/>
    <w:rsid w:val="00C85A92"/>
    <w:rsid w:val="00C86E31"/>
    <w:rsid w:val="00C87123"/>
    <w:rsid w:val="00C875EA"/>
    <w:rsid w:val="00C87620"/>
    <w:rsid w:val="00C927A6"/>
    <w:rsid w:val="00C928AB"/>
    <w:rsid w:val="00C930F7"/>
    <w:rsid w:val="00C94908"/>
    <w:rsid w:val="00C952A2"/>
    <w:rsid w:val="00C953F6"/>
    <w:rsid w:val="00C95AC8"/>
    <w:rsid w:val="00C9674F"/>
    <w:rsid w:val="00C97861"/>
    <w:rsid w:val="00C97F68"/>
    <w:rsid w:val="00CA0892"/>
    <w:rsid w:val="00CA1F74"/>
    <w:rsid w:val="00CA22FD"/>
    <w:rsid w:val="00CA38A8"/>
    <w:rsid w:val="00CA4F1E"/>
    <w:rsid w:val="00CA57DE"/>
    <w:rsid w:val="00CA5904"/>
    <w:rsid w:val="00CA6DAA"/>
    <w:rsid w:val="00CA7600"/>
    <w:rsid w:val="00CA7FF5"/>
    <w:rsid w:val="00CB0D20"/>
    <w:rsid w:val="00CB11E5"/>
    <w:rsid w:val="00CB1409"/>
    <w:rsid w:val="00CB3966"/>
    <w:rsid w:val="00CB4715"/>
    <w:rsid w:val="00CB5B26"/>
    <w:rsid w:val="00CB5D07"/>
    <w:rsid w:val="00CB60F8"/>
    <w:rsid w:val="00CB625C"/>
    <w:rsid w:val="00CB776E"/>
    <w:rsid w:val="00CC0AC9"/>
    <w:rsid w:val="00CC1666"/>
    <w:rsid w:val="00CC2536"/>
    <w:rsid w:val="00CC3D78"/>
    <w:rsid w:val="00CC47D6"/>
    <w:rsid w:val="00CC59A4"/>
    <w:rsid w:val="00CC6A6F"/>
    <w:rsid w:val="00CC752F"/>
    <w:rsid w:val="00CD0566"/>
    <w:rsid w:val="00CD176E"/>
    <w:rsid w:val="00CD31A7"/>
    <w:rsid w:val="00CD38B7"/>
    <w:rsid w:val="00CD4FB4"/>
    <w:rsid w:val="00CD5702"/>
    <w:rsid w:val="00CE0A22"/>
    <w:rsid w:val="00CE1948"/>
    <w:rsid w:val="00CE1A7D"/>
    <w:rsid w:val="00CE37A7"/>
    <w:rsid w:val="00CE411D"/>
    <w:rsid w:val="00CE4394"/>
    <w:rsid w:val="00CE47FF"/>
    <w:rsid w:val="00CE61E3"/>
    <w:rsid w:val="00CE69BA"/>
    <w:rsid w:val="00CF012B"/>
    <w:rsid w:val="00CF1134"/>
    <w:rsid w:val="00CF1153"/>
    <w:rsid w:val="00CF2050"/>
    <w:rsid w:val="00CF22E4"/>
    <w:rsid w:val="00CF36B4"/>
    <w:rsid w:val="00CF3864"/>
    <w:rsid w:val="00CF3B52"/>
    <w:rsid w:val="00CF3E8B"/>
    <w:rsid w:val="00CF5805"/>
    <w:rsid w:val="00CF59C2"/>
    <w:rsid w:val="00CF5AFB"/>
    <w:rsid w:val="00CF7FFE"/>
    <w:rsid w:val="00D00644"/>
    <w:rsid w:val="00D00DDF"/>
    <w:rsid w:val="00D0120E"/>
    <w:rsid w:val="00D01C0E"/>
    <w:rsid w:val="00D02FE2"/>
    <w:rsid w:val="00D05A77"/>
    <w:rsid w:val="00D063D4"/>
    <w:rsid w:val="00D11503"/>
    <w:rsid w:val="00D11ABA"/>
    <w:rsid w:val="00D11C19"/>
    <w:rsid w:val="00D131F6"/>
    <w:rsid w:val="00D133A3"/>
    <w:rsid w:val="00D1434A"/>
    <w:rsid w:val="00D14CD5"/>
    <w:rsid w:val="00D16015"/>
    <w:rsid w:val="00D16096"/>
    <w:rsid w:val="00D1632D"/>
    <w:rsid w:val="00D16D22"/>
    <w:rsid w:val="00D17701"/>
    <w:rsid w:val="00D20DDE"/>
    <w:rsid w:val="00D24048"/>
    <w:rsid w:val="00D244FF"/>
    <w:rsid w:val="00D24E4F"/>
    <w:rsid w:val="00D259C9"/>
    <w:rsid w:val="00D26432"/>
    <w:rsid w:val="00D26A8A"/>
    <w:rsid w:val="00D275F5"/>
    <w:rsid w:val="00D307FE"/>
    <w:rsid w:val="00D30CF6"/>
    <w:rsid w:val="00D30EB3"/>
    <w:rsid w:val="00D31D9F"/>
    <w:rsid w:val="00D324AF"/>
    <w:rsid w:val="00D32EB6"/>
    <w:rsid w:val="00D35F06"/>
    <w:rsid w:val="00D366AB"/>
    <w:rsid w:val="00D373D8"/>
    <w:rsid w:val="00D37CF3"/>
    <w:rsid w:val="00D4059A"/>
    <w:rsid w:val="00D40ED5"/>
    <w:rsid w:val="00D41331"/>
    <w:rsid w:val="00D41721"/>
    <w:rsid w:val="00D42510"/>
    <w:rsid w:val="00D4280C"/>
    <w:rsid w:val="00D42824"/>
    <w:rsid w:val="00D431F5"/>
    <w:rsid w:val="00D43DD1"/>
    <w:rsid w:val="00D4485B"/>
    <w:rsid w:val="00D469F3"/>
    <w:rsid w:val="00D47C52"/>
    <w:rsid w:val="00D5082E"/>
    <w:rsid w:val="00D50A75"/>
    <w:rsid w:val="00D51D2F"/>
    <w:rsid w:val="00D52646"/>
    <w:rsid w:val="00D53508"/>
    <w:rsid w:val="00D550D1"/>
    <w:rsid w:val="00D55F69"/>
    <w:rsid w:val="00D56624"/>
    <w:rsid w:val="00D56CA8"/>
    <w:rsid w:val="00D56FF9"/>
    <w:rsid w:val="00D600A1"/>
    <w:rsid w:val="00D614B0"/>
    <w:rsid w:val="00D619D4"/>
    <w:rsid w:val="00D62CF2"/>
    <w:rsid w:val="00D62EFF"/>
    <w:rsid w:val="00D62F68"/>
    <w:rsid w:val="00D655EE"/>
    <w:rsid w:val="00D65C1B"/>
    <w:rsid w:val="00D6635B"/>
    <w:rsid w:val="00D6656E"/>
    <w:rsid w:val="00D711B8"/>
    <w:rsid w:val="00D71474"/>
    <w:rsid w:val="00D722C2"/>
    <w:rsid w:val="00D72E67"/>
    <w:rsid w:val="00D731B7"/>
    <w:rsid w:val="00D732A7"/>
    <w:rsid w:val="00D74AC7"/>
    <w:rsid w:val="00D7534E"/>
    <w:rsid w:val="00D76D21"/>
    <w:rsid w:val="00D775F0"/>
    <w:rsid w:val="00D8064E"/>
    <w:rsid w:val="00D80E7C"/>
    <w:rsid w:val="00D8119F"/>
    <w:rsid w:val="00D8170B"/>
    <w:rsid w:val="00D841E6"/>
    <w:rsid w:val="00D84249"/>
    <w:rsid w:val="00D84B8A"/>
    <w:rsid w:val="00D84CB9"/>
    <w:rsid w:val="00D84FBD"/>
    <w:rsid w:val="00D86F5C"/>
    <w:rsid w:val="00D879FF"/>
    <w:rsid w:val="00D87C47"/>
    <w:rsid w:val="00D9085C"/>
    <w:rsid w:val="00D90A3A"/>
    <w:rsid w:val="00D90E77"/>
    <w:rsid w:val="00D90EB0"/>
    <w:rsid w:val="00D913CA"/>
    <w:rsid w:val="00D9148C"/>
    <w:rsid w:val="00D938D3"/>
    <w:rsid w:val="00D947CF"/>
    <w:rsid w:val="00D94AAC"/>
    <w:rsid w:val="00D94F33"/>
    <w:rsid w:val="00D9661D"/>
    <w:rsid w:val="00D97B33"/>
    <w:rsid w:val="00D97E43"/>
    <w:rsid w:val="00DA0662"/>
    <w:rsid w:val="00DA2DF0"/>
    <w:rsid w:val="00DA3708"/>
    <w:rsid w:val="00DA394E"/>
    <w:rsid w:val="00DA4EAC"/>
    <w:rsid w:val="00DA54AA"/>
    <w:rsid w:val="00DA54E8"/>
    <w:rsid w:val="00DA6D4D"/>
    <w:rsid w:val="00DA7AC9"/>
    <w:rsid w:val="00DA7D43"/>
    <w:rsid w:val="00DB0A3F"/>
    <w:rsid w:val="00DB1A1F"/>
    <w:rsid w:val="00DB2120"/>
    <w:rsid w:val="00DB300B"/>
    <w:rsid w:val="00DB4302"/>
    <w:rsid w:val="00DB43F2"/>
    <w:rsid w:val="00DB49BA"/>
    <w:rsid w:val="00DB4B9D"/>
    <w:rsid w:val="00DB4BAE"/>
    <w:rsid w:val="00DC0879"/>
    <w:rsid w:val="00DC329B"/>
    <w:rsid w:val="00DC34EE"/>
    <w:rsid w:val="00DC4827"/>
    <w:rsid w:val="00DC4BF6"/>
    <w:rsid w:val="00DC68C3"/>
    <w:rsid w:val="00DD2AFA"/>
    <w:rsid w:val="00DD428D"/>
    <w:rsid w:val="00DE0E9F"/>
    <w:rsid w:val="00DE1EA2"/>
    <w:rsid w:val="00DE2BDB"/>
    <w:rsid w:val="00DE3438"/>
    <w:rsid w:val="00DE35AA"/>
    <w:rsid w:val="00DE481E"/>
    <w:rsid w:val="00DE4C7E"/>
    <w:rsid w:val="00DE559D"/>
    <w:rsid w:val="00DE6063"/>
    <w:rsid w:val="00DE633A"/>
    <w:rsid w:val="00DE7083"/>
    <w:rsid w:val="00DF1169"/>
    <w:rsid w:val="00DF18D9"/>
    <w:rsid w:val="00DF1D80"/>
    <w:rsid w:val="00DF359E"/>
    <w:rsid w:val="00DF484C"/>
    <w:rsid w:val="00DF524C"/>
    <w:rsid w:val="00DF57B0"/>
    <w:rsid w:val="00DF772D"/>
    <w:rsid w:val="00E0001B"/>
    <w:rsid w:val="00E014B3"/>
    <w:rsid w:val="00E02602"/>
    <w:rsid w:val="00E03360"/>
    <w:rsid w:val="00E0351F"/>
    <w:rsid w:val="00E03E3F"/>
    <w:rsid w:val="00E05AEE"/>
    <w:rsid w:val="00E06657"/>
    <w:rsid w:val="00E10A69"/>
    <w:rsid w:val="00E10FFA"/>
    <w:rsid w:val="00E11976"/>
    <w:rsid w:val="00E11F2A"/>
    <w:rsid w:val="00E127A9"/>
    <w:rsid w:val="00E12836"/>
    <w:rsid w:val="00E12BC0"/>
    <w:rsid w:val="00E13EF8"/>
    <w:rsid w:val="00E1473F"/>
    <w:rsid w:val="00E15131"/>
    <w:rsid w:val="00E165FF"/>
    <w:rsid w:val="00E22461"/>
    <w:rsid w:val="00E22B64"/>
    <w:rsid w:val="00E23641"/>
    <w:rsid w:val="00E238CA"/>
    <w:rsid w:val="00E239D5"/>
    <w:rsid w:val="00E24C4B"/>
    <w:rsid w:val="00E25729"/>
    <w:rsid w:val="00E25D07"/>
    <w:rsid w:val="00E25D40"/>
    <w:rsid w:val="00E27658"/>
    <w:rsid w:val="00E304FE"/>
    <w:rsid w:val="00E30E08"/>
    <w:rsid w:val="00E3183E"/>
    <w:rsid w:val="00E3189D"/>
    <w:rsid w:val="00E32233"/>
    <w:rsid w:val="00E329BA"/>
    <w:rsid w:val="00E33211"/>
    <w:rsid w:val="00E33CB5"/>
    <w:rsid w:val="00E344E6"/>
    <w:rsid w:val="00E34F39"/>
    <w:rsid w:val="00E375A0"/>
    <w:rsid w:val="00E41BD9"/>
    <w:rsid w:val="00E448D7"/>
    <w:rsid w:val="00E44AE2"/>
    <w:rsid w:val="00E45502"/>
    <w:rsid w:val="00E46291"/>
    <w:rsid w:val="00E50338"/>
    <w:rsid w:val="00E5059B"/>
    <w:rsid w:val="00E508B2"/>
    <w:rsid w:val="00E511AB"/>
    <w:rsid w:val="00E529B3"/>
    <w:rsid w:val="00E5397F"/>
    <w:rsid w:val="00E53A11"/>
    <w:rsid w:val="00E53DA1"/>
    <w:rsid w:val="00E53EA7"/>
    <w:rsid w:val="00E54175"/>
    <w:rsid w:val="00E5612F"/>
    <w:rsid w:val="00E5747F"/>
    <w:rsid w:val="00E578B2"/>
    <w:rsid w:val="00E60F33"/>
    <w:rsid w:val="00E61537"/>
    <w:rsid w:val="00E62403"/>
    <w:rsid w:val="00E624AC"/>
    <w:rsid w:val="00E628CB"/>
    <w:rsid w:val="00E64687"/>
    <w:rsid w:val="00E651CD"/>
    <w:rsid w:val="00E66A58"/>
    <w:rsid w:val="00E66F90"/>
    <w:rsid w:val="00E6726B"/>
    <w:rsid w:val="00E67AAA"/>
    <w:rsid w:val="00E70B8F"/>
    <w:rsid w:val="00E714DD"/>
    <w:rsid w:val="00E71DF2"/>
    <w:rsid w:val="00E722EC"/>
    <w:rsid w:val="00E73167"/>
    <w:rsid w:val="00E75DF3"/>
    <w:rsid w:val="00E77D8D"/>
    <w:rsid w:val="00E80105"/>
    <w:rsid w:val="00E81146"/>
    <w:rsid w:val="00E822AD"/>
    <w:rsid w:val="00E8365B"/>
    <w:rsid w:val="00E83E93"/>
    <w:rsid w:val="00E859E0"/>
    <w:rsid w:val="00E85EB1"/>
    <w:rsid w:val="00E876F9"/>
    <w:rsid w:val="00E91A91"/>
    <w:rsid w:val="00E91C4B"/>
    <w:rsid w:val="00E920C9"/>
    <w:rsid w:val="00E9337A"/>
    <w:rsid w:val="00E93D71"/>
    <w:rsid w:val="00E945F7"/>
    <w:rsid w:val="00E94891"/>
    <w:rsid w:val="00E95A59"/>
    <w:rsid w:val="00E96D62"/>
    <w:rsid w:val="00E96DDA"/>
    <w:rsid w:val="00E97E59"/>
    <w:rsid w:val="00E97F38"/>
    <w:rsid w:val="00EA0C96"/>
    <w:rsid w:val="00EA1208"/>
    <w:rsid w:val="00EA14FF"/>
    <w:rsid w:val="00EA3168"/>
    <w:rsid w:val="00EA3315"/>
    <w:rsid w:val="00EA3901"/>
    <w:rsid w:val="00EA4459"/>
    <w:rsid w:val="00EA499F"/>
    <w:rsid w:val="00EA5269"/>
    <w:rsid w:val="00EA5428"/>
    <w:rsid w:val="00EA6348"/>
    <w:rsid w:val="00EA74DD"/>
    <w:rsid w:val="00EA771A"/>
    <w:rsid w:val="00EA78D4"/>
    <w:rsid w:val="00EA7E1A"/>
    <w:rsid w:val="00EB0476"/>
    <w:rsid w:val="00EB16F9"/>
    <w:rsid w:val="00EB1D48"/>
    <w:rsid w:val="00EB27F8"/>
    <w:rsid w:val="00EB29A8"/>
    <w:rsid w:val="00EB4006"/>
    <w:rsid w:val="00EB4C69"/>
    <w:rsid w:val="00EB4DAE"/>
    <w:rsid w:val="00EB5BCF"/>
    <w:rsid w:val="00EB7635"/>
    <w:rsid w:val="00EC34B3"/>
    <w:rsid w:val="00EC4EE7"/>
    <w:rsid w:val="00EC4F89"/>
    <w:rsid w:val="00EC677D"/>
    <w:rsid w:val="00EC7824"/>
    <w:rsid w:val="00EC7B5B"/>
    <w:rsid w:val="00ED01E3"/>
    <w:rsid w:val="00ED0C81"/>
    <w:rsid w:val="00ED0ED8"/>
    <w:rsid w:val="00ED2D66"/>
    <w:rsid w:val="00ED38E5"/>
    <w:rsid w:val="00ED4494"/>
    <w:rsid w:val="00ED4595"/>
    <w:rsid w:val="00ED4CD7"/>
    <w:rsid w:val="00ED5BFF"/>
    <w:rsid w:val="00ED680C"/>
    <w:rsid w:val="00ED7AF4"/>
    <w:rsid w:val="00EE090D"/>
    <w:rsid w:val="00EE0E4A"/>
    <w:rsid w:val="00EE10B7"/>
    <w:rsid w:val="00EE1A0E"/>
    <w:rsid w:val="00EE1C9E"/>
    <w:rsid w:val="00EE23F3"/>
    <w:rsid w:val="00EE3253"/>
    <w:rsid w:val="00EE334E"/>
    <w:rsid w:val="00EE4987"/>
    <w:rsid w:val="00EE4E38"/>
    <w:rsid w:val="00EE5CA4"/>
    <w:rsid w:val="00EE5FE6"/>
    <w:rsid w:val="00EE61E4"/>
    <w:rsid w:val="00EE66F1"/>
    <w:rsid w:val="00EE6D78"/>
    <w:rsid w:val="00EE7297"/>
    <w:rsid w:val="00EE7AB4"/>
    <w:rsid w:val="00EF03D7"/>
    <w:rsid w:val="00EF15F2"/>
    <w:rsid w:val="00EF1921"/>
    <w:rsid w:val="00EF2DDC"/>
    <w:rsid w:val="00EF3B5D"/>
    <w:rsid w:val="00EF3E3E"/>
    <w:rsid w:val="00EF474F"/>
    <w:rsid w:val="00EF49DC"/>
    <w:rsid w:val="00EF4DE0"/>
    <w:rsid w:val="00EF51A4"/>
    <w:rsid w:val="00EF6DFA"/>
    <w:rsid w:val="00EF732E"/>
    <w:rsid w:val="00EF758E"/>
    <w:rsid w:val="00F047FF"/>
    <w:rsid w:val="00F04BEF"/>
    <w:rsid w:val="00F05CD9"/>
    <w:rsid w:val="00F109FA"/>
    <w:rsid w:val="00F12456"/>
    <w:rsid w:val="00F12A5B"/>
    <w:rsid w:val="00F1335D"/>
    <w:rsid w:val="00F13C57"/>
    <w:rsid w:val="00F143C3"/>
    <w:rsid w:val="00F16122"/>
    <w:rsid w:val="00F16500"/>
    <w:rsid w:val="00F20B94"/>
    <w:rsid w:val="00F213BD"/>
    <w:rsid w:val="00F2242F"/>
    <w:rsid w:val="00F234BD"/>
    <w:rsid w:val="00F24FD4"/>
    <w:rsid w:val="00F309BF"/>
    <w:rsid w:val="00F30D9E"/>
    <w:rsid w:val="00F3190C"/>
    <w:rsid w:val="00F330C6"/>
    <w:rsid w:val="00F33BB1"/>
    <w:rsid w:val="00F3502D"/>
    <w:rsid w:val="00F3608F"/>
    <w:rsid w:val="00F369AC"/>
    <w:rsid w:val="00F370F6"/>
    <w:rsid w:val="00F37C1A"/>
    <w:rsid w:val="00F408AC"/>
    <w:rsid w:val="00F408F8"/>
    <w:rsid w:val="00F41A91"/>
    <w:rsid w:val="00F42038"/>
    <w:rsid w:val="00F42744"/>
    <w:rsid w:val="00F46963"/>
    <w:rsid w:val="00F477AD"/>
    <w:rsid w:val="00F5190C"/>
    <w:rsid w:val="00F51EDE"/>
    <w:rsid w:val="00F526C4"/>
    <w:rsid w:val="00F544AE"/>
    <w:rsid w:val="00F54D77"/>
    <w:rsid w:val="00F55E90"/>
    <w:rsid w:val="00F56069"/>
    <w:rsid w:val="00F5631C"/>
    <w:rsid w:val="00F5663A"/>
    <w:rsid w:val="00F5685B"/>
    <w:rsid w:val="00F61665"/>
    <w:rsid w:val="00F65C39"/>
    <w:rsid w:val="00F66E79"/>
    <w:rsid w:val="00F67115"/>
    <w:rsid w:val="00F7073C"/>
    <w:rsid w:val="00F71B80"/>
    <w:rsid w:val="00F72647"/>
    <w:rsid w:val="00F72BA1"/>
    <w:rsid w:val="00F7356A"/>
    <w:rsid w:val="00F7372A"/>
    <w:rsid w:val="00F738A6"/>
    <w:rsid w:val="00F73B48"/>
    <w:rsid w:val="00F743D0"/>
    <w:rsid w:val="00F7566C"/>
    <w:rsid w:val="00F7782C"/>
    <w:rsid w:val="00F80519"/>
    <w:rsid w:val="00F806BB"/>
    <w:rsid w:val="00F80B44"/>
    <w:rsid w:val="00F8152A"/>
    <w:rsid w:val="00F817C1"/>
    <w:rsid w:val="00F81914"/>
    <w:rsid w:val="00F83043"/>
    <w:rsid w:val="00F83772"/>
    <w:rsid w:val="00F85DE9"/>
    <w:rsid w:val="00F86165"/>
    <w:rsid w:val="00F86C15"/>
    <w:rsid w:val="00F87573"/>
    <w:rsid w:val="00F87715"/>
    <w:rsid w:val="00F87F53"/>
    <w:rsid w:val="00F92295"/>
    <w:rsid w:val="00F92BD7"/>
    <w:rsid w:val="00F939E0"/>
    <w:rsid w:val="00F96F0F"/>
    <w:rsid w:val="00FA09AA"/>
    <w:rsid w:val="00FA2367"/>
    <w:rsid w:val="00FA2774"/>
    <w:rsid w:val="00FA322D"/>
    <w:rsid w:val="00FA5AE8"/>
    <w:rsid w:val="00FA6090"/>
    <w:rsid w:val="00FB0451"/>
    <w:rsid w:val="00FB1D5D"/>
    <w:rsid w:val="00FB1EDD"/>
    <w:rsid w:val="00FB23ED"/>
    <w:rsid w:val="00FB3A6D"/>
    <w:rsid w:val="00FB4116"/>
    <w:rsid w:val="00FB4827"/>
    <w:rsid w:val="00FB4856"/>
    <w:rsid w:val="00FB6292"/>
    <w:rsid w:val="00FB7832"/>
    <w:rsid w:val="00FB7BB8"/>
    <w:rsid w:val="00FC0129"/>
    <w:rsid w:val="00FC19B0"/>
    <w:rsid w:val="00FC2AF9"/>
    <w:rsid w:val="00FC2CA6"/>
    <w:rsid w:val="00FC2E18"/>
    <w:rsid w:val="00FC331C"/>
    <w:rsid w:val="00FC44F2"/>
    <w:rsid w:val="00FC695B"/>
    <w:rsid w:val="00FC6C0F"/>
    <w:rsid w:val="00FD2858"/>
    <w:rsid w:val="00FD2A9F"/>
    <w:rsid w:val="00FD473F"/>
    <w:rsid w:val="00FD488F"/>
    <w:rsid w:val="00FD4918"/>
    <w:rsid w:val="00FD55BE"/>
    <w:rsid w:val="00FD55FE"/>
    <w:rsid w:val="00FD5602"/>
    <w:rsid w:val="00FD5D9E"/>
    <w:rsid w:val="00FD6084"/>
    <w:rsid w:val="00FD6747"/>
    <w:rsid w:val="00FD6CAD"/>
    <w:rsid w:val="00FE0528"/>
    <w:rsid w:val="00FE055F"/>
    <w:rsid w:val="00FE0A00"/>
    <w:rsid w:val="00FE0CF2"/>
    <w:rsid w:val="00FE1835"/>
    <w:rsid w:val="00FE2798"/>
    <w:rsid w:val="00FE2CD4"/>
    <w:rsid w:val="00FE470B"/>
    <w:rsid w:val="00FE480D"/>
    <w:rsid w:val="00FE68D3"/>
    <w:rsid w:val="00FE6A25"/>
    <w:rsid w:val="00FE7A07"/>
    <w:rsid w:val="00FF0791"/>
    <w:rsid w:val="00FF0D91"/>
    <w:rsid w:val="00FF19C2"/>
    <w:rsid w:val="00FF2411"/>
    <w:rsid w:val="00FF26CF"/>
    <w:rsid w:val="00FF2C49"/>
    <w:rsid w:val="00FF4001"/>
    <w:rsid w:val="00FF4985"/>
    <w:rsid w:val="00FF52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7E1A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CharCharChar">
    <w:name w:val="Char Char Char Char"/>
    <w:basedOn w:val="Normal"/>
    <w:next w:val="Normal"/>
    <w:uiPriority w:val="99"/>
    <w:semiHidden/>
    <w:rsid w:val="00EA7E1A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EB04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D4CB4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2</Pages>
  <Words>420</Words>
  <Characters>2396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 ЗАПОЛНЕНИЯ № 11</dc:title>
  <dc:subject/>
  <dc:creator>Inspektor</dc:creator>
  <cp:keywords/>
  <dc:description/>
  <cp:lastModifiedBy>Анисимова</cp:lastModifiedBy>
  <cp:revision>5</cp:revision>
  <cp:lastPrinted>2013-04-03T12:43:00Z</cp:lastPrinted>
  <dcterms:created xsi:type="dcterms:W3CDTF">2013-04-03T14:16:00Z</dcterms:created>
  <dcterms:modified xsi:type="dcterms:W3CDTF">2013-04-30T07:14:00Z</dcterms:modified>
</cp:coreProperties>
</file>