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D62" w:rsidRPr="00027CF7" w:rsidRDefault="00F80D62" w:rsidP="00903E25">
      <w:pPr>
        <w:jc w:val="center"/>
        <w:rPr>
          <w:sz w:val="26"/>
          <w:szCs w:val="26"/>
        </w:rPr>
      </w:pPr>
      <w:r w:rsidRPr="00027CF7">
        <w:rPr>
          <w:sz w:val="26"/>
          <w:szCs w:val="26"/>
        </w:rPr>
        <w:t xml:space="preserve">Сведения о доходах и обязательствах имущественного характера, представленные федеральными государственными гражданскими служащими </w:t>
      </w:r>
      <w:r w:rsidRPr="00745991">
        <w:rPr>
          <w:sz w:val="26"/>
          <w:szCs w:val="26"/>
        </w:rPr>
        <w:t>отдела №3</w:t>
      </w:r>
      <w:r w:rsidRPr="00027CF7">
        <w:rPr>
          <w:sz w:val="26"/>
          <w:szCs w:val="26"/>
        </w:rPr>
        <w:t xml:space="preserve"> Управления Федерального казначейства по г. Санкт-Петербургу за отчетный период с 01</w:t>
      </w:r>
      <w:r>
        <w:rPr>
          <w:sz w:val="26"/>
          <w:szCs w:val="26"/>
        </w:rPr>
        <w:t> </w:t>
      </w:r>
      <w:r w:rsidRPr="00027CF7">
        <w:rPr>
          <w:sz w:val="26"/>
          <w:szCs w:val="26"/>
        </w:rPr>
        <w:t>января 2012 года по 31 декабря 2012года</w:t>
      </w:r>
    </w:p>
    <w:p w:rsidR="00F80D62" w:rsidRDefault="00F80D62" w:rsidP="00836853">
      <w:pPr>
        <w:rPr>
          <w:sz w:val="20"/>
          <w:szCs w:val="20"/>
        </w:rPr>
      </w:pPr>
    </w:p>
    <w:tbl>
      <w:tblPr>
        <w:tblW w:w="15300" w:type="dxa"/>
        <w:tblInd w:w="-1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40"/>
        <w:gridCol w:w="1277"/>
        <w:gridCol w:w="2174"/>
        <w:gridCol w:w="1087"/>
        <w:gridCol w:w="862"/>
        <w:gridCol w:w="1974"/>
        <w:gridCol w:w="3117"/>
        <w:gridCol w:w="1029"/>
        <w:gridCol w:w="1440"/>
      </w:tblGrid>
      <w:tr w:rsidR="00F80D62" w:rsidRPr="00745991" w:rsidTr="00644B41">
        <w:trPr>
          <w:trHeight w:hRule="exact" w:val="470"/>
        </w:trPr>
        <w:tc>
          <w:tcPr>
            <w:tcW w:w="23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745991">
              <w:rPr>
                <w:color w:val="000000"/>
                <w:spacing w:val="-6"/>
              </w:rPr>
              <w:t xml:space="preserve">Фамилия, имя, </w:t>
            </w:r>
            <w:r w:rsidRPr="00745991">
              <w:rPr>
                <w:color w:val="000000"/>
                <w:spacing w:val="-5"/>
              </w:rPr>
              <w:t>отчество</w:t>
            </w:r>
          </w:p>
          <w:p w:rsidR="00F80D62" w:rsidRPr="00745991" w:rsidRDefault="00F80D62">
            <w:pPr>
              <w:shd w:val="clear" w:color="auto" w:fill="FFFFFF"/>
              <w:spacing w:line="218" w:lineRule="exact"/>
              <w:ind w:left="190"/>
              <w:jc w:val="center"/>
            </w:pPr>
            <w:r w:rsidRPr="00745991">
              <w:rPr>
                <w:color w:val="000000"/>
                <w:spacing w:val="-5"/>
              </w:rPr>
              <w:t xml:space="preserve">гражданского </w:t>
            </w:r>
            <w:r w:rsidRPr="00745991">
              <w:rPr>
                <w:color w:val="000000"/>
                <w:spacing w:val="-6"/>
              </w:rPr>
              <w:t xml:space="preserve">служащего, его </w:t>
            </w:r>
            <w:r w:rsidRPr="00745991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Декларированный</w:t>
            </w:r>
          </w:p>
          <w:p w:rsidR="00F80D62" w:rsidRPr="00745991" w:rsidRDefault="00F80D62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745991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18" w:lineRule="exact"/>
              <w:ind w:left="444"/>
              <w:jc w:val="center"/>
            </w:pPr>
            <w:r w:rsidRPr="00745991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745991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745991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745991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F80D62" w:rsidRPr="00745991" w:rsidTr="00745991">
        <w:tc>
          <w:tcPr>
            <w:tcW w:w="23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0D62" w:rsidRPr="00745991" w:rsidRDefault="00F80D62"/>
        </w:tc>
        <w:tc>
          <w:tcPr>
            <w:tcW w:w="12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0D62" w:rsidRPr="00745991" w:rsidRDefault="00F80D62"/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ind w:left="67"/>
              <w:jc w:val="center"/>
            </w:pPr>
            <w:r w:rsidRPr="00745991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21" w:lineRule="exact"/>
              <w:ind w:left="60"/>
              <w:jc w:val="center"/>
            </w:pPr>
            <w:r w:rsidRPr="00745991">
              <w:rPr>
                <w:color w:val="000000"/>
                <w:spacing w:val="-7"/>
              </w:rPr>
              <w:t xml:space="preserve">Площадь </w:t>
            </w:r>
            <w:r w:rsidRPr="00745991">
              <w:rPr>
                <w:color w:val="000000"/>
                <w:spacing w:val="-4"/>
              </w:rPr>
              <w:t>(кв. м)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21" w:lineRule="exact"/>
              <w:ind w:left="43"/>
              <w:jc w:val="center"/>
            </w:pPr>
            <w:r w:rsidRPr="00745991">
              <w:rPr>
                <w:color w:val="000000"/>
                <w:spacing w:val="-3"/>
              </w:rPr>
              <w:t xml:space="preserve">Страна </w:t>
            </w:r>
            <w:r w:rsidRPr="00745991">
              <w:rPr>
                <w:color w:val="000000"/>
                <w:spacing w:val="-5"/>
              </w:rPr>
              <w:t>располо</w:t>
            </w:r>
            <w:r w:rsidRPr="00745991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18" w:lineRule="exact"/>
              <w:jc w:val="center"/>
            </w:pPr>
            <w:r w:rsidRPr="00745991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745991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745991">
              <w:rPr>
                <w:color w:val="000000"/>
                <w:spacing w:val="-4"/>
              </w:rPr>
              <w:t xml:space="preserve">Вид объектов </w:t>
            </w:r>
            <w:r w:rsidRPr="00745991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745991">
              <w:rPr>
                <w:color w:val="000000"/>
                <w:spacing w:val="-18"/>
              </w:rPr>
              <w:t xml:space="preserve">Площадь </w:t>
            </w:r>
            <w:r w:rsidRPr="00745991">
              <w:rPr>
                <w:color w:val="000000"/>
                <w:spacing w:val="-12"/>
              </w:rPr>
              <w:t>(кв. м)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745991">
              <w:rPr>
                <w:color w:val="000000"/>
                <w:spacing w:val="-15"/>
              </w:rPr>
              <w:t>Страна располо</w:t>
            </w:r>
            <w:r w:rsidRPr="00745991">
              <w:rPr>
                <w:color w:val="000000"/>
                <w:spacing w:val="-15"/>
              </w:rPr>
              <w:softHyphen/>
            </w:r>
            <w:r w:rsidRPr="00745991">
              <w:rPr>
                <w:color w:val="000000"/>
                <w:spacing w:val="-16"/>
              </w:rPr>
              <w:t>жения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1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ind w:left="1205"/>
            </w:pPr>
            <w:r w:rsidRPr="00745991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4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5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ind w:left="852"/>
            </w:pPr>
            <w:r w:rsidRPr="00745991">
              <w:rPr>
                <w:color w:val="000000"/>
              </w:rPr>
              <w:t>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ind w:left="835"/>
            </w:pPr>
            <w:r w:rsidRPr="00745991">
              <w:rPr>
                <w:color w:val="000000"/>
              </w:rPr>
              <w:t>7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9</w:t>
            </w:r>
          </w:p>
        </w:tc>
      </w:tr>
      <w:tr w:rsidR="00F80D62" w:rsidRPr="00745991" w:rsidTr="00745991">
        <w:trPr>
          <w:trHeight w:val="783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0" w:lineRule="exact"/>
              <w:jc w:val="center"/>
            </w:pPr>
            <w:r w:rsidRPr="00745991">
              <w:t>Конкина Нина Юрьевна, начальник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</w:pPr>
            <w:r w:rsidRPr="00745991">
              <w:t>941390,13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  <w:rPr>
                <w:color w:val="000000"/>
                <w:spacing w:val="-5"/>
              </w:rPr>
            </w:pPr>
            <w:r w:rsidRPr="00745991">
              <w:rPr>
                <w:color w:val="000000"/>
                <w:spacing w:val="-5"/>
              </w:rPr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  <w:rPr>
                <w:bCs/>
                <w:color w:val="000000"/>
                <w:spacing w:val="2"/>
              </w:rPr>
            </w:pPr>
            <w:r w:rsidRPr="00745991">
              <w:rPr>
                <w:bCs/>
                <w:color w:val="000000"/>
                <w:spacing w:val="2"/>
              </w:rPr>
              <w:t>52,5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spacing w:line="240" w:lineRule="exact"/>
              <w:ind w:right="141"/>
              <w:jc w:val="center"/>
              <w:rPr>
                <w:color w:val="000000"/>
                <w:spacing w:val="-6"/>
              </w:rPr>
            </w:pPr>
            <w:r w:rsidRPr="00745991">
              <w:rPr>
                <w:color w:val="000000"/>
                <w:spacing w:val="-6"/>
              </w:rPr>
              <w:t>Земельный участок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>
              <w:rPr>
                <w:color w:val="000000"/>
                <w:spacing w:val="-10"/>
              </w:rPr>
              <w:t>Не имеет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7B4C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rPr>
          <w:trHeight w:val="362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  <w:r w:rsidRPr="00745991">
              <w:rPr>
                <w:bCs/>
                <w:color w:val="000000"/>
                <w:spacing w:val="-8"/>
              </w:rPr>
              <w:t>Петрова Лидия Григорьевна, заместитель начальника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jc w:val="center"/>
            </w:pPr>
            <w:r w:rsidRPr="00745991">
              <w:t>582430,41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jc w:val="center"/>
              <w:rPr>
                <w:color w:val="000000"/>
                <w:spacing w:val="-5"/>
              </w:rPr>
            </w:pPr>
            <w:r w:rsidRPr="00745991">
              <w:rPr>
                <w:color w:val="000000"/>
                <w:spacing w:val="-5"/>
              </w:rPr>
              <w:t>Квартира (1/3 доли)</w:t>
            </w:r>
          </w:p>
          <w:p w:rsidR="00F80D62" w:rsidRPr="00745991" w:rsidRDefault="00F80D62" w:rsidP="00101178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  <w:p w:rsidR="00F80D62" w:rsidRPr="00745991" w:rsidRDefault="00F80D62" w:rsidP="0010117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jc w:val="center"/>
              <w:rPr>
                <w:bCs/>
                <w:color w:val="000000"/>
                <w:spacing w:val="2"/>
              </w:rPr>
            </w:pPr>
            <w:r w:rsidRPr="00745991">
              <w:rPr>
                <w:bCs/>
                <w:color w:val="000000"/>
                <w:spacing w:val="2"/>
              </w:rPr>
              <w:t>59,7</w:t>
            </w:r>
          </w:p>
          <w:p w:rsidR="00F80D62" w:rsidRPr="00745991" w:rsidRDefault="00F80D62" w:rsidP="00101178">
            <w:pPr>
              <w:shd w:val="clear" w:color="auto" w:fill="FFFFFF"/>
              <w:jc w:val="center"/>
              <w:rPr>
                <w:bCs/>
                <w:color w:val="000000"/>
                <w:spacing w:val="1"/>
              </w:rPr>
            </w:pPr>
          </w:p>
          <w:p w:rsidR="00F80D62" w:rsidRPr="00745991" w:rsidRDefault="00F80D62" w:rsidP="00101178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  <w:spacing w:val="1"/>
              </w:rPr>
              <w:t>31,3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745991">
              <w:rPr>
                <w:color w:val="000000"/>
                <w:spacing w:val="-7"/>
              </w:rPr>
              <w:t>Россия</w:t>
            </w:r>
          </w:p>
          <w:p w:rsidR="00F80D62" w:rsidRPr="00745991" w:rsidRDefault="00F80D62" w:rsidP="001011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F80D62" w:rsidRPr="00745991" w:rsidRDefault="00F80D62" w:rsidP="0010117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spacing w:line="240" w:lineRule="exact"/>
              <w:ind w:right="141"/>
              <w:jc w:val="center"/>
              <w:rPr>
                <w:color w:val="000000"/>
                <w:spacing w:val="-6"/>
              </w:rPr>
            </w:pPr>
            <w:r w:rsidRPr="00745991">
              <w:rPr>
                <w:color w:val="000000"/>
                <w:spacing w:val="-6"/>
              </w:rPr>
              <w:t>Земельный участок</w:t>
            </w:r>
          </w:p>
          <w:p w:rsidR="00F80D62" w:rsidRPr="00745991" w:rsidRDefault="00F80D62" w:rsidP="00101178">
            <w:pPr>
              <w:shd w:val="clear" w:color="auto" w:fill="FFFFFF"/>
              <w:spacing w:line="240" w:lineRule="exact"/>
              <w:ind w:right="141"/>
              <w:jc w:val="center"/>
              <w:rPr>
                <w:color w:val="000000"/>
                <w:spacing w:val="-4"/>
              </w:rPr>
            </w:pPr>
          </w:p>
          <w:p w:rsidR="00F80D62" w:rsidRPr="00745991" w:rsidRDefault="00F80D62" w:rsidP="00101178">
            <w:pPr>
              <w:shd w:val="clear" w:color="auto" w:fill="FFFFFF"/>
              <w:spacing w:line="240" w:lineRule="exact"/>
              <w:ind w:right="141"/>
              <w:jc w:val="center"/>
            </w:pPr>
            <w:r w:rsidRPr="00745991">
              <w:rPr>
                <w:color w:val="000000"/>
                <w:spacing w:val="-4"/>
              </w:rPr>
              <w:t>Комната в коммунальной квартире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101178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745991">
              <w:rPr>
                <w:color w:val="000000"/>
                <w:spacing w:val="-10"/>
              </w:rPr>
              <w:t>1200,0</w:t>
            </w:r>
          </w:p>
          <w:p w:rsidR="00F80D62" w:rsidRPr="00745991" w:rsidRDefault="00F80D62" w:rsidP="00101178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</w:p>
          <w:p w:rsidR="00F80D62" w:rsidRPr="00745991" w:rsidRDefault="00F80D62" w:rsidP="0010117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10"/>
              </w:rPr>
              <w:t>12,3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6204FD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745991">
              <w:rPr>
                <w:color w:val="000000"/>
                <w:spacing w:val="-8"/>
              </w:rPr>
              <w:t>Россия</w:t>
            </w:r>
          </w:p>
          <w:p w:rsidR="00F80D62" w:rsidRPr="00745991" w:rsidRDefault="00F80D62" w:rsidP="006204FD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  <w:p w:rsidR="00F80D62" w:rsidRPr="00745991" w:rsidRDefault="00F80D62" w:rsidP="006204F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8"/>
              </w:rPr>
              <w:t>Россия</w:t>
            </w:r>
          </w:p>
        </w:tc>
      </w:tr>
      <w:tr w:rsidR="00F80D62" w:rsidRPr="00745991" w:rsidTr="00745991">
        <w:trPr>
          <w:trHeight w:val="330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jc w:val="center"/>
            </w:pPr>
            <w:r w:rsidRPr="00745991">
              <w:t>Седов Валерий Викторович, заместитель начальника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38" w:lineRule="exact"/>
              <w:ind w:right="70" w:hanging="7"/>
              <w:jc w:val="center"/>
              <w:rPr>
                <w:color w:val="000000"/>
                <w:spacing w:val="-5"/>
              </w:rPr>
            </w:pPr>
            <w:r w:rsidRPr="00745991">
              <w:rPr>
                <w:color w:val="000000"/>
                <w:spacing w:val="-5"/>
              </w:rPr>
              <w:t>568880,46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5"/>
              </w:rPr>
              <w:t xml:space="preserve">Квартира </w:t>
            </w:r>
            <w:r w:rsidRPr="00745991">
              <w:rPr>
                <w:color w:val="000000"/>
                <w:spacing w:val="-7"/>
              </w:rPr>
              <w:t>(общая</w:t>
            </w:r>
          </w:p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совместная собственность)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  <w:rPr>
                <w:bCs/>
                <w:color w:val="000000"/>
                <w:spacing w:val="2"/>
              </w:rPr>
            </w:pPr>
            <w:r w:rsidRPr="00745991">
              <w:rPr>
                <w:bCs/>
                <w:color w:val="000000"/>
                <w:spacing w:val="2"/>
              </w:rPr>
              <w:t>43,8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40" w:lineRule="exact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38" w:lineRule="exact"/>
              <w:ind w:right="70" w:hanging="7"/>
              <w:jc w:val="center"/>
              <w:rPr>
                <w:color w:val="000000"/>
                <w:spacing w:val="-5"/>
              </w:rPr>
            </w:pPr>
            <w:r w:rsidRPr="00745991">
              <w:rPr>
                <w:color w:val="000000"/>
                <w:spacing w:val="-5"/>
              </w:rP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  <w:rPr>
                <w:bCs/>
              </w:rPr>
            </w:pPr>
            <w:r w:rsidRPr="00745991">
              <w:rPr>
                <w:bCs/>
              </w:rPr>
              <w:t>Супруга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38" w:lineRule="exact"/>
              <w:ind w:right="70" w:hanging="7"/>
              <w:jc w:val="center"/>
              <w:rPr>
                <w:color w:val="000000"/>
                <w:spacing w:val="-5"/>
              </w:rPr>
            </w:pPr>
            <w:r w:rsidRPr="00745991">
              <w:rPr>
                <w:color w:val="000000"/>
                <w:spacing w:val="-5"/>
              </w:rPr>
              <w:t>389709,40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rPr>
                <w:color w:val="000000"/>
                <w:spacing w:val="-5"/>
              </w:rPr>
              <w:t xml:space="preserve">Комната в коммунальной квартире (1/987 </w:t>
            </w:r>
            <w:r w:rsidRPr="00745991">
              <w:t>доли в общей долевой собственности</w:t>
            </w:r>
            <w:r w:rsidRPr="00745991">
              <w:rPr>
                <w:color w:val="000000"/>
                <w:spacing w:val="-5"/>
              </w:rPr>
              <w:t>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  <w:spacing w:val="3"/>
              </w:rPr>
              <w:t>15,1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74599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38" w:lineRule="exact"/>
              <w:ind w:right="70" w:hanging="7"/>
              <w:jc w:val="center"/>
              <w:rPr>
                <w:spacing w:val="-5"/>
              </w:rPr>
            </w:pPr>
            <w:r>
              <w:rPr>
                <w:spacing w:val="-5"/>
              </w:rP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0" w:lineRule="exact"/>
              <w:jc w:val="center"/>
            </w:pPr>
            <w:r w:rsidRPr="00745991">
              <w:t xml:space="preserve">Винокурова Лариса Юрьевна, главный казначей отдела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B6834">
            <w:pPr>
              <w:shd w:val="clear" w:color="auto" w:fill="FFFFFF"/>
              <w:jc w:val="center"/>
            </w:pPr>
            <w:r w:rsidRPr="00745991">
              <w:t>469055,26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B6834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5"/>
              </w:rPr>
              <w:t>Квартира (индивидуальная)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B6834">
            <w:pPr>
              <w:shd w:val="clear" w:color="auto" w:fill="FFFFFF"/>
              <w:jc w:val="center"/>
            </w:pPr>
            <w:r w:rsidRPr="00745991">
              <w:t>38,7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B6834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B6834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B6834">
            <w:pPr>
              <w:shd w:val="clear" w:color="auto" w:fill="FFFFFF"/>
              <w:tabs>
                <w:tab w:val="left" w:pos="3037"/>
              </w:tabs>
              <w:spacing w:line="240" w:lineRule="exact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317732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</w:pPr>
            <w:r w:rsidRPr="00745991">
              <w:t>Григорьева Ирина Вячеславовна, главный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t>1332889,01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836853">
            <w:pPr>
              <w:shd w:val="clear" w:color="auto" w:fill="FFFFFF"/>
              <w:jc w:val="center"/>
            </w:pPr>
            <w:r w:rsidRPr="00745991">
              <w:t>Квартира 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t>65,4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tabs>
                <w:tab w:val="left" w:pos="3037"/>
              </w:tabs>
              <w:spacing w:line="240" w:lineRule="exact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spacing w:line="242" w:lineRule="exact"/>
              <w:jc w:val="center"/>
            </w:pPr>
            <w:r w:rsidRPr="00745991">
              <w:rPr>
                <w:bCs/>
                <w:color w:val="000000"/>
                <w:spacing w:val="-8"/>
              </w:rPr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jc w:val="center"/>
            </w:pPr>
            <w:r w:rsidRPr="00745991">
              <w:t>163760,00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t>Квартира 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  <w:spacing w:val="3"/>
              </w:rPr>
              <w:t>65,4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CA0BCD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86088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  <w:rPr>
                <w:bCs/>
                <w:color w:val="000000"/>
                <w:spacing w:val="-8"/>
              </w:rPr>
            </w:pPr>
            <w:r w:rsidRPr="00745991">
              <w:rPr>
                <w:bCs/>
                <w:color w:val="000000"/>
                <w:spacing w:val="-8"/>
              </w:rPr>
              <w:t xml:space="preserve">Кудрявцева Лариса Валентиновна, </w:t>
            </w:r>
            <w:r w:rsidRPr="00745991">
              <w:t>главный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B7D52">
            <w:pPr>
              <w:shd w:val="clear" w:color="auto" w:fill="FFFFFF"/>
              <w:jc w:val="center"/>
            </w:pPr>
            <w:r w:rsidRPr="00745991">
              <w:t>639333,04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Default="00F80D62" w:rsidP="000B7D52">
            <w:pPr>
              <w:jc w:val="center"/>
            </w:pPr>
            <w:r w:rsidRPr="00745991">
              <w:t>Квартира (2/3 доли)</w:t>
            </w:r>
          </w:p>
          <w:p w:rsidR="00F80D62" w:rsidRPr="00745991" w:rsidRDefault="00F80D62" w:rsidP="000B7D52">
            <w:pPr>
              <w:jc w:val="center"/>
            </w:pPr>
            <w:r>
              <w:t>гараж (индивидуальная собственность)</w:t>
            </w:r>
            <w:r w:rsidRPr="00745991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Default="00F80D62" w:rsidP="00786088">
            <w:pPr>
              <w:jc w:val="center"/>
            </w:pPr>
            <w:r w:rsidRPr="00745991">
              <w:t>75,0</w:t>
            </w:r>
          </w:p>
          <w:p w:rsidR="00F80D62" w:rsidRPr="00745991" w:rsidRDefault="00F80D62" w:rsidP="00786088">
            <w:pPr>
              <w:jc w:val="center"/>
            </w:pPr>
            <w:r>
              <w:t>18,0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B7D52">
            <w:pPr>
              <w:jc w:val="center"/>
            </w:pPr>
            <w:r w:rsidRPr="00745991"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B7D52">
            <w:pPr>
              <w:shd w:val="clear" w:color="auto" w:fill="FFFFFF"/>
              <w:jc w:val="center"/>
            </w:pPr>
            <w:r w:rsidRPr="00745991">
              <w:t xml:space="preserve">Автомобиль, ВАЗ 2108 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552973">
            <w:pPr>
              <w:shd w:val="clear" w:color="auto" w:fill="FFFFFF"/>
              <w:ind w:left="-34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</w:pPr>
            <w:r w:rsidRPr="00745991">
              <w:t>Пахомова Татьяна Ивановна, главный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474727,22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t>Квартира (индивидуальная)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13"/>
              </w:rPr>
              <w:t>63,2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t>Не име</w:t>
            </w:r>
            <w:r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tabs>
                <w:tab w:val="left" w:pos="3037"/>
              </w:tabs>
              <w:spacing w:line="240" w:lineRule="exact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spacing w:line="242" w:lineRule="exact"/>
              <w:jc w:val="center"/>
            </w:pPr>
            <w:r w:rsidRPr="00745991"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t>2192998,84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745991">
              <w:t xml:space="preserve">Легковой автомобиль Сузуки </w:t>
            </w:r>
            <w:r w:rsidRPr="00745991">
              <w:rPr>
                <w:lang w:val="en-US"/>
              </w:rPr>
              <w:t>SX</w:t>
            </w:r>
            <w:r w:rsidRPr="00745991">
              <w:t>4</w:t>
            </w:r>
          </w:p>
          <w:p w:rsidR="00F80D62" w:rsidRPr="00745991" w:rsidRDefault="00F80D62" w:rsidP="00711674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745991">
              <w:t xml:space="preserve">Моторная лодка </w:t>
            </w:r>
            <w:r w:rsidRPr="00745991">
              <w:rPr>
                <w:lang w:val="en-US"/>
              </w:rPr>
              <w:t>BRIG</w:t>
            </w:r>
            <w:r w:rsidRPr="00745991">
              <w:t xml:space="preserve"> </w:t>
            </w:r>
            <w:r w:rsidRPr="00745991">
              <w:rPr>
                <w:lang w:val="en-US"/>
              </w:rPr>
              <w:t>BALTIK</w:t>
            </w:r>
            <w:r w:rsidRPr="00745991">
              <w:t xml:space="preserve"> </w:t>
            </w:r>
            <w:r w:rsidRPr="00745991">
              <w:rPr>
                <w:lang w:val="en-US"/>
              </w:rPr>
              <w:t>B</w:t>
            </w:r>
            <w:r w:rsidRPr="00745991">
              <w:t xml:space="preserve">350 с мотором </w:t>
            </w:r>
            <w:r w:rsidRPr="00745991">
              <w:rPr>
                <w:lang w:val="en-US"/>
              </w:rPr>
              <w:t>HONDA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ind w:left="-34"/>
              <w:jc w:val="center"/>
            </w:pPr>
            <w:r w:rsidRPr="00745991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  <w:spacing w:val="11"/>
                <w:lang w:val="en-US"/>
              </w:rPr>
              <w:t>35</w:t>
            </w:r>
            <w:r w:rsidRPr="00745991">
              <w:rPr>
                <w:bCs/>
                <w:color w:val="000000"/>
                <w:spacing w:val="11"/>
              </w:rPr>
              <w:t>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711674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</w:pPr>
            <w:r w:rsidRPr="00745991">
              <w:t>Алексеева Маргарита Александровна, старший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 w:rsidRPr="00745991">
              <w:t>511146,02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836853">
            <w:pPr>
              <w:shd w:val="clear" w:color="auto" w:fill="FFFFFF"/>
              <w:spacing w:line="240" w:lineRule="exact"/>
              <w:ind w:right="-169"/>
              <w:jc w:val="center"/>
            </w:pPr>
            <w:r w:rsidRPr="00745991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 w:rsidRPr="00745991">
              <w:t>72,0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8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spacing w:line="242" w:lineRule="exact"/>
              <w:jc w:val="center"/>
            </w:pPr>
            <w:r w:rsidRPr="00745991"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jc w:val="center"/>
            </w:pPr>
            <w:r w:rsidRPr="00745991">
              <w:rPr>
                <w:lang w:val="en-US"/>
              </w:rPr>
              <w:t>365920</w:t>
            </w:r>
            <w:r w:rsidRPr="00745991">
              <w:t>,62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3C09CC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t>Квартира</w:t>
            </w:r>
          </w:p>
          <w:p w:rsidR="00F80D62" w:rsidRPr="00745991" w:rsidRDefault="00F80D62" w:rsidP="003C09CC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t>(индивидуальная)</w:t>
            </w:r>
          </w:p>
          <w:p w:rsidR="00F80D62" w:rsidRPr="00745991" w:rsidRDefault="00F80D62" w:rsidP="003C09CC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t>Квартира (индивидуальная)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3C09CC">
            <w:pPr>
              <w:shd w:val="clear" w:color="auto" w:fill="FFFFFF"/>
              <w:jc w:val="center"/>
              <w:rPr>
                <w:bCs/>
                <w:color w:val="000000"/>
                <w:spacing w:val="3"/>
              </w:rPr>
            </w:pPr>
            <w:r w:rsidRPr="00745991">
              <w:rPr>
                <w:bCs/>
                <w:color w:val="000000"/>
                <w:spacing w:val="3"/>
              </w:rPr>
              <w:t>72,0</w:t>
            </w:r>
          </w:p>
          <w:p w:rsidR="00F80D62" w:rsidRPr="00745991" w:rsidRDefault="00F80D62" w:rsidP="003C09CC">
            <w:pPr>
              <w:shd w:val="clear" w:color="auto" w:fill="FFFFFF"/>
              <w:jc w:val="center"/>
            </w:pPr>
          </w:p>
          <w:p w:rsidR="00F80D62" w:rsidRPr="00745991" w:rsidRDefault="00F80D62" w:rsidP="003C09CC">
            <w:pPr>
              <w:shd w:val="clear" w:color="auto" w:fill="FFFFFF"/>
              <w:jc w:val="center"/>
            </w:pPr>
            <w:r w:rsidRPr="00745991">
              <w:t>30,7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225FC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225FC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836853">
            <w:pPr>
              <w:shd w:val="clear" w:color="auto" w:fill="FFFFFF"/>
              <w:jc w:val="center"/>
            </w:pPr>
            <w:r w:rsidRPr="00745991">
              <w:t>Земельный участок (бессрочное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836853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  <w:spacing w:val="11"/>
              </w:rPr>
              <w:t>600,0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C09CC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</w:tr>
      <w:tr w:rsidR="00F80D62" w:rsidRPr="00745991" w:rsidTr="00442FB6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</w:pPr>
            <w:r w:rsidRPr="00745991">
              <w:t>Баёв Константин Михайлович, старший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75EAF">
            <w:pPr>
              <w:shd w:val="clear" w:color="auto" w:fill="FFFFFF"/>
              <w:jc w:val="center"/>
            </w:pPr>
            <w:r w:rsidRPr="00745991">
              <w:t>413946,83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75EAF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75EAF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75EAF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75EAF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Default="00F80D62" w:rsidP="00442FB6">
            <w:pPr>
              <w:shd w:val="clear" w:color="auto" w:fill="FFFFFF"/>
              <w:tabs>
                <w:tab w:val="left" w:pos="3037"/>
              </w:tabs>
              <w:spacing w:line="240" w:lineRule="exact"/>
              <w:ind w:right="11"/>
              <w:jc w:val="center"/>
              <w:rPr>
                <w:color w:val="000000"/>
                <w:spacing w:val="-6"/>
              </w:rPr>
            </w:pPr>
            <w:r w:rsidRPr="00745991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  <w:p w:rsidR="00F80D62" w:rsidRPr="00745991" w:rsidRDefault="00F80D62" w:rsidP="00442FB6">
            <w:pPr>
              <w:shd w:val="clear" w:color="auto" w:fill="FFFFFF"/>
              <w:tabs>
                <w:tab w:val="left" w:pos="3037"/>
              </w:tabs>
              <w:spacing w:line="240" w:lineRule="exact"/>
              <w:ind w:right="11"/>
              <w:jc w:val="center"/>
            </w:pPr>
            <w:r w:rsidRPr="00745991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Default="00F80D62" w:rsidP="00442FB6">
            <w:pPr>
              <w:shd w:val="clear" w:color="auto" w:fill="FFFFFF"/>
              <w:jc w:val="center"/>
            </w:pPr>
            <w:r w:rsidRPr="00745991">
              <w:t>56,2</w:t>
            </w:r>
          </w:p>
          <w:p w:rsidR="00F80D62" w:rsidRDefault="00F80D62" w:rsidP="00442FB6">
            <w:pPr>
              <w:shd w:val="clear" w:color="auto" w:fill="FFFFFF"/>
              <w:jc w:val="center"/>
            </w:pPr>
          </w:p>
          <w:p w:rsidR="00F80D62" w:rsidRPr="00745991" w:rsidRDefault="00F80D62" w:rsidP="00442FB6">
            <w:pPr>
              <w:shd w:val="clear" w:color="auto" w:fill="FFFFFF"/>
              <w:jc w:val="center"/>
            </w:pPr>
            <w:r>
              <w:t>40,0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75EAF">
            <w:pPr>
              <w:shd w:val="clear" w:color="auto" w:fill="FFFFFF"/>
              <w:rPr>
                <w:color w:val="000000"/>
                <w:spacing w:val="-8"/>
              </w:rPr>
            </w:pPr>
          </w:p>
          <w:p w:rsidR="00F80D62" w:rsidRPr="00745991" w:rsidRDefault="00F80D62" w:rsidP="00D75EAF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8"/>
              </w:rPr>
              <w:t>Россия</w:t>
            </w:r>
          </w:p>
          <w:p w:rsidR="00F80D62" w:rsidRPr="00745991" w:rsidRDefault="00F80D62" w:rsidP="00D75EAF">
            <w:pPr>
              <w:shd w:val="clear" w:color="auto" w:fill="FFFFFF"/>
              <w:jc w:val="center"/>
            </w:pP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917C32">
            <w:pPr>
              <w:shd w:val="clear" w:color="auto" w:fill="FFFFFF"/>
              <w:spacing w:line="242" w:lineRule="exact"/>
              <w:jc w:val="center"/>
            </w:pPr>
            <w:r w:rsidRPr="00745991">
              <w:t>Гришина Светлана Ивановна, старший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t>421945,67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9"/>
              </w:rPr>
              <w:t>Квартира (1/2 доли в общей долевой собственности)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13"/>
              </w:rPr>
              <w:t>64,5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spacing w:line="240" w:lineRule="exact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spacing w:line="242" w:lineRule="exact"/>
              <w:jc w:val="center"/>
            </w:pPr>
            <w:r w:rsidRPr="00745991"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t>714412,57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rPr>
                <w:color w:val="000000"/>
                <w:spacing w:val="-5"/>
              </w:rPr>
              <w:t xml:space="preserve">Квартира </w:t>
            </w:r>
            <w:r w:rsidRPr="00745991">
              <w:rPr>
                <w:color w:val="000000"/>
                <w:spacing w:val="-9"/>
              </w:rPr>
              <w:t>(1/2 доли в общей долевой собственности)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  <w:spacing w:val="3"/>
              </w:rPr>
              <w:t>64,5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spacing w:line="240" w:lineRule="exact"/>
              <w:ind w:right="96"/>
              <w:jc w:val="center"/>
            </w:pPr>
            <w:r w:rsidRPr="0074599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spacing w:line="242" w:lineRule="exact"/>
              <w:jc w:val="center"/>
            </w:pPr>
            <w:r w:rsidRPr="00745991">
              <w:t>Сын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t>64,5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2E34B7">
            <w:pPr>
              <w:shd w:val="clear" w:color="auto" w:fill="FFFFFF"/>
              <w:jc w:val="center"/>
            </w:pPr>
            <w:r w:rsidRPr="00745991"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5C6009">
            <w:pPr>
              <w:shd w:val="clear" w:color="auto" w:fill="FFFFFF"/>
              <w:spacing w:line="242" w:lineRule="exact"/>
              <w:jc w:val="center"/>
            </w:pPr>
            <w:r w:rsidRPr="00745991">
              <w:t>Ражева Марина Александровна, старший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jc w:val="center"/>
            </w:pPr>
            <w:r w:rsidRPr="00745991">
              <w:t>273334,42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5"/>
              </w:rPr>
              <w:t>Квартира (</w:t>
            </w:r>
            <w:r w:rsidRPr="00745991">
              <w:t>3/31 доли в общей долевой собственности)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lang w:val="en-US"/>
              </w:rPr>
              <w:t>50</w:t>
            </w:r>
            <w:r w:rsidRPr="00745991">
              <w:t>,7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spacing w:line="274" w:lineRule="exact"/>
              <w:ind w:right="576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5C6009">
            <w:pPr>
              <w:shd w:val="clear" w:color="auto" w:fill="FFFFFF"/>
              <w:spacing w:line="242" w:lineRule="exact"/>
              <w:jc w:val="center"/>
            </w:pPr>
            <w:r w:rsidRPr="00745991"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lang w:val="en-US"/>
              </w:rPr>
              <w:t>616405</w:t>
            </w:r>
            <w:r w:rsidRPr="00745991">
              <w:t>,</w:t>
            </w:r>
            <w:r w:rsidRPr="00745991">
              <w:rPr>
                <w:lang w:val="en-US"/>
              </w:rPr>
              <w:t>02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745991">
              <w:t xml:space="preserve">Автомобиль легковой </w:t>
            </w:r>
            <w:r w:rsidRPr="00745991">
              <w:rPr>
                <w:lang w:val="en-US"/>
              </w:rPr>
              <w:t>To</w:t>
            </w:r>
            <w:r w:rsidRPr="00745991">
              <w:t>йота королла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jc w:val="center"/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jc w:val="center"/>
            </w:pPr>
            <w:r w:rsidRPr="00745991">
              <w:rPr>
                <w:lang w:val="en-US"/>
              </w:rPr>
              <w:t>50</w:t>
            </w:r>
            <w:r w:rsidRPr="00745991">
              <w:t>,7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6204F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</w:tr>
      <w:tr w:rsidR="00F80D62" w:rsidRPr="00745991" w:rsidTr="00745991">
        <w:trPr>
          <w:trHeight w:val="765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5C6009">
            <w:pPr>
              <w:shd w:val="clear" w:color="auto" w:fill="FFFFFF"/>
              <w:spacing w:line="242" w:lineRule="exact"/>
              <w:jc w:val="center"/>
            </w:pPr>
            <w:r w:rsidRPr="00745991">
              <w:t>Сын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ind w:left="-30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jc w:val="center"/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jc w:val="center"/>
            </w:pPr>
            <w:r w:rsidRPr="00745991">
              <w:rPr>
                <w:lang w:val="en-US"/>
              </w:rPr>
              <w:t>50</w:t>
            </w:r>
            <w:r w:rsidRPr="00745991">
              <w:t>,7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E2FBD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</w:pPr>
            <w:r w:rsidRPr="00745991">
              <w:t>Сомова Светлана Юрьевна,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</w:pPr>
            <w:r w:rsidRPr="00745991">
              <w:t>125701,91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5"/>
              </w:rPr>
              <w:t>Квартира (индивидуальная</w:t>
            </w:r>
            <w:r w:rsidRPr="00745991">
              <w:t>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lang w:val="en-US"/>
              </w:rPr>
              <w:t>50</w:t>
            </w:r>
            <w:r w:rsidRPr="00745991">
              <w:t>,22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spacing w:line="274" w:lineRule="exact"/>
              <w:ind w:right="576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spacing w:line="242" w:lineRule="exact"/>
              <w:jc w:val="center"/>
            </w:pPr>
            <w:r w:rsidRPr="00745991"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t>150427,21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836853">
            <w:pPr>
              <w:shd w:val="clear" w:color="auto" w:fill="FFFFFF"/>
              <w:spacing w:line="238" w:lineRule="exact"/>
              <w:ind w:right="-9" w:hanging="7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745991">
              <w:t>Автомобиль легковой Пежо партнер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</w:pPr>
            <w:r w:rsidRPr="00745991">
              <w:rPr>
                <w:lang w:val="en-US"/>
              </w:rPr>
              <w:t>50</w:t>
            </w:r>
            <w:r w:rsidRPr="00745991">
              <w:t>,22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spacing w:line="242" w:lineRule="exact"/>
              <w:jc w:val="center"/>
            </w:pPr>
            <w:r w:rsidRPr="00745991">
              <w:t>Сын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37826,82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</w:pPr>
            <w:r w:rsidRPr="00745991">
              <w:rPr>
                <w:lang w:val="en-US"/>
              </w:rPr>
              <w:t>50</w:t>
            </w:r>
            <w:r w:rsidRPr="00745991">
              <w:t>,22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spacing w:line="242" w:lineRule="exact"/>
              <w:jc w:val="center"/>
            </w:pPr>
            <w:r w:rsidRPr="00745991">
              <w:t>Сын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1063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1063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1063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51063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  <w:rPr>
                <w:color w:val="000000"/>
                <w:spacing w:val="-4"/>
              </w:rPr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jc w:val="center"/>
            </w:pPr>
            <w:r w:rsidRPr="00745991">
              <w:t>50,22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27362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spacing w:line="242" w:lineRule="exact"/>
              <w:jc w:val="center"/>
            </w:pPr>
            <w:r w:rsidRPr="00745991">
              <w:t>Сосновская Анна Владимировна,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t>319646, 74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D17CD6">
            <w:pPr>
              <w:shd w:val="clear" w:color="auto" w:fill="FFFFFF"/>
              <w:tabs>
                <w:tab w:val="left" w:pos="3037"/>
              </w:tabs>
              <w:spacing w:line="240" w:lineRule="exact"/>
              <w:ind w:right="10"/>
              <w:jc w:val="center"/>
            </w:pPr>
            <w:r w:rsidRPr="00745991">
              <w:rPr>
                <w:color w:val="000000"/>
                <w:spacing w:val="-6"/>
              </w:rPr>
              <w:t>Квартира (безвозмездное 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t>33</w:t>
            </w:r>
            <w:r>
              <w:t>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8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spacing w:line="242" w:lineRule="exact"/>
              <w:jc w:val="center"/>
            </w:pPr>
            <w:r w:rsidRPr="00745991">
              <w:t>Дочь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5"/>
              </w:rPr>
              <w:t xml:space="preserve">Квартира </w:t>
            </w:r>
            <w:r w:rsidRPr="00745991">
              <w:rPr>
                <w:color w:val="000000"/>
                <w:spacing w:val="-9"/>
              </w:rPr>
              <w:t>(1/2 доли в общей долевой собственности)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bCs/>
                <w:color w:val="000000"/>
              </w:rPr>
              <w:t>71</w:t>
            </w:r>
            <w:r>
              <w:rPr>
                <w:bCs/>
                <w:color w:val="000000"/>
              </w:rPr>
              <w:t>,0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t>Не име</w:t>
            </w:r>
            <w:r>
              <w:t>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B83A30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spacing w:line="242" w:lineRule="exact"/>
              <w:jc w:val="center"/>
            </w:pPr>
            <w:r w:rsidRPr="00745991">
              <w:t>Сын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</w:rPr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5"/>
              </w:rPr>
              <w:t xml:space="preserve">Не </w:t>
            </w:r>
            <w:r w:rsidRPr="00745991">
              <w:rPr>
                <w:color w:val="000000"/>
                <w:spacing w:val="-9"/>
              </w:rPr>
              <w:t>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B83A30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4"/>
              </w:rPr>
              <w:t>Квартира (б</w:t>
            </w:r>
            <w:r w:rsidRPr="00745991">
              <w:rPr>
                <w:color w:val="000000"/>
                <w:spacing w:val="-6"/>
              </w:rPr>
              <w:t xml:space="preserve">езвозмездное </w:t>
            </w:r>
            <w:r w:rsidRPr="00745991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t>33</w:t>
            </w:r>
            <w:r>
              <w:t>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FA6538">
            <w:pPr>
              <w:shd w:val="clear" w:color="auto" w:fill="FFFFFF"/>
              <w:jc w:val="center"/>
            </w:pPr>
            <w:r w:rsidRPr="00745991"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B301D1">
            <w:pPr>
              <w:shd w:val="clear" w:color="auto" w:fill="FFFFFF"/>
              <w:spacing w:line="242" w:lineRule="exact"/>
              <w:jc w:val="center"/>
            </w:pPr>
            <w:r w:rsidRPr="00745991">
              <w:t>Татонова Галина Игоревна,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1900">
            <w:pPr>
              <w:shd w:val="clear" w:color="auto" w:fill="FFFFFF"/>
              <w:jc w:val="center"/>
            </w:pPr>
            <w:r w:rsidRPr="00745991">
              <w:t>503225,11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1900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9"/>
              </w:rPr>
              <w:t>Квартира (1/3 доли в общей долевой собственности 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1900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13"/>
              </w:rPr>
              <w:t>55,2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1900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1900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1900">
            <w:pPr>
              <w:shd w:val="clear" w:color="auto" w:fill="FFFFFF"/>
              <w:spacing w:line="240" w:lineRule="exact"/>
              <w:ind w:right="10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spacing w:line="242" w:lineRule="exact"/>
              <w:jc w:val="center"/>
            </w:pPr>
            <w:r w:rsidRPr="00745991">
              <w:t>Федосова Татьяна Александровна,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  <w:rPr>
                <w:color w:val="FF6600"/>
              </w:rPr>
            </w:pPr>
            <w:r w:rsidRPr="00745991">
              <w:t>135666,82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t>Не име</w:t>
            </w:r>
            <w:r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tabs>
                <w:tab w:val="left" w:pos="3037"/>
              </w:tabs>
              <w:spacing w:line="240" w:lineRule="exact"/>
              <w:jc w:val="center"/>
            </w:pPr>
            <w:r w:rsidRPr="00745991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t>58,8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8"/>
              </w:rPr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spacing w:line="242" w:lineRule="exact"/>
              <w:jc w:val="center"/>
            </w:pPr>
            <w:r w:rsidRPr="00745991">
              <w:t>Сын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tabs>
                <w:tab w:val="left" w:pos="3037"/>
              </w:tabs>
              <w:spacing w:line="240" w:lineRule="exact"/>
              <w:jc w:val="center"/>
            </w:pPr>
            <w:r w:rsidRPr="00745991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t>58,8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jc w:val="center"/>
            </w:pPr>
            <w:r w:rsidRPr="00745991">
              <w:rPr>
                <w:color w:val="000000"/>
                <w:spacing w:val="-8"/>
              </w:rPr>
              <w:t>Россия</w:t>
            </w:r>
          </w:p>
        </w:tc>
      </w:tr>
      <w:tr w:rsidR="00F80D62" w:rsidRPr="00745991" w:rsidTr="00A339E9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spacing w:line="242" w:lineRule="exact"/>
              <w:jc w:val="center"/>
            </w:pPr>
            <w:r w:rsidRPr="00745991">
              <w:t>Элдергериева Наира Станиславовна, казначей отдела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t>261651,32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Квартира (индивидуальная)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58,1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Россия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>
              <w:rPr>
                <w:position w:val="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0D62" w:rsidRPr="00745991" w:rsidRDefault="00F80D62" w:rsidP="00A339E9">
            <w:pPr>
              <w:shd w:val="clear" w:color="auto" w:fill="FFFFFF"/>
              <w:tabs>
                <w:tab w:val="left" w:pos="2633"/>
              </w:tabs>
              <w:spacing w:line="240" w:lineRule="exact"/>
              <w:jc w:val="center"/>
              <w:rPr>
                <w:position w:val="6"/>
              </w:rPr>
            </w:pPr>
            <w:r w:rsidRPr="00745991">
              <w:t>Не име</w:t>
            </w:r>
            <w:r>
              <w:t>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>
              <w:rPr>
                <w:position w:val="6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A339E9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spacing w:line="242" w:lineRule="exact"/>
              <w:jc w:val="center"/>
            </w:pPr>
            <w:r w:rsidRPr="00745991">
              <w:t>Супруг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color w:val="000000"/>
                <w:spacing w:val="-6"/>
                <w:position w:val="6"/>
              </w:rPr>
              <w:t>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spacing w:line="238" w:lineRule="exact"/>
              <w:ind w:right="70" w:hanging="7"/>
              <w:rPr>
                <w:position w:val="6"/>
              </w:rPr>
            </w:pPr>
          </w:p>
          <w:p w:rsidR="00F80D62" w:rsidRPr="00745991" w:rsidRDefault="00F80D62" w:rsidP="000C5AFB">
            <w:pPr>
              <w:shd w:val="clear" w:color="auto" w:fill="FFFFFF"/>
              <w:spacing w:line="238" w:lineRule="exact"/>
              <w:ind w:right="70" w:hanging="7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 xml:space="preserve">Не имеет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>
              <w:rPr>
                <w:position w:val="6"/>
              </w:rP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>
              <w:rPr>
                <w:position w:val="6"/>
              </w:rP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58,1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</w:pPr>
            <w:r w:rsidRPr="00745991">
              <w:t>Россия</w:t>
            </w:r>
          </w:p>
        </w:tc>
      </w:tr>
      <w:tr w:rsidR="00F80D62" w:rsidRPr="00745991" w:rsidTr="00745991"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366797">
            <w:pPr>
              <w:shd w:val="clear" w:color="auto" w:fill="FFFFFF"/>
              <w:spacing w:line="242" w:lineRule="exact"/>
              <w:jc w:val="center"/>
            </w:pPr>
            <w:r w:rsidRPr="00745991">
              <w:t>Дочь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12405,32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spacing w:line="240" w:lineRule="exact"/>
              <w:ind w:right="22" w:hanging="7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>
              <w:rPr>
                <w:position w:val="6"/>
              </w:rPr>
              <w:t>-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>
              <w:rPr>
                <w:position w:val="6"/>
              </w:rPr>
              <w:t>-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  <w:rPr>
                <w:position w:val="6"/>
              </w:rPr>
            </w:pPr>
            <w:r w:rsidRPr="00745991">
              <w:rPr>
                <w:position w:val="6"/>
              </w:rPr>
              <w:t>58,1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80D62" w:rsidRPr="00745991" w:rsidRDefault="00F80D62" w:rsidP="000C5AFB">
            <w:pPr>
              <w:shd w:val="clear" w:color="auto" w:fill="FFFFFF"/>
              <w:jc w:val="center"/>
            </w:pPr>
            <w:r w:rsidRPr="00745991">
              <w:t>Россия</w:t>
            </w:r>
          </w:p>
        </w:tc>
      </w:tr>
    </w:tbl>
    <w:p w:rsidR="00F80D62" w:rsidRDefault="00F80D62" w:rsidP="00D17CD6"/>
    <w:sectPr w:rsidR="00F80D62" w:rsidSect="00917C32">
      <w:pgSz w:w="16838" w:h="11906" w:orient="landscape"/>
      <w:pgMar w:top="1258" w:right="1134" w:bottom="1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3E25"/>
    <w:rsid w:val="000003E3"/>
    <w:rsid w:val="000113C2"/>
    <w:rsid w:val="000215E7"/>
    <w:rsid w:val="00022D4A"/>
    <w:rsid w:val="000235BD"/>
    <w:rsid w:val="000249BE"/>
    <w:rsid w:val="00027CF7"/>
    <w:rsid w:val="00040FC5"/>
    <w:rsid w:val="0004391D"/>
    <w:rsid w:val="0005263D"/>
    <w:rsid w:val="00057200"/>
    <w:rsid w:val="00061BF3"/>
    <w:rsid w:val="00063907"/>
    <w:rsid w:val="000669E8"/>
    <w:rsid w:val="000679E7"/>
    <w:rsid w:val="000720D1"/>
    <w:rsid w:val="00083614"/>
    <w:rsid w:val="00090082"/>
    <w:rsid w:val="0009571B"/>
    <w:rsid w:val="00096083"/>
    <w:rsid w:val="000A281C"/>
    <w:rsid w:val="000B1F99"/>
    <w:rsid w:val="000B7D52"/>
    <w:rsid w:val="000C2BD5"/>
    <w:rsid w:val="000C5AFB"/>
    <w:rsid w:val="000C5B0F"/>
    <w:rsid w:val="000C68D1"/>
    <w:rsid w:val="000D0C2E"/>
    <w:rsid w:val="000D314B"/>
    <w:rsid w:val="000E4904"/>
    <w:rsid w:val="000F0A38"/>
    <w:rsid w:val="000F49B6"/>
    <w:rsid w:val="00101178"/>
    <w:rsid w:val="00105517"/>
    <w:rsid w:val="00122EFE"/>
    <w:rsid w:val="001238DC"/>
    <w:rsid w:val="00140262"/>
    <w:rsid w:val="0014527E"/>
    <w:rsid w:val="00156804"/>
    <w:rsid w:val="0016338F"/>
    <w:rsid w:val="0017449F"/>
    <w:rsid w:val="0017546F"/>
    <w:rsid w:val="001776C3"/>
    <w:rsid w:val="00184FAE"/>
    <w:rsid w:val="0018761E"/>
    <w:rsid w:val="00194012"/>
    <w:rsid w:val="00196B1A"/>
    <w:rsid w:val="00196F2F"/>
    <w:rsid w:val="00197B3F"/>
    <w:rsid w:val="001A3190"/>
    <w:rsid w:val="001A5E7F"/>
    <w:rsid w:val="001C58DE"/>
    <w:rsid w:val="001D0C01"/>
    <w:rsid w:val="001E5ED3"/>
    <w:rsid w:val="001E727B"/>
    <w:rsid w:val="001F55C0"/>
    <w:rsid w:val="00203A14"/>
    <w:rsid w:val="00205698"/>
    <w:rsid w:val="00206BD7"/>
    <w:rsid w:val="0021089B"/>
    <w:rsid w:val="002226A1"/>
    <w:rsid w:val="00227100"/>
    <w:rsid w:val="002319F2"/>
    <w:rsid w:val="0024135F"/>
    <w:rsid w:val="00250EAA"/>
    <w:rsid w:val="0025336F"/>
    <w:rsid w:val="002566B0"/>
    <w:rsid w:val="002840D1"/>
    <w:rsid w:val="00284518"/>
    <w:rsid w:val="00285021"/>
    <w:rsid w:val="00285089"/>
    <w:rsid w:val="0029260B"/>
    <w:rsid w:val="002A4204"/>
    <w:rsid w:val="002A785E"/>
    <w:rsid w:val="002B541D"/>
    <w:rsid w:val="002D3E23"/>
    <w:rsid w:val="002E062E"/>
    <w:rsid w:val="002E34B7"/>
    <w:rsid w:val="002E4B45"/>
    <w:rsid w:val="002F72A4"/>
    <w:rsid w:val="003053D5"/>
    <w:rsid w:val="00307A20"/>
    <w:rsid w:val="00317732"/>
    <w:rsid w:val="00321051"/>
    <w:rsid w:val="00327362"/>
    <w:rsid w:val="0033192D"/>
    <w:rsid w:val="00331A26"/>
    <w:rsid w:val="00335AA4"/>
    <w:rsid w:val="003366FA"/>
    <w:rsid w:val="003424CD"/>
    <w:rsid w:val="00342B2A"/>
    <w:rsid w:val="00342CFA"/>
    <w:rsid w:val="00362254"/>
    <w:rsid w:val="00362B1C"/>
    <w:rsid w:val="00364299"/>
    <w:rsid w:val="00366797"/>
    <w:rsid w:val="003844EF"/>
    <w:rsid w:val="003864C9"/>
    <w:rsid w:val="00387591"/>
    <w:rsid w:val="00387866"/>
    <w:rsid w:val="003924EE"/>
    <w:rsid w:val="0039386A"/>
    <w:rsid w:val="003A27C5"/>
    <w:rsid w:val="003B6781"/>
    <w:rsid w:val="003B783F"/>
    <w:rsid w:val="003C09CC"/>
    <w:rsid w:val="003D44EE"/>
    <w:rsid w:val="003D44F5"/>
    <w:rsid w:val="003E0A69"/>
    <w:rsid w:val="003E2FBD"/>
    <w:rsid w:val="003E47BF"/>
    <w:rsid w:val="003F09E7"/>
    <w:rsid w:val="003F1C36"/>
    <w:rsid w:val="003F36EE"/>
    <w:rsid w:val="003F4317"/>
    <w:rsid w:val="00404B27"/>
    <w:rsid w:val="004128B4"/>
    <w:rsid w:val="004165BA"/>
    <w:rsid w:val="004171F9"/>
    <w:rsid w:val="004248AD"/>
    <w:rsid w:val="00424F01"/>
    <w:rsid w:val="004378A0"/>
    <w:rsid w:val="00442FB6"/>
    <w:rsid w:val="0044551F"/>
    <w:rsid w:val="004467C1"/>
    <w:rsid w:val="004508CD"/>
    <w:rsid w:val="004516B0"/>
    <w:rsid w:val="00452EAA"/>
    <w:rsid w:val="00461FE2"/>
    <w:rsid w:val="00466412"/>
    <w:rsid w:val="00484FC9"/>
    <w:rsid w:val="0049667D"/>
    <w:rsid w:val="004A1DAF"/>
    <w:rsid w:val="004B2224"/>
    <w:rsid w:val="004B29DE"/>
    <w:rsid w:val="004B2A01"/>
    <w:rsid w:val="004B3B79"/>
    <w:rsid w:val="004C72CA"/>
    <w:rsid w:val="004D2418"/>
    <w:rsid w:val="004D4A21"/>
    <w:rsid w:val="004E0C4E"/>
    <w:rsid w:val="004F0AF2"/>
    <w:rsid w:val="004F40BD"/>
    <w:rsid w:val="00507A62"/>
    <w:rsid w:val="00512449"/>
    <w:rsid w:val="00513A39"/>
    <w:rsid w:val="0051489A"/>
    <w:rsid w:val="00515BD8"/>
    <w:rsid w:val="00517F35"/>
    <w:rsid w:val="005224D8"/>
    <w:rsid w:val="00523F87"/>
    <w:rsid w:val="00540920"/>
    <w:rsid w:val="00541705"/>
    <w:rsid w:val="0055207B"/>
    <w:rsid w:val="005523EC"/>
    <w:rsid w:val="00552973"/>
    <w:rsid w:val="005602B3"/>
    <w:rsid w:val="00567202"/>
    <w:rsid w:val="00567554"/>
    <w:rsid w:val="0056766F"/>
    <w:rsid w:val="005722D2"/>
    <w:rsid w:val="00575348"/>
    <w:rsid w:val="00583C25"/>
    <w:rsid w:val="00584093"/>
    <w:rsid w:val="005B110D"/>
    <w:rsid w:val="005C267E"/>
    <w:rsid w:val="005C5E8D"/>
    <w:rsid w:val="005C6009"/>
    <w:rsid w:val="005D4805"/>
    <w:rsid w:val="005D59A4"/>
    <w:rsid w:val="005D59E5"/>
    <w:rsid w:val="005F4072"/>
    <w:rsid w:val="00600202"/>
    <w:rsid w:val="00601396"/>
    <w:rsid w:val="00603FD1"/>
    <w:rsid w:val="00605195"/>
    <w:rsid w:val="00611354"/>
    <w:rsid w:val="00614364"/>
    <w:rsid w:val="0061453F"/>
    <w:rsid w:val="006204FD"/>
    <w:rsid w:val="00620EE4"/>
    <w:rsid w:val="00631F17"/>
    <w:rsid w:val="00644B41"/>
    <w:rsid w:val="0065201F"/>
    <w:rsid w:val="00692E8C"/>
    <w:rsid w:val="006940EB"/>
    <w:rsid w:val="006973BB"/>
    <w:rsid w:val="006A0AF3"/>
    <w:rsid w:val="006A0DD8"/>
    <w:rsid w:val="006C1178"/>
    <w:rsid w:val="006D606A"/>
    <w:rsid w:val="006E5D98"/>
    <w:rsid w:val="006E5F4F"/>
    <w:rsid w:val="006F66E1"/>
    <w:rsid w:val="00702514"/>
    <w:rsid w:val="00703352"/>
    <w:rsid w:val="007066B1"/>
    <w:rsid w:val="00711674"/>
    <w:rsid w:val="00713C2A"/>
    <w:rsid w:val="007173B5"/>
    <w:rsid w:val="00723D0D"/>
    <w:rsid w:val="0072529D"/>
    <w:rsid w:val="00731E91"/>
    <w:rsid w:val="00734BFE"/>
    <w:rsid w:val="00737343"/>
    <w:rsid w:val="00745991"/>
    <w:rsid w:val="00756107"/>
    <w:rsid w:val="007611C0"/>
    <w:rsid w:val="0077121D"/>
    <w:rsid w:val="00771982"/>
    <w:rsid w:val="00776BC7"/>
    <w:rsid w:val="00786088"/>
    <w:rsid w:val="00793AED"/>
    <w:rsid w:val="00796993"/>
    <w:rsid w:val="007B1AC9"/>
    <w:rsid w:val="007B6C65"/>
    <w:rsid w:val="007D535E"/>
    <w:rsid w:val="007D565A"/>
    <w:rsid w:val="007E1C56"/>
    <w:rsid w:val="007E2898"/>
    <w:rsid w:val="007F3AE6"/>
    <w:rsid w:val="0081242D"/>
    <w:rsid w:val="00815350"/>
    <w:rsid w:val="008176BC"/>
    <w:rsid w:val="0082276A"/>
    <w:rsid w:val="00833F11"/>
    <w:rsid w:val="00836853"/>
    <w:rsid w:val="008425FE"/>
    <w:rsid w:val="00851C7D"/>
    <w:rsid w:val="008523A7"/>
    <w:rsid w:val="008536B1"/>
    <w:rsid w:val="00856CEC"/>
    <w:rsid w:val="00865B4D"/>
    <w:rsid w:val="008751A3"/>
    <w:rsid w:val="00881703"/>
    <w:rsid w:val="00885F37"/>
    <w:rsid w:val="00897C94"/>
    <w:rsid w:val="008A031C"/>
    <w:rsid w:val="008A681F"/>
    <w:rsid w:val="008B0503"/>
    <w:rsid w:val="008B0E68"/>
    <w:rsid w:val="008B358D"/>
    <w:rsid w:val="008B5D54"/>
    <w:rsid w:val="008B68A2"/>
    <w:rsid w:val="008D070E"/>
    <w:rsid w:val="008D6B30"/>
    <w:rsid w:val="008E3600"/>
    <w:rsid w:val="008E4C53"/>
    <w:rsid w:val="008E69CE"/>
    <w:rsid w:val="008F1453"/>
    <w:rsid w:val="008F5E18"/>
    <w:rsid w:val="009013E2"/>
    <w:rsid w:val="00902F00"/>
    <w:rsid w:val="00903E25"/>
    <w:rsid w:val="00907B35"/>
    <w:rsid w:val="0091129F"/>
    <w:rsid w:val="00914D2F"/>
    <w:rsid w:val="009156E2"/>
    <w:rsid w:val="00917C32"/>
    <w:rsid w:val="009222A0"/>
    <w:rsid w:val="00933638"/>
    <w:rsid w:val="009342C0"/>
    <w:rsid w:val="00955A73"/>
    <w:rsid w:val="00956A2B"/>
    <w:rsid w:val="009574EE"/>
    <w:rsid w:val="00962438"/>
    <w:rsid w:val="00967E21"/>
    <w:rsid w:val="009700AE"/>
    <w:rsid w:val="0098003F"/>
    <w:rsid w:val="009905B5"/>
    <w:rsid w:val="0099128A"/>
    <w:rsid w:val="009A39B4"/>
    <w:rsid w:val="009B0631"/>
    <w:rsid w:val="009B13F1"/>
    <w:rsid w:val="009B153B"/>
    <w:rsid w:val="009B301F"/>
    <w:rsid w:val="009B5640"/>
    <w:rsid w:val="009B7297"/>
    <w:rsid w:val="009C0A67"/>
    <w:rsid w:val="009C5EDA"/>
    <w:rsid w:val="009C6A98"/>
    <w:rsid w:val="009D20E8"/>
    <w:rsid w:val="009D648E"/>
    <w:rsid w:val="009F0E17"/>
    <w:rsid w:val="009F70E6"/>
    <w:rsid w:val="00A020C7"/>
    <w:rsid w:val="00A1717D"/>
    <w:rsid w:val="00A31900"/>
    <w:rsid w:val="00A339E9"/>
    <w:rsid w:val="00A34B01"/>
    <w:rsid w:val="00A35426"/>
    <w:rsid w:val="00A37DA2"/>
    <w:rsid w:val="00A421FB"/>
    <w:rsid w:val="00A51063"/>
    <w:rsid w:val="00A57B4C"/>
    <w:rsid w:val="00A77EF5"/>
    <w:rsid w:val="00A81086"/>
    <w:rsid w:val="00A825B2"/>
    <w:rsid w:val="00A82BCA"/>
    <w:rsid w:val="00A90424"/>
    <w:rsid w:val="00A9109A"/>
    <w:rsid w:val="00A95DB1"/>
    <w:rsid w:val="00AA1EFF"/>
    <w:rsid w:val="00AA68D4"/>
    <w:rsid w:val="00AB5132"/>
    <w:rsid w:val="00AB5DEA"/>
    <w:rsid w:val="00AC35F2"/>
    <w:rsid w:val="00AC597D"/>
    <w:rsid w:val="00AC63C0"/>
    <w:rsid w:val="00AC7E78"/>
    <w:rsid w:val="00AD4BFB"/>
    <w:rsid w:val="00AD5E90"/>
    <w:rsid w:val="00AE006B"/>
    <w:rsid w:val="00AE2F5E"/>
    <w:rsid w:val="00AE7122"/>
    <w:rsid w:val="00AF1617"/>
    <w:rsid w:val="00AF75D9"/>
    <w:rsid w:val="00B075F5"/>
    <w:rsid w:val="00B11DD5"/>
    <w:rsid w:val="00B20C6F"/>
    <w:rsid w:val="00B301D1"/>
    <w:rsid w:val="00B33BD7"/>
    <w:rsid w:val="00B409BE"/>
    <w:rsid w:val="00B431A1"/>
    <w:rsid w:val="00B540AB"/>
    <w:rsid w:val="00B553E7"/>
    <w:rsid w:val="00B554CE"/>
    <w:rsid w:val="00B558E4"/>
    <w:rsid w:val="00B568D2"/>
    <w:rsid w:val="00B57F05"/>
    <w:rsid w:val="00B61C7A"/>
    <w:rsid w:val="00B677A2"/>
    <w:rsid w:val="00B732AB"/>
    <w:rsid w:val="00B8130A"/>
    <w:rsid w:val="00B83855"/>
    <w:rsid w:val="00B83A30"/>
    <w:rsid w:val="00B91A99"/>
    <w:rsid w:val="00B93022"/>
    <w:rsid w:val="00B94655"/>
    <w:rsid w:val="00B95D77"/>
    <w:rsid w:val="00BA3CA0"/>
    <w:rsid w:val="00BA7AF6"/>
    <w:rsid w:val="00BB532D"/>
    <w:rsid w:val="00BB68B0"/>
    <w:rsid w:val="00BB6A2B"/>
    <w:rsid w:val="00BB7FF6"/>
    <w:rsid w:val="00BC3F09"/>
    <w:rsid w:val="00BC4BCE"/>
    <w:rsid w:val="00BE2F4B"/>
    <w:rsid w:val="00BF4B64"/>
    <w:rsid w:val="00BF52F2"/>
    <w:rsid w:val="00BF7588"/>
    <w:rsid w:val="00C05D11"/>
    <w:rsid w:val="00C1227F"/>
    <w:rsid w:val="00C13151"/>
    <w:rsid w:val="00C15A3D"/>
    <w:rsid w:val="00C2003E"/>
    <w:rsid w:val="00C27F94"/>
    <w:rsid w:val="00C6075F"/>
    <w:rsid w:val="00C63EED"/>
    <w:rsid w:val="00C7006C"/>
    <w:rsid w:val="00C70F20"/>
    <w:rsid w:val="00C71BF1"/>
    <w:rsid w:val="00C936DC"/>
    <w:rsid w:val="00CA0BCD"/>
    <w:rsid w:val="00CA1482"/>
    <w:rsid w:val="00CA16A0"/>
    <w:rsid w:val="00CB1B92"/>
    <w:rsid w:val="00CB507D"/>
    <w:rsid w:val="00CB6834"/>
    <w:rsid w:val="00CE3C50"/>
    <w:rsid w:val="00CF33FE"/>
    <w:rsid w:val="00CF4136"/>
    <w:rsid w:val="00CF6029"/>
    <w:rsid w:val="00CF619C"/>
    <w:rsid w:val="00D17957"/>
    <w:rsid w:val="00D17CD6"/>
    <w:rsid w:val="00D225FC"/>
    <w:rsid w:val="00D22802"/>
    <w:rsid w:val="00D230A1"/>
    <w:rsid w:val="00D25023"/>
    <w:rsid w:val="00D25210"/>
    <w:rsid w:val="00D2566D"/>
    <w:rsid w:val="00D262A0"/>
    <w:rsid w:val="00D33971"/>
    <w:rsid w:val="00D35838"/>
    <w:rsid w:val="00D42894"/>
    <w:rsid w:val="00D441D4"/>
    <w:rsid w:val="00D45010"/>
    <w:rsid w:val="00D50B95"/>
    <w:rsid w:val="00D62E17"/>
    <w:rsid w:val="00D63E91"/>
    <w:rsid w:val="00D716A9"/>
    <w:rsid w:val="00D718D2"/>
    <w:rsid w:val="00D7301A"/>
    <w:rsid w:val="00D75EAF"/>
    <w:rsid w:val="00D81FF7"/>
    <w:rsid w:val="00D86E86"/>
    <w:rsid w:val="00DA27FE"/>
    <w:rsid w:val="00DA351D"/>
    <w:rsid w:val="00DB7719"/>
    <w:rsid w:val="00DB7CA9"/>
    <w:rsid w:val="00DC3497"/>
    <w:rsid w:val="00DD0816"/>
    <w:rsid w:val="00DD6541"/>
    <w:rsid w:val="00DD7EDA"/>
    <w:rsid w:val="00DE2FE3"/>
    <w:rsid w:val="00DF10F7"/>
    <w:rsid w:val="00DF3A84"/>
    <w:rsid w:val="00DF52E0"/>
    <w:rsid w:val="00E00A81"/>
    <w:rsid w:val="00E07C92"/>
    <w:rsid w:val="00E107AF"/>
    <w:rsid w:val="00E22FA5"/>
    <w:rsid w:val="00E25B78"/>
    <w:rsid w:val="00E2683A"/>
    <w:rsid w:val="00E3301F"/>
    <w:rsid w:val="00E33B95"/>
    <w:rsid w:val="00E378D0"/>
    <w:rsid w:val="00E47D94"/>
    <w:rsid w:val="00E51C61"/>
    <w:rsid w:val="00E5492A"/>
    <w:rsid w:val="00E620D3"/>
    <w:rsid w:val="00E6387A"/>
    <w:rsid w:val="00E7441A"/>
    <w:rsid w:val="00E770D0"/>
    <w:rsid w:val="00E81990"/>
    <w:rsid w:val="00E85875"/>
    <w:rsid w:val="00E92AE0"/>
    <w:rsid w:val="00E96972"/>
    <w:rsid w:val="00EA3C91"/>
    <w:rsid w:val="00EA3CF8"/>
    <w:rsid w:val="00EA506E"/>
    <w:rsid w:val="00EB39A3"/>
    <w:rsid w:val="00EB55AC"/>
    <w:rsid w:val="00EE4C91"/>
    <w:rsid w:val="00EE6A6A"/>
    <w:rsid w:val="00EF28B2"/>
    <w:rsid w:val="00F013B3"/>
    <w:rsid w:val="00F03036"/>
    <w:rsid w:val="00F24616"/>
    <w:rsid w:val="00F378D0"/>
    <w:rsid w:val="00F412FC"/>
    <w:rsid w:val="00F41A47"/>
    <w:rsid w:val="00F422F0"/>
    <w:rsid w:val="00F53050"/>
    <w:rsid w:val="00F57001"/>
    <w:rsid w:val="00F72CF3"/>
    <w:rsid w:val="00F8092C"/>
    <w:rsid w:val="00F80D62"/>
    <w:rsid w:val="00F85AB8"/>
    <w:rsid w:val="00F921A0"/>
    <w:rsid w:val="00F94705"/>
    <w:rsid w:val="00FA0262"/>
    <w:rsid w:val="00FA601A"/>
    <w:rsid w:val="00FA6538"/>
    <w:rsid w:val="00FB7DDD"/>
    <w:rsid w:val="00FC6340"/>
    <w:rsid w:val="00FE27C7"/>
    <w:rsid w:val="00FE3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53F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156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6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66</TotalTime>
  <Pages>3</Pages>
  <Words>703</Words>
  <Characters>4012</Characters>
  <Application>Microsoft Office Outlook</Application>
  <DocSecurity>0</DocSecurity>
  <Lines>0</Lines>
  <Paragraphs>0</Paragraphs>
  <ScaleCrop>false</ScaleCrop>
  <Company>OF03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отдела №3 Управления Федерального казначейства по г</dc:title>
  <dc:subject/>
  <dc:creator>Admin </dc:creator>
  <cp:keywords/>
  <dc:description/>
  <cp:lastModifiedBy>Петрова</cp:lastModifiedBy>
  <cp:revision>6</cp:revision>
  <dcterms:created xsi:type="dcterms:W3CDTF">2013-04-30T08:34:00Z</dcterms:created>
  <dcterms:modified xsi:type="dcterms:W3CDTF">2013-04-30T11:56:00Z</dcterms:modified>
</cp:coreProperties>
</file>