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8E3" w:rsidRPr="00C7620D" w:rsidRDefault="007B68E3" w:rsidP="00791C96">
      <w:pPr>
        <w:jc w:val="center"/>
        <w:rPr>
          <w:sz w:val="26"/>
          <w:szCs w:val="26"/>
        </w:rPr>
      </w:pPr>
      <w:r w:rsidRPr="00C7620D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 № 15 Управления Федерального казначейства по г. Санкт-Петербургу за отчетный период с 01 января 2012 года по 31 декабря 2012 года</w:t>
      </w:r>
    </w:p>
    <w:p w:rsidR="007B68E3" w:rsidRDefault="007B68E3" w:rsidP="00791C96">
      <w:pPr>
        <w:jc w:val="center"/>
        <w:rPr>
          <w:sz w:val="20"/>
          <w:szCs w:val="20"/>
        </w:rPr>
      </w:pPr>
    </w:p>
    <w:p w:rsidR="007B68E3" w:rsidRPr="00785EE6" w:rsidRDefault="007B68E3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-3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87"/>
        <w:gridCol w:w="852"/>
        <w:gridCol w:w="2391"/>
        <w:gridCol w:w="2509"/>
        <w:gridCol w:w="1060"/>
        <w:gridCol w:w="1558"/>
      </w:tblGrid>
      <w:tr w:rsidR="007B68E3" w:rsidRPr="00785EE6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C7620D">
              <w:rPr>
                <w:color w:val="000000"/>
                <w:spacing w:val="-6"/>
              </w:rPr>
              <w:t xml:space="preserve">Фамилия, имя, </w:t>
            </w:r>
            <w:r w:rsidRPr="00C7620D">
              <w:rPr>
                <w:color w:val="000000"/>
                <w:spacing w:val="-5"/>
              </w:rPr>
              <w:t>отчество</w:t>
            </w:r>
          </w:p>
          <w:p w:rsidR="007B68E3" w:rsidRPr="00C7620D" w:rsidRDefault="007B68E3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C7620D">
              <w:rPr>
                <w:color w:val="000000"/>
                <w:spacing w:val="-5"/>
              </w:rPr>
              <w:t xml:space="preserve">гражданского </w:t>
            </w:r>
            <w:r w:rsidRPr="00C7620D">
              <w:rPr>
                <w:color w:val="000000"/>
                <w:spacing w:val="-6"/>
              </w:rPr>
              <w:t xml:space="preserve">служащего, его </w:t>
            </w:r>
            <w:r w:rsidRPr="00C7620D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  <w:spacing w:val="-6"/>
              </w:rPr>
              <w:t>Декларированный</w:t>
            </w:r>
          </w:p>
          <w:p w:rsidR="007B68E3" w:rsidRPr="00C7620D" w:rsidRDefault="007B68E3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C7620D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5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C7620D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C7620D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C7620D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C7620D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7B68E3" w:rsidRPr="00785EE6" w:rsidTr="00912933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ind w:left="67"/>
              <w:jc w:val="center"/>
            </w:pPr>
            <w:r w:rsidRPr="00C7620D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C7620D">
              <w:rPr>
                <w:color w:val="000000"/>
                <w:spacing w:val="-7"/>
              </w:rPr>
              <w:t xml:space="preserve">Площадь </w:t>
            </w:r>
            <w:r w:rsidRPr="00C7620D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C7620D">
              <w:rPr>
                <w:color w:val="000000"/>
                <w:spacing w:val="-3"/>
              </w:rPr>
              <w:t xml:space="preserve">Страна </w:t>
            </w:r>
            <w:r w:rsidRPr="00C7620D">
              <w:rPr>
                <w:color w:val="000000"/>
                <w:spacing w:val="-5"/>
              </w:rPr>
              <w:t>располо</w:t>
            </w:r>
            <w:r w:rsidRPr="00C7620D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18" w:lineRule="exact"/>
              <w:jc w:val="center"/>
            </w:pPr>
            <w:r w:rsidRPr="00C7620D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C7620D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C7620D">
              <w:rPr>
                <w:color w:val="000000"/>
                <w:spacing w:val="-4"/>
              </w:rPr>
              <w:t xml:space="preserve">Вид объектов </w:t>
            </w:r>
            <w:r w:rsidRPr="00C7620D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C7620D">
              <w:rPr>
                <w:color w:val="000000"/>
                <w:spacing w:val="-18"/>
              </w:rPr>
              <w:t xml:space="preserve">Площадь </w:t>
            </w:r>
            <w:r w:rsidRPr="00C7620D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C7620D">
              <w:rPr>
                <w:color w:val="000000"/>
                <w:spacing w:val="-15"/>
              </w:rPr>
              <w:t>Страна располо</w:t>
            </w:r>
            <w:r w:rsidRPr="00C7620D">
              <w:rPr>
                <w:color w:val="000000"/>
                <w:spacing w:val="-15"/>
              </w:rPr>
              <w:softHyphen/>
            </w:r>
            <w:r w:rsidRPr="00C7620D">
              <w:rPr>
                <w:color w:val="000000"/>
                <w:spacing w:val="-16"/>
              </w:rPr>
              <w:t>жения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ind w:left="1205"/>
            </w:pPr>
            <w:r w:rsidRPr="00C7620D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5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ind w:left="852"/>
            </w:pPr>
            <w:r w:rsidRPr="00C7620D">
              <w:rPr>
                <w:color w:val="000000"/>
              </w:rPr>
              <w:t>6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ind w:left="835"/>
            </w:pPr>
            <w:r w:rsidRPr="00C7620D">
              <w:rPr>
                <w:color w:val="000000"/>
              </w:rPr>
              <w:t>7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791C96">
            <w:pPr>
              <w:shd w:val="clear" w:color="auto" w:fill="FFFFFF"/>
              <w:jc w:val="center"/>
            </w:pPr>
            <w:r w:rsidRPr="00C7620D">
              <w:rPr>
                <w:color w:val="000000"/>
              </w:rPr>
              <w:t>9</w:t>
            </w:r>
          </w:p>
        </w:tc>
      </w:tr>
      <w:tr w:rsidR="007B68E3" w:rsidRPr="00785EE6" w:rsidTr="001A7E60">
        <w:trPr>
          <w:trHeight w:val="1132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jc w:val="center"/>
            </w:pPr>
            <w:r w:rsidRPr="00C7620D">
              <w:t>Лизунов Виктор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jc w:val="center"/>
            </w:pPr>
            <w:r w:rsidRPr="00C7620D">
              <w:t>Анатольевич,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jc w:val="center"/>
            </w:pPr>
            <w:r w:rsidRPr="00C7620D">
              <w:t>начальник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jc w:val="center"/>
            </w:pPr>
            <w:r w:rsidRPr="00C7620D">
              <w:t>отдела № 15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957240, 63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Земельный участок под</w:t>
            </w:r>
            <w:r>
              <w:t xml:space="preserve"> жилищное </w:t>
            </w:r>
            <w:r w:rsidRPr="00C7620D">
              <w:t>строитель-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ство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43,3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1200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Шевроле Круз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141"/>
              <w:jc w:val="center"/>
            </w:pPr>
            <w:r w:rsidRPr="00C7620D">
              <w:t>Гараж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141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>
              <w:t>18</w:t>
            </w:r>
          </w:p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64,8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rPr>
          <w:trHeight w:val="347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jc w:val="center"/>
            </w:pPr>
            <w:r>
              <w:t>С</w:t>
            </w:r>
            <w:r w:rsidRPr="00C7620D">
              <w:t>упруга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62802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¼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64,8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141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rPr>
          <w:trHeight w:val="135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C7620D">
              <w:rPr>
                <w:color w:val="000000"/>
                <w:spacing w:val="-8"/>
              </w:rPr>
              <w:t>Сердечная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C7620D">
              <w:rPr>
                <w:color w:val="000000"/>
                <w:spacing w:val="-8"/>
              </w:rPr>
              <w:t>Людмила Викторовна, заместитель начальника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 w:rsidRPr="00C7620D">
              <w:rPr>
                <w:color w:val="000000"/>
                <w:spacing w:val="-8"/>
              </w:rPr>
              <w:t>отдела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C7620D">
              <w:rPr>
                <w:color w:val="000000"/>
                <w:spacing w:val="-6"/>
              </w:rPr>
              <w:t>520219,76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1/3 доли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Дачный 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44,9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1740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  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 xml:space="preserve">Легковой автомобиль </w:t>
            </w:r>
            <w:r w:rsidRPr="00C7620D">
              <w:rPr>
                <w:lang w:val="en-US"/>
              </w:rPr>
              <w:t>RAV4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C7620D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</w:tr>
      <w:tr w:rsidR="007B68E3" w:rsidRPr="00785EE6" w:rsidTr="00C7620D">
        <w:trPr>
          <w:trHeight w:val="524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C7620D">
              <w:rPr>
                <w:color w:val="000000"/>
                <w:spacing w:val="-6"/>
              </w:rPr>
              <w:t>1003795,78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Default="007B68E3" w:rsidP="00F349F7">
            <w:pPr>
              <w:shd w:val="clear" w:color="auto" w:fill="FFFFFF"/>
              <w:jc w:val="center"/>
            </w:pPr>
            <w:r w:rsidRPr="008F692C">
              <w:t>80</w:t>
            </w:r>
            <w:r w:rsidRPr="00C7620D">
              <w:t>,</w:t>
            </w:r>
            <w:r>
              <w:t>4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43,3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  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8F692C" w:rsidRDefault="007B68E3" w:rsidP="00F349F7">
            <w:pPr>
              <w:shd w:val="clear" w:color="auto" w:fill="FFFFFF"/>
              <w:jc w:val="center"/>
            </w:pPr>
            <w:r w:rsidRPr="00C7620D">
              <w:t xml:space="preserve">Легковой автомобиль </w:t>
            </w:r>
            <w:r>
              <w:rPr>
                <w:lang w:val="en-US"/>
              </w:rPr>
              <w:t>TOYOTA</w:t>
            </w:r>
            <w:r w:rsidRPr="0026673A">
              <w:t xml:space="preserve"> </w:t>
            </w:r>
            <w:r w:rsidRPr="00C7620D">
              <w:rPr>
                <w:lang w:val="en-US"/>
              </w:rPr>
              <w:t>LAND</w:t>
            </w:r>
            <w:r w:rsidRPr="008F692C">
              <w:t xml:space="preserve"> </w:t>
            </w:r>
            <w:r w:rsidRPr="00C7620D">
              <w:rPr>
                <w:lang w:val="en-US"/>
              </w:rPr>
              <w:t>CRUISER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C7620D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</w:tr>
      <w:tr w:rsidR="007B68E3" w:rsidRPr="00785EE6" w:rsidTr="00C7620D">
        <w:trPr>
          <w:trHeight w:val="338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C7620D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color w:val="000000"/>
                <w:spacing w:val="-10"/>
                <w:lang w:val="en-US"/>
              </w:rPr>
            </w:pPr>
            <w:r w:rsidRPr="00C7620D">
              <w:rPr>
                <w:color w:val="000000"/>
                <w:spacing w:val="-10"/>
              </w:rPr>
              <w:t>80,4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C7620D">
              <w:rPr>
                <w:color w:val="000000"/>
                <w:spacing w:val="-8"/>
              </w:rPr>
              <w:t>Россия</w:t>
            </w:r>
          </w:p>
        </w:tc>
      </w:tr>
      <w:tr w:rsidR="007B68E3" w:rsidRPr="00785EE6" w:rsidTr="00912933">
        <w:trPr>
          <w:trHeight w:val="100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Ершов Дмитрий Валентинович, заместитель начальника отдела</w:t>
            </w:r>
          </w:p>
          <w:p w:rsidR="007B68E3" w:rsidRPr="00C7620D" w:rsidRDefault="007B68E3" w:rsidP="00F349F7">
            <w:pPr>
              <w:jc w:val="center"/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860973,51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1/3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86,1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 Мazda 626,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 Шевроле KL1J CRUZE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756"/>
              <w:jc w:val="center"/>
            </w:pPr>
            <w:r w:rsidRPr="00C7620D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Ионова Юлия Владимировна,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464337,66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C7620D">
              <w:t>Квартира ¼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58,4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rPr>
                <w:color w:val="000000"/>
                <w:spacing w:val="-6"/>
              </w:rPr>
              <w:t>Не имеет</w:t>
            </w:r>
          </w:p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449972</w:t>
            </w:r>
            <w:r w:rsidRPr="00C7620D">
              <w:t>,77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C7620D">
              <w:t>Квартира ½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21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 w:rsidRPr="00C7620D">
              <w:t>Столяренко Лилия Анатольевна, главный казначей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388239,39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>
              <w:t>К</w:t>
            </w:r>
            <w:r w:rsidRPr="00C7620D">
              <w:t>омната ½ доли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9,4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 w:rsidRPr="00C7620D">
              <w:t>Тарасова Татьяна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 w:rsidRPr="00C7620D">
              <w:t>Владимировна,</w:t>
            </w:r>
          </w:p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 w:rsidRPr="00C7620D">
              <w:t>главный казначей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Квартира ½ доли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48,6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>
              <w:t>Супруг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981481,43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</w:p>
        </w:tc>
        <w:tc>
          <w:tcPr>
            <w:tcW w:w="23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7620FD" w:rsidRDefault="007B68E3" w:rsidP="00F349F7">
            <w:pPr>
              <w:jc w:val="center"/>
            </w:pPr>
            <w:r>
              <w:t xml:space="preserve">Шевроле </w:t>
            </w:r>
            <w:r>
              <w:rPr>
                <w:lang w:val="en-US"/>
              </w:rPr>
              <w:t>Cruze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56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Рооссия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0" w:lineRule="exact"/>
              <w:ind w:left="312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1531</w:t>
            </w:r>
            <w:r>
              <w:t>3</w:t>
            </w:r>
            <w:r w:rsidRPr="00C7620D">
              <w:t>9,24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</w:p>
        </w:tc>
        <w:tc>
          <w:tcPr>
            <w:tcW w:w="23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6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56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Дубровина Татьяна Анатольевна,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391952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40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65.</w:t>
            </w:r>
            <w:r>
              <w:t>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Зайцева Надежда Александровна,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373052,26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Комната 1/3 доли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18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Комната 1/3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14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Комната 1/3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14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Аджемова Валерия Михайловна, старший казначей</w:t>
            </w: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344037,13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Садовый участок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Дача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Нежилое помещение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(1/5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600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84,1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112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Фольксваген Пассат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120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Россия</w:t>
            </w:r>
          </w:p>
        </w:tc>
      </w:tr>
      <w:tr w:rsidR="007B68E3" w:rsidRPr="00785EE6" w:rsidTr="00C7620D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1/3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55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120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Киреенок Елена Александровна,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331159,42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Садовый участок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580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>
              <w:t>73,80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>
              <w:t>73,80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rPr>
          <w:trHeight w:val="84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Костомская Мария Николаевна,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316881,93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33,4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33,4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C7620D">
        <w:trPr>
          <w:trHeight w:val="72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Грехова Юлия Викторовна, старший казначей</w:t>
            </w: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334903,70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62,9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34,7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Форд Фокус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rPr>
          <w:trHeight w:val="329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62,9</w:t>
            </w:r>
            <w:r w:rsidRPr="00C7620D">
              <w:t>.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rPr>
          <w:trHeight w:val="82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Конюшая Тамара Владимировна,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359 034,09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 ¼ 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69,4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rPr>
          <w:trHeight w:val="402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t>С</w:t>
            </w:r>
            <w:r w:rsidRPr="00C7620D">
              <w:t>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1 626 800,00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 ¼ 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69,4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 xml:space="preserve">ХУНДАЙ  </w:t>
            </w:r>
            <w:r w:rsidRPr="00C7620D">
              <w:rPr>
                <w:lang w:val="en-US"/>
              </w:rPr>
              <w:t>TUCSON</w:t>
            </w:r>
            <w:r w:rsidRPr="00C7620D">
              <w:t xml:space="preserve">  2.7 </w:t>
            </w:r>
            <w:r w:rsidRPr="00C7620D">
              <w:rPr>
                <w:lang w:val="en-US"/>
              </w:rPr>
              <w:t>GLS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rPr>
          <w:trHeight w:val="237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Смирнова Лариса Леонидовна, старший казначей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77,7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C7620D">
        <w:trPr>
          <w:trHeight w:val="134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Супруг</w:t>
            </w: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400000,00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Участок ЛПХ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77,7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12000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Лада приора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C7620D">
        <w:trPr>
          <w:trHeight w:val="534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77,7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C7620D">
        <w:trPr>
          <w:trHeight w:val="702"/>
        </w:trPr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480,00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77,7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Папша Наталия Ивановна,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297554,61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36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Поленова Екатерина</w:t>
            </w: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Александровна,</w:t>
            </w:r>
          </w:p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59706,72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41,53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41,53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62400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41,53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Муравьева Анна Дмитриевна,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269069.90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34,0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43,5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>
              <w:rPr>
                <w:color w:val="000000"/>
                <w:spacing w:val="-8"/>
              </w:rPr>
              <w:t>Несовершен-нолетний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43,5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Чукичева Ульяна Александровна,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277759.95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ind w:left="473"/>
              <w:jc w:val="center"/>
            </w:pPr>
            <w:r w:rsidRPr="00C7620D">
              <w:t>Квартира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26673A" w:rsidRDefault="007B68E3" w:rsidP="00F349F7">
            <w:pPr>
              <w:shd w:val="clear" w:color="auto" w:fill="FFFFFF"/>
              <w:jc w:val="center"/>
              <w:rPr>
                <w:lang w:val="en-US"/>
              </w:rPr>
            </w:pPr>
            <w:r w:rsidRPr="00C7620D">
              <w:t>56,4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</w:tr>
      <w:tr w:rsidR="007B68E3" w:rsidRPr="00785EE6" w:rsidTr="00912933">
        <w:trPr>
          <w:trHeight w:val="105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Новохатько Виктория Павловна,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417152,35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Дачный участок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½ доли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Гараж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500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38,7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18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Легковой автомобиль</w:t>
            </w:r>
          </w:p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Шевроле Авео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  <w:tr w:rsidR="007B68E3" w:rsidRPr="00785EE6" w:rsidTr="00912933">
        <w:trPr>
          <w:trHeight w:val="251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spacing w:line="242" w:lineRule="exact"/>
              <w:ind w:left="84"/>
              <w:jc w:val="center"/>
            </w:pPr>
            <w:r w:rsidRPr="00C7620D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994751,97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Квартира ½ доли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>
              <w:t>38,7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Россия</w:t>
            </w:r>
          </w:p>
        </w:tc>
        <w:tc>
          <w:tcPr>
            <w:tcW w:w="2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2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  <w:r w:rsidRPr="00C7620D">
              <w:t>Не имеет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8E3" w:rsidRPr="00C7620D" w:rsidRDefault="007B68E3" w:rsidP="00F349F7">
            <w:pPr>
              <w:shd w:val="clear" w:color="auto" w:fill="FFFFFF"/>
              <w:jc w:val="center"/>
            </w:pPr>
          </w:p>
        </w:tc>
      </w:tr>
    </w:tbl>
    <w:p w:rsidR="007B68E3" w:rsidRPr="00785EE6" w:rsidRDefault="007B68E3" w:rsidP="00F349F7">
      <w:pPr>
        <w:jc w:val="center"/>
        <w:rPr>
          <w:sz w:val="20"/>
          <w:szCs w:val="20"/>
        </w:rPr>
      </w:pPr>
    </w:p>
    <w:sectPr w:rsidR="007B68E3" w:rsidRPr="00785EE6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CF6"/>
    <w:rsid w:val="00013858"/>
    <w:rsid w:val="00022F83"/>
    <w:rsid w:val="00024CC8"/>
    <w:rsid w:val="0002605B"/>
    <w:rsid w:val="00026C58"/>
    <w:rsid w:val="0002744E"/>
    <w:rsid w:val="00031E99"/>
    <w:rsid w:val="000349D2"/>
    <w:rsid w:val="0003523E"/>
    <w:rsid w:val="000368AE"/>
    <w:rsid w:val="0004659F"/>
    <w:rsid w:val="000509D1"/>
    <w:rsid w:val="00052D0F"/>
    <w:rsid w:val="000642B6"/>
    <w:rsid w:val="00070D52"/>
    <w:rsid w:val="00073416"/>
    <w:rsid w:val="00075AA0"/>
    <w:rsid w:val="00080479"/>
    <w:rsid w:val="000814CF"/>
    <w:rsid w:val="0008388E"/>
    <w:rsid w:val="0008447C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2032"/>
    <w:rsid w:val="000A2480"/>
    <w:rsid w:val="000A57D5"/>
    <w:rsid w:val="000A5F41"/>
    <w:rsid w:val="000A611D"/>
    <w:rsid w:val="000A72DC"/>
    <w:rsid w:val="000B039B"/>
    <w:rsid w:val="000B408A"/>
    <w:rsid w:val="000C05E8"/>
    <w:rsid w:val="000C1F77"/>
    <w:rsid w:val="000C36EB"/>
    <w:rsid w:val="000C73B6"/>
    <w:rsid w:val="000C78DD"/>
    <w:rsid w:val="000D0148"/>
    <w:rsid w:val="000D182D"/>
    <w:rsid w:val="000D2EC4"/>
    <w:rsid w:val="000D513A"/>
    <w:rsid w:val="000D6FCD"/>
    <w:rsid w:val="000E01BF"/>
    <w:rsid w:val="000E294D"/>
    <w:rsid w:val="000E510F"/>
    <w:rsid w:val="000E6F8D"/>
    <w:rsid w:val="000F31A5"/>
    <w:rsid w:val="000F3311"/>
    <w:rsid w:val="00111BE7"/>
    <w:rsid w:val="00112139"/>
    <w:rsid w:val="001149A2"/>
    <w:rsid w:val="00131F12"/>
    <w:rsid w:val="00134109"/>
    <w:rsid w:val="001366A7"/>
    <w:rsid w:val="001413F4"/>
    <w:rsid w:val="001438AD"/>
    <w:rsid w:val="00143B02"/>
    <w:rsid w:val="00145418"/>
    <w:rsid w:val="00160660"/>
    <w:rsid w:val="00160D65"/>
    <w:rsid w:val="00162317"/>
    <w:rsid w:val="00165801"/>
    <w:rsid w:val="001662BA"/>
    <w:rsid w:val="00167A1A"/>
    <w:rsid w:val="00171F72"/>
    <w:rsid w:val="001740A2"/>
    <w:rsid w:val="001743B5"/>
    <w:rsid w:val="001749D0"/>
    <w:rsid w:val="00176268"/>
    <w:rsid w:val="001764FE"/>
    <w:rsid w:val="0018232D"/>
    <w:rsid w:val="001846F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A7E60"/>
    <w:rsid w:val="001B41A7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5866"/>
    <w:rsid w:val="001E7B05"/>
    <w:rsid w:val="001F54CE"/>
    <w:rsid w:val="002017BC"/>
    <w:rsid w:val="00205622"/>
    <w:rsid w:val="0020588C"/>
    <w:rsid w:val="0021204D"/>
    <w:rsid w:val="00222BE5"/>
    <w:rsid w:val="00224088"/>
    <w:rsid w:val="00224E23"/>
    <w:rsid w:val="002251F5"/>
    <w:rsid w:val="002273F6"/>
    <w:rsid w:val="00227A1E"/>
    <w:rsid w:val="0023616D"/>
    <w:rsid w:val="00242C3F"/>
    <w:rsid w:val="00245254"/>
    <w:rsid w:val="002477EE"/>
    <w:rsid w:val="00251C3E"/>
    <w:rsid w:val="00252399"/>
    <w:rsid w:val="00253206"/>
    <w:rsid w:val="00257AE3"/>
    <w:rsid w:val="00263DAB"/>
    <w:rsid w:val="0026673A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96535"/>
    <w:rsid w:val="002A0297"/>
    <w:rsid w:val="002A04AA"/>
    <w:rsid w:val="002A0AB6"/>
    <w:rsid w:val="002A4E57"/>
    <w:rsid w:val="002A532B"/>
    <w:rsid w:val="002A7089"/>
    <w:rsid w:val="002B1F13"/>
    <w:rsid w:val="002B2470"/>
    <w:rsid w:val="002B32CF"/>
    <w:rsid w:val="002B6944"/>
    <w:rsid w:val="002C2957"/>
    <w:rsid w:val="002C3791"/>
    <w:rsid w:val="002D2908"/>
    <w:rsid w:val="002E0198"/>
    <w:rsid w:val="002E6E9B"/>
    <w:rsid w:val="002E794B"/>
    <w:rsid w:val="002E7974"/>
    <w:rsid w:val="002E7C9E"/>
    <w:rsid w:val="002F0548"/>
    <w:rsid w:val="002F25C1"/>
    <w:rsid w:val="002F34DA"/>
    <w:rsid w:val="0030007A"/>
    <w:rsid w:val="00301A32"/>
    <w:rsid w:val="0030206C"/>
    <w:rsid w:val="003035FA"/>
    <w:rsid w:val="003067CE"/>
    <w:rsid w:val="0031322C"/>
    <w:rsid w:val="003155EE"/>
    <w:rsid w:val="003214FA"/>
    <w:rsid w:val="00321B26"/>
    <w:rsid w:val="0032327B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5D36"/>
    <w:rsid w:val="00367FDB"/>
    <w:rsid w:val="003702FD"/>
    <w:rsid w:val="00370B78"/>
    <w:rsid w:val="003712A8"/>
    <w:rsid w:val="00377701"/>
    <w:rsid w:val="0038198E"/>
    <w:rsid w:val="0039008A"/>
    <w:rsid w:val="0039379F"/>
    <w:rsid w:val="00393E06"/>
    <w:rsid w:val="00394355"/>
    <w:rsid w:val="003A4683"/>
    <w:rsid w:val="003A55E3"/>
    <w:rsid w:val="003A5BF2"/>
    <w:rsid w:val="003A6B74"/>
    <w:rsid w:val="003A752E"/>
    <w:rsid w:val="003B20BA"/>
    <w:rsid w:val="003B4C1C"/>
    <w:rsid w:val="003B7AD0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48C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3B6D"/>
    <w:rsid w:val="00443C2E"/>
    <w:rsid w:val="004443C2"/>
    <w:rsid w:val="004451E7"/>
    <w:rsid w:val="00447834"/>
    <w:rsid w:val="00453006"/>
    <w:rsid w:val="004560B9"/>
    <w:rsid w:val="004601A9"/>
    <w:rsid w:val="00462534"/>
    <w:rsid w:val="00462C01"/>
    <w:rsid w:val="00464A4A"/>
    <w:rsid w:val="004675ED"/>
    <w:rsid w:val="00467DA9"/>
    <w:rsid w:val="00472E8E"/>
    <w:rsid w:val="004A4662"/>
    <w:rsid w:val="004A540D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A0F"/>
    <w:rsid w:val="004D3E5C"/>
    <w:rsid w:val="004D4068"/>
    <w:rsid w:val="004D4B4A"/>
    <w:rsid w:val="004D520B"/>
    <w:rsid w:val="004D5532"/>
    <w:rsid w:val="004E0B42"/>
    <w:rsid w:val="004E223F"/>
    <w:rsid w:val="004E4D48"/>
    <w:rsid w:val="004E50DE"/>
    <w:rsid w:val="004E7A31"/>
    <w:rsid w:val="004F5245"/>
    <w:rsid w:val="004F573F"/>
    <w:rsid w:val="004F79A5"/>
    <w:rsid w:val="0050116E"/>
    <w:rsid w:val="005044E7"/>
    <w:rsid w:val="005053E9"/>
    <w:rsid w:val="0050574A"/>
    <w:rsid w:val="00511DA3"/>
    <w:rsid w:val="00516434"/>
    <w:rsid w:val="005251EA"/>
    <w:rsid w:val="005268F1"/>
    <w:rsid w:val="005278CC"/>
    <w:rsid w:val="005309CA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36CF"/>
    <w:rsid w:val="00584A15"/>
    <w:rsid w:val="00592CBB"/>
    <w:rsid w:val="00592CC7"/>
    <w:rsid w:val="005A05D6"/>
    <w:rsid w:val="005A07B9"/>
    <w:rsid w:val="005A14FD"/>
    <w:rsid w:val="005A1FFF"/>
    <w:rsid w:val="005B0BB2"/>
    <w:rsid w:val="005B44EF"/>
    <w:rsid w:val="005B6DAF"/>
    <w:rsid w:val="005C3058"/>
    <w:rsid w:val="005C3407"/>
    <w:rsid w:val="005C51AB"/>
    <w:rsid w:val="005D4D09"/>
    <w:rsid w:val="005E0FC9"/>
    <w:rsid w:val="005E2A52"/>
    <w:rsid w:val="005E6C82"/>
    <w:rsid w:val="005F36FA"/>
    <w:rsid w:val="005F58FE"/>
    <w:rsid w:val="005F7899"/>
    <w:rsid w:val="00600506"/>
    <w:rsid w:val="00600553"/>
    <w:rsid w:val="00601432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24D06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241A"/>
    <w:rsid w:val="00663030"/>
    <w:rsid w:val="0066479B"/>
    <w:rsid w:val="00673832"/>
    <w:rsid w:val="00675480"/>
    <w:rsid w:val="00676F6D"/>
    <w:rsid w:val="006810D5"/>
    <w:rsid w:val="006818A3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68A"/>
    <w:rsid w:val="006D5EA1"/>
    <w:rsid w:val="006E0D63"/>
    <w:rsid w:val="006E2E1E"/>
    <w:rsid w:val="006E380C"/>
    <w:rsid w:val="006E58C2"/>
    <w:rsid w:val="00700231"/>
    <w:rsid w:val="007039D4"/>
    <w:rsid w:val="00713F92"/>
    <w:rsid w:val="0071425E"/>
    <w:rsid w:val="007163BE"/>
    <w:rsid w:val="00716810"/>
    <w:rsid w:val="007200E3"/>
    <w:rsid w:val="00722B12"/>
    <w:rsid w:val="00727AA7"/>
    <w:rsid w:val="00727D92"/>
    <w:rsid w:val="00730155"/>
    <w:rsid w:val="00734DA4"/>
    <w:rsid w:val="0073672F"/>
    <w:rsid w:val="00736B31"/>
    <w:rsid w:val="00737B25"/>
    <w:rsid w:val="00743A3E"/>
    <w:rsid w:val="00747A60"/>
    <w:rsid w:val="0075115A"/>
    <w:rsid w:val="00751EA4"/>
    <w:rsid w:val="007539A6"/>
    <w:rsid w:val="00753E42"/>
    <w:rsid w:val="007540CF"/>
    <w:rsid w:val="00761B76"/>
    <w:rsid w:val="007620FD"/>
    <w:rsid w:val="0076267C"/>
    <w:rsid w:val="0076402B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870"/>
    <w:rsid w:val="007B1D89"/>
    <w:rsid w:val="007B437C"/>
    <w:rsid w:val="007B68E3"/>
    <w:rsid w:val="007B6FDB"/>
    <w:rsid w:val="007B7A65"/>
    <w:rsid w:val="007C0A11"/>
    <w:rsid w:val="007C3ABC"/>
    <w:rsid w:val="007C40F2"/>
    <w:rsid w:val="007C652D"/>
    <w:rsid w:val="007C6769"/>
    <w:rsid w:val="007C7270"/>
    <w:rsid w:val="007D23D0"/>
    <w:rsid w:val="007D521D"/>
    <w:rsid w:val="007E3586"/>
    <w:rsid w:val="007E4757"/>
    <w:rsid w:val="007E6C31"/>
    <w:rsid w:val="007F31CC"/>
    <w:rsid w:val="007F5ADA"/>
    <w:rsid w:val="00805F9D"/>
    <w:rsid w:val="0081735B"/>
    <w:rsid w:val="0082109B"/>
    <w:rsid w:val="00823096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0EDA"/>
    <w:rsid w:val="0088112E"/>
    <w:rsid w:val="0088291B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3E4A"/>
    <w:rsid w:val="008E671B"/>
    <w:rsid w:val="008E795B"/>
    <w:rsid w:val="008F0735"/>
    <w:rsid w:val="008F389A"/>
    <w:rsid w:val="008F692C"/>
    <w:rsid w:val="008F6CEB"/>
    <w:rsid w:val="00900391"/>
    <w:rsid w:val="00900592"/>
    <w:rsid w:val="00901E04"/>
    <w:rsid w:val="009022F9"/>
    <w:rsid w:val="00904312"/>
    <w:rsid w:val="00910316"/>
    <w:rsid w:val="00911F36"/>
    <w:rsid w:val="00912293"/>
    <w:rsid w:val="00912933"/>
    <w:rsid w:val="00914CB5"/>
    <w:rsid w:val="00917C18"/>
    <w:rsid w:val="00920127"/>
    <w:rsid w:val="00920D03"/>
    <w:rsid w:val="00923AE3"/>
    <w:rsid w:val="009261E5"/>
    <w:rsid w:val="00930D3E"/>
    <w:rsid w:val="009448F3"/>
    <w:rsid w:val="00946305"/>
    <w:rsid w:val="0095192C"/>
    <w:rsid w:val="009532BE"/>
    <w:rsid w:val="00954EBB"/>
    <w:rsid w:val="009717EF"/>
    <w:rsid w:val="009731D3"/>
    <w:rsid w:val="009737B7"/>
    <w:rsid w:val="00981465"/>
    <w:rsid w:val="0098278C"/>
    <w:rsid w:val="00982C29"/>
    <w:rsid w:val="00982E6B"/>
    <w:rsid w:val="009847FE"/>
    <w:rsid w:val="00984BBD"/>
    <w:rsid w:val="0098763D"/>
    <w:rsid w:val="00987AD3"/>
    <w:rsid w:val="009900EB"/>
    <w:rsid w:val="00991EDF"/>
    <w:rsid w:val="00995674"/>
    <w:rsid w:val="009A139E"/>
    <w:rsid w:val="009A6E40"/>
    <w:rsid w:val="009B43E7"/>
    <w:rsid w:val="009B50C1"/>
    <w:rsid w:val="009B660F"/>
    <w:rsid w:val="009B6C4D"/>
    <w:rsid w:val="009C44F8"/>
    <w:rsid w:val="009C5500"/>
    <w:rsid w:val="009D16D2"/>
    <w:rsid w:val="009D1E77"/>
    <w:rsid w:val="009D4A79"/>
    <w:rsid w:val="009D7DC6"/>
    <w:rsid w:val="009E6AF1"/>
    <w:rsid w:val="009F0551"/>
    <w:rsid w:val="009F0F50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43271"/>
    <w:rsid w:val="00A44582"/>
    <w:rsid w:val="00A45616"/>
    <w:rsid w:val="00A544FA"/>
    <w:rsid w:val="00A564AD"/>
    <w:rsid w:val="00A57A09"/>
    <w:rsid w:val="00A57FDF"/>
    <w:rsid w:val="00A64034"/>
    <w:rsid w:val="00A722A0"/>
    <w:rsid w:val="00A72BF0"/>
    <w:rsid w:val="00A73A5E"/>
    <w:rsid w:val="00A73FC4"/>
    <w:rsid w:val="00A75C5B"/>
    <w:rsid w:val="00A764CD"/>
    <w:rsid w:val="00A76A25"/>
    <w:rsid w:val="00A80BF0"/>
    <w:rsid w:val="00A8232A"/>
    <w:rsid w:val="00A8317E"/>
    <w:rsid w:val="00A929CF"/>
    <w:rsid w:val="00A9566F"/>
    <w:rsid w:val="00A96695"/>
    <w:rsid w:val="00A97437"/>
    <w:rsid w:val="00AA1DB7"/>
    <w:rsid w:val="00AA7123"/>
    <w:rsid w:val="00AA7427"/>
    <w:rsid w:val="00AB261B"/>
    <w:rsid w:val="00AB3070"/>
    <w:rsid w:val="00AB40A5"/>
    <w:rsid w:val="00AC0EA0"/>
    <w:rsid w:val="00AC18CB"/>
    <w:rsid w:val="00AC222A"/>
    <w:rsid w:val="00AC2489"/>
    <w:rsid w:val="00AC68D9"/>
    <w:rsid w:val="00AD1237"/>
    <w:rsid w:val="00AD34F6"/>
    <w:rsid w:val="00AE08DB"/>
    <w:rsid w:val="00AE3623"/>
    <w:rsid w:val="00AE613F"/>
    <w:rsid w:val="00AE6EC2"/>
    <w:rsid w:val="00AE71D1"/>
    <w:rsid w:val="00AE740A"/>
    <w:rsid w:val="00AF29F5"/>
    <w:rsid w:val="00B008D2"/>
    <w:rsid w:val="00B0371B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62F9"/>
    <w:rsid w:val="00B4774B"/>
    <w:rsid w:val="00B4786D"/>
    <w:rsid w:val="00B519FA"/>
    <w:rsid w:val="00B52D0E"/>
    <w:rsid w:val="00B53FCF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5D2D"/>
    <w:rsid w:val="00B77D03"/>
    <w:rsid w:val="00B80603"/>
    <w:rsid w:val="00B82327"/>
    <w:rsid w:val="00BA07EC"/>
    <w:rsid w:val="00BA1FB3"/>
    <w:rsid w:val="00BA1FC9"/>
    <w:rsid w:val="00BA2EFE"/>
    <w:rsid w:val="00BA6FF9"/>
    <w:rsid w:val="00BB0B37"/>
    <w:rsid w:val="00BB17BC"/>
    <w:rsid w:val="00BB3643"/>
    <w:rsid w:val="00BB43C5"/>
    <w:rsid w:val="00BB4FF5"/>
    <w:rsid w:val="00BB52BA"/>
    <w:rsid w:val="00BC34EE"/>
    <w:rsid w:val="00BD0DD8"/>
    <w:rsid w:val="00BD13E9"/>
    <w:rsid w:val="00BD42A5"/>
    <w:rsid w:val="00BD5ED4"/>
    <w:rsid w:val="00BE5DBA"/>
    <w:rsid w:val="00BE77BF"/>
    <w:rsid w:val="00BF05A0"/>
    <w:rsid w:val="00BF2B47"/>
    <w:rsid w:val="00BF4C8A"/>
    <w:rsid w:val="00BF66B6"/>
    <w:rsid w:val="00BF7705"/>
    <w:rsid w:val="00C035F4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27EC8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67D8B"/>
    <w:rsid w:val="00C7620D"/>
    <w:rsid w:val="00C772E3"/>
    <w:rsid w:val="00C80989"/>
    <w:rsid w:val="00C81353"/>
    <w:rsid w:val="00C83F9B"/>
    <w:rsid w:val="00C8564A"/>
    <w:rsid w:val="00C85767"/>
    <w:rsid w:val="00C860A2"/>
    <w:rsid w:val="00C97F6C"/>
    <w:rsid w:val="00CA206D"/>
    <w:rsid w:val="00CA23FF"/>
    <w:rsid w:val="00CA4D77"/>
    <w:rsid w:val="00CA566C"/>
    <w:rsid w:val="00CA778E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0C75"/>
    <w:rsid w:val="00CF0E0B"/>
    <w:rsid w:val="00CF116A"/>
    <w:rsid w:val="00CF5654"/>
    <w:rsid w:val="00CF7205"/>
    <w:rsid w:val="00D013F5"/>
    <w:rsid w:val="00D04AA5"/>
    <w:rsid w:val="00D07B86"/>
    <w:rsid w:val="00D2183B"/>
    <w:rsid w:val="00D25A6D"/>
    <w:rsid w:val="00D278BA"/>
    <w:rsid w:val="00D279F7"/>
    <w:rsid w:val="00D302FF"/>
    <w:rsid w:val="00D33CF1"/>
    <w:rsid w:val="00D33F4F"/>
    <w:rsid w:val="00D37B70"/>
    <w:rsid w:val="00D4399B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77246"/>
    <w:rsid w:val="00D82076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A5806"/>
    <w:rsid w:val="00DA70A3"/>
    <w:rsid w:val="00DB06F3"/>
    <w:rsid w:val="00DB394E"/>
    <w:rsid w:val="00DB4B62"/>
    <w:rsid w:val="00DB5C0E"/>
    <w:rsid w:val="00DC1880"/>
    <w:rsid w:val="00DC30AF"/>
    <w:rsid w:val="00DD581D"/>
    <w:rsid w:val="00DD6149"/>
    <w:rsid w:val="00DE4C4F"/>
    <w:rsid w:val="00DF344A"/>
    <w:rsid w:val="00DF46D5"/>
    <w:rsid w:val="00E05E28"/>
    <w:rsid w:val="00E10613"/>
    <w:rsid w:val="00E110BB"/>
    <w:rsid w:val="00E111C9"/>
    <w:rsid w:val="00E22DBE"/>
    <w:rsid w:val="00E24637"/>
    <w:rsid w:val="00E24ED3"/>
    <w:rsid w:val="00E26EE3"/>
    <w:rsid w:val="00E32377"/>
    <w:rsid w:val="00E32F8E"/>
    <w:rsid w:val="00E33BEF"/>
    <w:rsid w:val="00E40F61"/>
    <w:rsid w:val="00E41CCF"/>
    <w:rsid w:val="00E42E0C"/>
    <w:rsid w:val="00E45DC7"/>
    <w:rsid w:val="00E479F7"/>
    <w:rsid w:val="00E52082"/>
    <w:rsid w:val="00E52ECA"/>
    <w:rsid w:val="00E54F3C"/>
    <w:rsid w:val="00E57888"/>
    <w:rsid w:val="00E62D48"/>
    <w:rsid w:val="00E646AC"/>
    <w:rsid w:val="00E657BD"/>
    <w:rsid w:val="00E73BAE"/>
    <w:rsid w:val="00E74CC8"/>
    <w:rsid w:val="00E81322"/>
    <w:rsid w:val="00E81C70"/>
    <w:rsid w:val="00E90F49"/>
    <w:rsid w:val="00E91FF1"/>
    <w:rsid w:val="00E9785E"/>
    <w:rsid w:val="00EA0734"/>
    <w:rsid w:val="00EA3158"/>
    <w:rsid w:val="00EA380F"/>
    <w:rsid w:val="00EA3A81"/>
    <w:rsid w:val="00EB64D1"/>
    <w:rsid w:val="00EB72F2"/>
    <w:rsid w:val="00EB7873"/>
    <w:rsid w:val="00EC0508"/>
    <w:rsid w:val="00EC061D"/>
    <w:rsid w:val="00EC152C"/>
    <w:rsid w:val="00EC20FA"/>
    <w:rsid w:val="00EC249F"/>
    <w:rsid w:val="00EC4EAF"/>
    <w:rsid w:val="00EC5532"/>
    <w:rsid w:val="00EC78AF"/>
    <w:rsid w:val="00EC7FE1"/>
    <w:rsid w:val="00ED697A"/>
    <w:rsid w:val="00EF33D9"/>
    <w:rsid w:val="00EF4E89"/>
    <w:rsid w:val="00EF5B39"/>
    <w:rsid w:val="00EF5FFA"/>
    <w:rsid w:val="00EF6409"/>
    <w:rsid w:val="00F0200C"/>
    <w:rsid w:val="00F056F4"/>
    <w:rsid w:val="00F06013"/>
    <w:rsid w:val="00F1065B"/>
    <w:rsid w:val="00F1422E"/>
    <w:rsid w:val="00F174FB"/>
    <w:rsid w:val="00F2138A"/>
    <w:rsid w:val="00F23FF1"/>
    <w:rsid w:val="00F24637"/>
    <w:rsid w:val="00F25312"/>
    <w:rsid w:val="00F2637B"/>
    <w:rsid w:val="00F2672E"/>
    <w:rsid w:val="00F349F7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6BE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58F"/>
    <w:rsid w:val="00F826B7"/>
    <w:rsid w:val="00F83237"/>
    <w:rsid w:val="00F83408"/>
    <w:rsid w:val="00F8386C"/>
    <w:rsid w:val="00F900D3"/>
    <w:rsid w:val="00F969FE"/>
    <w:rsid w:val="00F97E25"/>
    <w:rsid w:val="00FA07AC"/>
    <w:rsid w:val="00FA0F8A"/>
    <w:rsid w:val="00FA2D50"/>
    <w:rsid w:val="00FA3216"/>
    <w:rsid w:val="00FA434D"/>
    <w:rsid w:val="00FA6459"/>
    <w:rsid w:val="00FA71F9"/>
    <w:rsid w:val="00FA7737"/>
    <w:rsid w:val="00FB3564"/>
    <w:rsid w:val="00FC066B"/>
    <w:rsid w:val="00FC242A"/>
    <w:rsid w:val="00FC3F76"/>
    <w:rsid w:val="00FC56C7"/>
    <w:rsid w:val="00FC5FF5"/>
    <w:rsid w:val="00FC722E"/>
    <w:rsid w:val="00FC7C98"/>
    <w:rsid w:val="00FD11ED"/>
    <w:rsid w:val="00FD2994"/>
    <w:rsid w:val="00FD411F"/>
    <w:rsid w:val="00FE06DC"/>
    <w:rsid w:val="00FE113C"/>
    <w:rsid w:val="00FF02B5"/>
    <w:rsid w:val="00FF084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14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Normal"/>
    <w:next w:val="Normal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601</TotalTime>
  <Pages>5</Pages>
  <Words>733</Words>
  <Characters>4180</Characters>
  <Application>Microsoft Office Outlook</Application>
  <DocSecurity>0</DocSecurity>
  <Lines>0</Lines>
  <Paragraphs>0</Paragraphs>
  <ScaleCrop>false</ScaleCrop>
  <Company>УФК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УФК</cp:lastModifiedBy>
  <cp:revision>102</cp:revision>
  <dcterms:created xsi:type="dcterms:W3CDTF">2013-03-01T08:02:00Z</dcterms:created>
  <dcterms:modified xsi:type="dcterms:W3CDTF">2013-05-06T10:08:00Z</dcterms:modified>
</cp:coreProperties>
</file>