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84E" w:rsidRPr="00E416BD" w:rsidRDefault="00BA184E" w:rsidP="00791C96">
      <w:pPr>
        <w:jc w:val="center"/>
        <w:rPr>
          <w:sz w:val="26"/>
          <w:szCs w:val="26"/>
        </w:rPr>
      </w:pPr>
      <w:r w:rsidRPr="00E416BD">
        <w:rPr>
          <w:sz w:val="26"/>
          <w:szCs w:val="26"/>
        </w:rPr>
        <w:t xml:space="preserve">Сведения о доходах и обязательствах имущественного характера, представленные федеральными государственными гражданскими служащими отдела № 13 Управления Федерального казначейства по г. Санкт-Петербургу </w:t>
      </w:r>
    </w:p>
    <w:p w:rsidR="00BA184E" w:rsidRPr="00E416BD" w:rsidRDefault="00BA184E" w:rsidP="00791C96">
      <w:pPr>
        <w:jc w:val="center"/>
        <w:rPr>
          <w:sz w:val="26"/>
          <w:szCs w:val="26"/>
        </w:rPr>
      </w:pPr>
      <w:r w:rsidRPr="00E416BD">
        <w:rPr>
          <w:sz w:val="26"/>
          <w:szCs w:val="26"/>
        </w:rPr>
        <w:t>за отчетный период с 01 января 2012 года по 31 декабря 2012года</w:t>
      </w:r>
    </w:p>
    <w:p w:rsidR="00BA184E" w:rsidRPr="00E416BD" w:rsidRDefault="00BA184E" w:rsidP="00791C96">
      <w:pPr>
        <w:jc w:val="center"/>
        <w:rPr>
          <w:sz w:val="26"/>
          <w:szCs w:val="26"/>
        </w:rPr>
      </w:pPr>
    </w:p>
    <w:p w:rsidR="00BA184E" w:rsidRDefault="00BA184E" w:rsidP="00791C96">
      <w:pPr>
        <w:jc w:val="center"/>
        <w:rPr>
          <w:sz w:val="20"/>
          <w:szCs w:val="20"/>
        </w:rPr>
      </w:pPr>
    </w:p>
    <w:p w:rsidR="00BA184E" w:rsidRDefault="00BA184E" w:rsidP="00791C96">
      <w:pPr>
        <w:jc w:val="center"/>
        <w:rPr>
          <w:sz w:val="20"/>
          <w:szCs w:val="20"/>
        </w:rPr>
      </w:pPr>
    </w:p>
    <w:p w:rsidR="00BA184E" w:rsidRPr="00785EE6" w:rsidRDefault="00BA184E" w:rsidP="00791C96">
      <w:pPr>
        <w:jc w:val="center"/>
        <w:rPr>
          <w:sz w:val="20"/>
          <w:szCs w:val="20"/>
        </w:rPr>
      </w:pPr>
    </w:p>
    <w:tbl>
      <w:tblPr>
        <w:tblW w:w="14887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274"/>
        <w:gridCol w:w="2143"/>
        <w:gridCol w:w="1118"/>
        <w:gridCol w:w="852"/>
        <w:gridCol w:w="1984"/>
        <w:gridCol w:w="2886"/>
        <w:gridCol w:w="1090"/>
        <w:gridCol w:w="1558"/>
      </w:tblGrid>
      <w:tr w:rsidR="00BA184E" w:rsidRPr="00E416BD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E416BD">
              <w:rPr>
                <w:color w:val="000000"/>
                <w:spacing w:val="-6"/>
              </w:rPr>
              <w:t xml:space="preserve">Фамилия, имя, </w:t>
            </w:r>
            <w:r w:rsidRPr="00E416BD">
              <w:rPr>
                <w:color w:val="000000"/>
                <w:spacing w:val="-5"/>
              </w:rPr>
              <w:t>отчество</w:t>
            </w:r>
          </w:p>
          <w:p w:rsidR="00BA184E" w:rsidRPr="00E416BD" w:rsidRDefault="00BA184E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E416BD">
              <w:rPr>
                <w:color w:val="000000"/>
                <w:spacing w:val="-5"/>
              </w:rPr>
              <w:t xml:space="preserve">гражданского </w:t>
            </w:r>
            <w:r w:rsidRPr="00E416BD">
              <w:rPr>
                <w:color w:val="000000"/>
                <w:spacing w:val="-6"/>
              </w:rPr>
              <w:t xml:space="preserve">служащего, его </w:t>
            </w:r>
            <w:r w:rsidRPr="00E416BD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6"/>
              </w:rPr>
              <w:t>Декларированный</w:t>
            </w:r>
          </w:p>
          <w:p w:rsidR="00BA184E" w:rsidRPr="00E416BD" w:rsidRDefault="00BA184E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E416BD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E416BD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E416BD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E416BD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E416BD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BA184E" w:rsidRPr="00E416BD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ind w:left="67"/>
              <w:jc w:val="center"/>
            </w:pPr>
            <w:r w:rsidRPr="00E416BD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E416BD">
              <w:rPr>
                <w:color w:val="000000"/>
                <w:spacing w:val="-7"/>
              </w:rPr>
              <w:t xml:space="preserve">Площадь </w:t>
            </w:r>
            <w:r w:rsidRPr="00E416BD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E416BD">
              <w:rPr>
                <w:color w:val="000000"/>
                <w:spacing w:val="-3"/>
              </w:rPr>
              <w:t xml:space="preserve">Страна </w:t>
            </w:r>
            <w:r w:rsidRPr="00E416BD">
              <w:rPr>
                <w:color w:val="000000"/>
                <w:spacing w:val="-5"/>
              </w:rPr>
              <w:t>располо</w:t>
            </w:r>
            <w:r w:rsidRPr="00E416BD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18" w:lineRule="exact"/>
              <w:jc w:val="center"/>
            </w:pPr>
            <w:r w:rsidRPr="00E416BD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E416BD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E416BD">
              <w:rPr>
                <w:color w:val="000000"/>
                <w:spacing w:val="-4"/>
              </w:rPr>
              <w:t xml:space="preserve">Вид объектов </w:t>
            </w:r>
            <w:r w:rsidRPr="00E416BD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E416BD">
              <w:rPr>
                <w:color w:val="000000"/>
                <w:spacing w:val="-18"/>
              </w:rPr>
              <w:t xml:space="preserve">Площадь </w:t>
            </w:r>
            <w:r w:rsidRPr="00E416BD">
              <w:rPr>
                <w:color w:val="000000"/>
                <w:spacing w:val="-1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E416BD">
              <w:rPr>
                <w:color w:val="000000"/>
                <w:spacing w:val="-15"/>
              </w:rPr>
              <w:t>Страна располо</w:t>
            </w:r>
            <w:r w:rsidRPr="00E416BD">
              <w:rPr>
                <w:color w:val="000000"/>
                <w:spacing w:val="-15"/>
              </w:rPr>
              <w:softHyphen/>
            </w:r>
            <w:r w:rsidRPr="00E416BD">
              <w:rPr>
                <w:color w:val="000000"/>
                <w:spacing w:val="-16"/>
              </w:rPr>
              <w:t>жения</w:t>
            </w:r>
          </w:p>
        </w:tc>
      </w:tr>
      <w:tr w:rsidR="00BA184E" w:rsidRPr="00E416BD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2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ind w:left="1205"/>
            </w:pPr>
            <w:r w:rsidRPr="00E416BD">
              <w:rPr>
                <w:color w:val="000000"/>
              </w:rPr>
              <w:t>3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ind w:left="852"/>
            </w:pPr>
            <w:r w:rsidRPr="00E416BD">
              <w:rPr>
                <w:color w:val="000000"/>
              </w:rPr>
              <w:t>6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ind w:left="835"/>
            </w:pPr>
            <w:r w:rsidRPr="00E416BD">
              <w:rPr>
                <w:color w:val="000000"/>
              </w:rPr>
              <w:t>7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91C96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9</w:t>
            </w:r>
          </w:p>
        </w:tc>
      </w:tr>
      <w:tr w:rsidR="00BA184E" w:rsidRPr="00E416BD">
        <w:trPr>
          <w:trHeight w:val="38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2D1854">
            <w:pPr>
              <w:shd w:val="clear" w:color="auto" w:fill="FFFFFF"/>
              <w:spacing w:line="240" w:lineRule="exact"/>
              <w:ind w:right="278"/>
              <w:jc w:val="center"/>
            </w:pPr>
            <w:r w:rsidRPr="00E416BD">
              <w:t xml:space="preserve">Гандарина </w:t>
            </w:r>
          </w:p>
          <w:p w:rsidR="00BA184E" w:rsidRPr="00E416BD" w:rsidRDefault="00BA184E" w:rsidP="002D1854">
            <w:pPr>
              <w:shd w:val="clear" w:color="auto" w:fill="FFFFFF"/>
              <w:spacing w:line="240" w:lineRule="exact"/>
              <w:ind w:right="278"/>
              <w:jc w:val="center"/>
            </w:pPr>
            <w:r w:rsidRPr="00E416BD">
              <w:t>Светлана Александровна начальник отдела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  <w:r w:rsidRPr="00E416BD">
              <w:t>764290,10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58,53</w:t>
            </w:r>
          </w:p>
        </w:tc>
        <w:tc>
          <w:tcPr>
            <w:tcW w:w="8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  <w:r w:rsidRPr="00E416BD">
              <w:t>Россия</w:t>
            </w:r>
          </w:p>
          <w:p w:rsidR="00BA184E" w:rsidRPr="00E416BD" w:rsidRDefault="00BA184E" w:rsidP="00A909DD">
            <w:pPr>
              <w:shd w:val="clear" w:color="auto" w:fill="FFFFFF"/>
              <w:jc w:val="center"/>
            </w:pPr>
          </w:p>
          <w:p w:rsidR="00BA184E" w:rsidRPr="00E416BD" w:rsidRDefault="00BA184E" w:rsidP="00A909DD">
            <w:pPr>
              <w:shd w:val="clear" w:color="auto" w:fill="FFFFFF"/>
              <w:jc w:val="center"/>
            </w:pPr>
            <w:r w:rsidRPr="00E416BD">
              <w:t>Россия</w:t>
            </w:r>
          </w:p>
          <w:p w:rsidR="00BA184E" w:rsidRPr="00E416BD" w:rsidRDefault="00BA184E" w:rsidP="00A909DD">
            <w:pPr>
              <w:shd w:val="clear" w:color="auto" w:fill="FFFFFF"/>
              <w:jc w:val="center"/>
            </w:pPr>
          </w:p>
          <w:p w:rsidR="00BA184E" w:rsidRPr="00E416BD" w:rsidRDefault="00BA184E" w:rsidP="00A909DD">
            <w:pPr>
              <w:shd w:val="clear" w:color="auto" w:fill="FFFFFF"/>
              <w:jc w:val="center"/>
            </w:pPr>
            <w:r w:rsidRPr="00E416BD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t>Легковой автомобиль</w:t>
            </w:r>
          </w:p>
          <w:p w:rsidR="00BA184E" w:rsidRPr="00E416BD" w:rsidRDefault="00BA184E" w:rsidP="00DE33D4">
            <w:pPr>
              <w:shd w:val="clear" w:color="auto" w:fill="FFFFFF"/>
            </w:pPr>
            <w:r w:rsidRPr="00E416BD">
              <w:t>ВАЗ 2106</w:t>
            </w:r>
          </w:p>
        </w:tc>
        <w:tc>
          <w:tcPr>
            <w:tcW w:w="28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C41E5">
            <w:pPr>
              <w:shd w:val="clear" w:color="auto" w:fill="FFFFFF"/>
              <w:spacing w:line="240" w:lineRule="exact"/>
              <w:ind w:right="756"/>
            </w:pPr>
            <w:r w:rsidRPr="00E416BD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74D4E">
            <w:pPr>
              <w:shd w:val="clear" w:color="auto" w:fill="FFFFFF"/>
              <w:jc w:val="center"/>
            </w:pPr>
            <w:r w:rsidRPr="00E416BD">
              <w:t>-</w:t>
            </w:r>
          </w:p>
        </w:tc>
      </w:tr>
      <w:tr w:rsidR="00BA184E" w:rsidRPr="00E416BD">
        <w:trPr>
          <w:trHeight w:val="380"/>
        </w:trPr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hanging="2"/>
              <w:rPr>
                <w:color w:val="000000"/>
                <w:spacing w:val="-5"/>
              </w:rPr>
            </w:pPr>
            <w:r w:rsidRPr="00E416BD">
              <w:rPr>
                <w:color w:val="000000"/>
                <w:spacing w:val="-5"/>
              </w:rPr>
              <w:t xml:space="preserve">Квартира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ind w:hanging="2"/>
            </w:pP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7"/>
              </w:rPr>
              <w:t>43,9</w:t>
            </w:r>
          </w:p>
        </w:tc>
        <w:tc>
          <w:tcPr>
            <w:tcW w:w="85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</w:p>
        </w:tc>
        <w:tc>
          <w:tcPr>
            <w:tcW w:w="198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</w:p>
        </w:tc>
        <w:tc>
          <w:tcPr>
            <w:tcW w:w="28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</w:p>
        </w:tc>
      </w:tr>
      <w:tr w:rsidR="00BA184E" w:rsidRPr="00E416BD">
        <w:trPr>
          <w:trHeight w:val="380"/>
        </w:trPr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hanging="2"/>
            </w:pPr>
            <w:r w:rsidRPr="00E416BD">
              <w:t>Гараж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6,9</w:t>
            </w:r>
          </w:p>
        </w:tc>
        <w:tc>
          <w:tcPr>
            <w:tcW w:w="8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jc w:val="center"/>
            </w:pPr>
          </w:p>
        </w:tc>
        <w:tc>
          <w:tcPr>
            <w:tcW w:w="28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909DD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</w:p>
        </w:tc>
      </w:tr>
      <w:tr w:rsidR="00BA184E" w:rsidRPr="00E416BD">
        <w:trPr>
          <w:trHeight w:val="57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11768">
            <w:pPr>
              <w:shd w:val="clear" w:color="auto" w:fill="FFFFFF"/>
              <w:spacing w:line="240" w:lineRule="exact"/>
              <w:ind w:right="278"/>
              <w:jc w:val="center"/>
            </w:pPr>
            <w:r w:rsidRPr="00E416BD">
              <w:t>Клешня Артем Георгиевич, заместитель начальника отдела</w:t>
            </w:r>
          </w:p>
          <w:p w:rsidR="00BA184E" w:rsidRPr="00E416BD" w:rsidRDefault="00BA184E" w:rsidP="00AE71BC">
            <w:pPr>
              <w:shd w:val="clear" w:color="auto" w:fill="FFFFFF"/>
              <w:spacing w:line="240" w:lineRule="exact"/>
              <w:ind w:right="278"/>
              <w:jc w:val="both"/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588623,13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  <w:r w:rsidRPr="00E416BD">
              <w:rPr>
                <w:color w:val="000000"/>
                <w:spacing w:val="-9"/>
              </w:rPr>
              <w:t>Квартира (индивидуальная собственность)</w:t>
            </w:r>
          </w:p>
          <w:p w:rsidR="00BA184E" w:rsidRPr="00E416BD" w:rsidRDefault="00BA184E" w:rsidP="00AE71BC">
            <w:pPr>
              <w:shd w:val="clear" w:color="auto" w:fill="FFFFFF"/>
            </w:pPr>
          </w:p>
          <w:p w:rsidR="00BA184E" w:rsidRPr="00E416BD" w:rsidRDefault="00BA184E" w:rsidP="00AE71BC">
            <w:pPr>
              <w:shd w:val="clear" w:color="auto" w:fill="FFFFFF"/>
            </w:pPr>
            <w:r w:rsidRPr="00E416BD">
              <w:t xml:space="preserve">Жилой дом </w:t>
            </w:r>
            <w:r w:rsidRPr="00E416BD">
              <w:rPr>
                <w:color w:val="000000"/>
                <w:spacing w:val="-9"/>
              </w:rPr>
              <w:t>(индивидуальная собственность)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  <w:r w:rsidRPr="00E416BD">
              <w:rPr>
                <w:color w:val="000000"/>
                <w:spacing w:val="-13"/>
              </w:rPr>
              <w:t>29,1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13"/>
              </w:rPr>
              <w:t>24,1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7"/>
              </w:rPr>
            </w:pPr>
            <w:r w:rsidRPr="00E416BD">
              <w:rPr>
                <w:color w:val="000000"/>
                <w:spacing w:val="-7"/>
              </w:rPr>
              <w:t>Россия</w:t>
            </w: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4"/>
              </w:rPr>
            </w:pPr>
            <w:r w:rsidRPr="00E416BD">
              <w:rPr>
                <w:color w:val="000000"/>
                <w:spacing w:val="-4"/>
              </w:rPr>
              <w:t>Легковой автомобиль         ВАЗ 21074</w:t>
            </w: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4"/>
              </w:rPr>
            </w:pP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4"/>
              </w:rPr>
            </w:pPr>
            <w:r w:rsidRPr="00E416BD">
              <w:rPr>
                <w:color w:val="000000"/>
                <w:spacing w:val="-4"/>
              </w:rPr>
              <w:t>1)Земельный участок под индивидуальное жилищное строительство (аренда)</w:t>
            </w: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4"/>
              </w:rPr>
            </w:pP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4"/>
              </w:rPr>
            </w:pPr>
            <w:r w:rsidRPr="00E416BD">
              <w:rPr>
                <w:color w:val="000000"/>
                <w:spacing w:val="-4"/>
              </w:rPr>
              <w:t>2)Гараж (аренда)</w:t>
            </w:r>
          </w:p>
          <w:p w:rsidR="00BA184E" w:rsidRPr="00E416BD" w:rsidRDefault="00BA184E" w:rsidP="00AE71BC">
            <w:pPr>
              <w:shd w:val="clear" w:color="auto" w:fill="FFFFFF"/>
              <w:spacing w:line="240" w:lineRule="exact"/>
              <w:ind w:right="756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  <w:rPr>
                <w:lang w:val="en-US"/>
              </w:rPr>
            </w:pPr>
            <w:r w:rsidRPr="00E416BD">
              <w:t>1319,0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</w:pPr>
          </w:p>
          <w:p w:rsidR="00BA184E" w:rsidRPr="00E416BD" w:rsidRDefault="00BA184E" w:rsidP="00AE71BC">
            <w:pPr>
              <w:shd w:val="clear" w:color="auto" w:fill="FFFFFF"/>
              <w:jc w:val="center"/>
            </w:pPr>
          </w:p>
          <w:p w:rsidR="00BA184E" w:rsidRPr="00E416BD" w:rsidRDefault="00BA184E" w:rsidP="00AE71BC">
            <w:pPr>
              <w:shd w:val="clear" w:color="auto" w:fill="FFFFFF"/>
              <w:jc w:val="center"/>
            </w:pPr>
          </w:p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18,3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7"/>
              </w:rPr>
            </w:pPr>
            <w:r w:rsidRPr="00E416BD">
              <w:rPr>
                <w:color w:val="000000"/>
                <w:spacing w:val="-7"/>
              </w:rPr>
              <w:t>Россия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7"/>
              </w:rPr>
              <w:t>Россия</w:t>
            </w:r>
          </w:p>
        </w:tc>
      </w:tr>
      <w:tr w:rsidR="00BA184E" w:rsidRPr="00E416BD">
        <w:trPr>
          <w:trHeight w:val="57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3D6C53">
            <w:pPr>
              <w:shd w:val="clear" w:color="auto" w:fill="FFFFFF"/>
              <w:jc w:val="center"/>
            </w:pPr>
            <w:r w:rsidRPr="00E416BD">
              <w:t>Несовершеннолет-ний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9655,61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spacing w:line="238" w:lineRule="exact"/>
              <w:ind w:right="70" w:hanging="7"/>
            </w:pPr>
            <w:r w:rsidRPr="00E416BD"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spacing w:line="240" w:lineRule="exact"/>
              <w:ind w:right="96" w:hanging="5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  <w:rPr>
                <w:lang w:val="en-US"/>
              </w:rPr>
            </w:pPr>
            <w:r w:rsidRPr="00E416BD">
              <w:rPr>
                <w:bCs/>
                <w:color w:val="000000"/>
                <w:spacing w:val="11"/>
              </w:rPr>
              <w:t>29,1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7"/>
              </w:rPr>
              <w:t>Россия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</w:pPr>
          </w:p>
        </w:tc>
      </w:tr>
      <w:tr w:rsidR="00BA184E" w:rsidRPr="00E416BD">
        <w:trPr>
          <w:trHeight w:val="57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3D6C53">
            <w:pPr>
              <w:shd w:val="clear" w:color="auto" w:fill="FFFFFF"/>
              <w:jc w:val="center"/>
            </w:pPr>
            <w:r w:rsidRPr="00E416BD">
              <w:t>Несовершеннолет-ний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3729,70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bCs/>
                <w:color w:val="000000"/>
              </w:rP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bCs/>
                <w:color w:val="000000"/>
                <w:spacing w:val="11"/>
              </w:rPr>
              <w:t>29,1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Россия</w:t>
            </w:r>
          </w:p>
        </w:tc>
      </w:tr>
      <w:tr w:rsidR="00BA184E" w:rsidRPr="00E416BD" w:rsidTr="00551276">
        <w:trPr>
          <w:trHeight w:val="57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3D6C53">
            <w:pPr>
              <w:shd w:val="clear" w:color="auto" w:fill="FFFFFF"/>
              <w:jc w:val="center"/>
            </w:pPr>
            <w:r w:rsidRPr="00E416BD">
              <w:t>Несовершеннолет-ний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highlight w:val="green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highlight w:val="green"/>
              </w:rPr>
            </w:pPr>
            <w:r w:rsidRPr="00E416BD">
              <w:rPr>
                <w:color w:val="000000"/>
              </w:rPr>
              <w:t>51113,00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bCs/>
                <w:color w:val="000000"/>
              </w:rP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bCs/>
                <w:color w:val="000000"/>
                <w:spacing w:val="11"/>
              </w:rPr>
              <w:t>29,1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Россия</w:t>
            </w:r>
          </w:p>
        </w:tc>
      </w:tr>
      <w:tr w:rsidR="00BA184E" w:rsidRPr="00E416BD" w:rsidTr="00551276">
        <w:trPr>
          <w:trHeight w:val="48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Селиванова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Марина Владимировна, главный казначей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544363,41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49,0</w:t>
            </w:r>
          </w:p>
        </w:tc>
        <w:tc>
          <w:tcPr>
            <w:tcW w:w="852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  <w:p w:rsidR="00BA184E" w:rsidRPr="00E416BD" w:rsidRDefault="00BA184E" w:rsidP="00DE33D4">
            <w:pPr>
              <w:shd w:val="clear" w:color="auto" w:fill="FFFFFF"/>
              <w:jc w:val="center"/>
            </w:pPr>
          </w:p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right="141"/>
            </w:pPr>
            <w:r w:rsidRPr="00E416BD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74D4E">
            <w:pPr>
              <w:shd w:val="clear" w:color="auto" w:fill="FFFFFF"/>
              <w:jc w:val="center"/>
            </w:pPr>
            <w:r w:rsidRPr="00E416BD">
              <w:t>-</w:t>
            </w:r>
          </w:p>
        </w:tc>
      </w:tr>
      <w:tr w:rsidR="00BA184E" w:rsidRPr="00E416BD" w:rsidTr="00551276">
        <w:trPr>
          <w:trHeight w:val="542"/>
        </w:trPr>
        <w:tc>
          <w:tcPr>
            <w:tcW w:w="1982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1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hanging="2"/>
              <w:rPr>
                <w:color w:val="000000"/>
                <w:spacing w:val="-5"/>
              </w:rPr>
            </w:pPr>
            <w:r w:rsidRPr="00E416BD">
              <w:rPr>
                <w:color w:val="000000"/>
                <w:spacing w:val="-5"/>
              </w:rPr>
              <w:t xml:space="preserve">Квартира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ind w:hanging="2"/>
            </w:pPr>
          </w:p>
        </w:tc>
        <w:tc>
          <w:tcPr>
            <w:tcW w:w="11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7"/>
              </w:rPr>
              <w:t>29,2</w:t>
            </w:r>
          </w:p>
        </w:tc>
        <w:tc>
          <w:tcPr>
            <w:tcW w:w="852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98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886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109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</w:tr>
      <w:tr w:rsidR="00BA184E" w:rsidRPr="00E416BD" w:rsidTr="00551276">
        <w:trPr>
          <w:trHeight w:val="708"/>
        </w:trPr>
        <w:tc>
          <w:tcPr>
            <w:tcW w:w="198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Петрова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Виктория Николаевна,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 главный казначей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456923,33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956037">
            <w:pPr>
              <w:shd w:val="clear" w:color="auto" w:fill="FFFFFF"/>
              <w:jc w:val="center"/>
            </w:pPr>
            <w:r>
              <w:t>Квартира (</w:t>
            </w:r>
            <w:r w:rsidRPr="00E416BD">
              <w:t xml:space="preserve">½ доли </w:t>
            </w:r>
            <w:r>
              <w:t>)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956037">
            <w:pPr>
              <w:shd w:val="clear" w:color="auto" w:fill="FFFFFF"/>
              <w:jc w:val="center"/>
              <w:rPr>
                <w:lang w:val="en-US"/>
              </w:rPr>
            </w:pPr>
            <w:r w:rsidRPr="00E416BD">
              <w:t>45</w:t>
            </w:r>
            <w:r w:rsidRPr="00E416BD">
              <w:rPr>
                <w:lang w:val="en-US"/>
              </w:rPr>
              <w:t>,</w:t>
            </w:r>
            <w:r w:rsidRPr="00E416BD">
              <w:t>5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  <w:p w:rsidR="00BA184E" w:rsidRPr="00E416BD" w:rsidRDefault="00BA184E" w:rsidP="00DE33D4">
            <w:pPr>
              <w:shd w:val="clear" w:color="auto" w:fill="FFFFFF"/>
              <w:jc w:val="center"/>
            </w:pPr>
          </w:p>
          <w:p w:rsidR="00BA184E" w:rsidRPr="00E416BD" w:rsidRDefault="00BA184E" w:rsidP="00DE33D4">
            <w:pPr>
              <w:shd w:val="clear" w:color="auto" w:fill="FFFFFF"/>
              <w:jc w:val="center"/>
            </w:pPr>
          </w:p>
          <w:p w:rsidR="00BA184E" w:rsidRPr="00E416BD" w:rsidRDefault="00BA184E" w:rsidP="00DE33D4">
            <w:pPr>
              <w:shd w:val="clear" w:color="auto" w:fill="FFFFFF"/>
              <w:jc w:val="center"/>
            </w:pPr>
          </w:p>
          <w:p w:rsidR="00BA184E" w:rsidRPr="00E416BD" w:rsidRDefault="00BA184E" w:rsidP="00DE33D4">
            <w:pPr>
              <w:shd w:val="clear" w:color="auto" w:fill="FFFFFF"/>
              <w:jc w:val="center"/>
            </w:pPr>
          </w:p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Не имеет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C41E5">
            <w:pPr>
              <w:shd w:val="clear" w:color="auto" w:fill="FFFFFF"/>
              <w:spacing w:line="240" w:lineRule="exact"/>
              <w:ind w:right="141"/>
            </w:pPr>
            <w:r w:rsidRPr="00E416BD">
              <w:t>квартира</w:t>
            </w:r>
          </w:p>
        </w:tc>
        <w:tc>
          <w:tcPr>
            <w:tcW w:w="109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44,95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C41E5">
            <w:pPr>
              <w:shd w:val="clear" w:color="auto" w:fill="FFFFFF"/>
            </w:pPr>
            <w:r w:rsidRPr="00E416BD">
              <w:t>Россия</w:t>
            </w:r>
          </w:p>
        </w:tc>
      </w:tr>
      <w:tr w:rsidR="00BA184E" w:rsidRPr="00E416BD">
        <w:trPr>
          <w:trHeight w:val="480"/>
        </w:trPr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956037">
            <w:pPr>
              <w:shd w:val="clear" w:color="auto" w:fill="FFFFFF"/>
              <w:jc w:val="center"/>
            </w:pPr>
            <w:r w:rsidRPr="00E416BD">
              <w:t>Садовый земельный участок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956037">
            <w:pPr>
              <w:shd w:val="clear" w:color="auto" w:fill="FFFFFF"/>
              <w:jc w:val="center"/>
            </w:pPr>
            <w:r w:rsidRPr="00E416BD">
              <w:t>600</w:t>
            </w:r>
            <w:r w:rsidRPr="00E416BD">
              <w:rPr>
                <w:lang w:val="en-US"/>
              </w:rPr>
              <w:t>,0</w:t>
            </w:r>
          </w:p>
        </w:tc>
        <w:tc>
          <w:tcPr>
            <w:tcW w:w="85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98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8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</w:tr>
      <w:tr w:rsidR="00BA184E" w:rsidRPr="00E416BD">
        <w:trPr>
          <w:trHeight w:val="36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133340,28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t xml:space="preserve">Квартира 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  <w:r w:rsidRPr="00E416BD">
              <w:rPr>
                <w:color w:val="000000"/>
                <w:spacing w:val="-13"/>
              </w:rPr>
              <w:t>44,95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rPr>
                <w:lang w:val="en-US"/>
              </w:rPr>
            </w:pPr>
            <w:r w:rsidRPr="00E416BD">
              <w:t xml:space="preserve">Легковой автомобиль </w:t>
            </w:r>
            <w:r w:rsidRPr="00E416BD">
              <w:rPr>
                <w:lang w:val="en-US"/>
              </w:rPr>
              <w:t>Honda civik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right="141"/>
            </w:pPr>
            <w:r w:rsidRPr="00E416BD"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>
              <w:t>-</w:t>
            </w:r>
          </w:p>
        </w:tc>
      </w:tr>
      <w:tr w:rsidR="00BA184E" w:rsidRPr="00E416BD">
        <w:trPr>
          <w:trHeight w:val="36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Кобякова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Людмила Николаевна,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407431,70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  <w:r w:rsidRPr="00E416BD">
              <w:rPr>
                <w:color w:val="000000"/>
                <w:spacing w:val="-9"/>
              </w:rPr>
              <w:t xml:space="preserve">Квартира </w:t>
            </w:r>
          </w:p>
          <w:p w:rsidR="00BA184E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  <w:r w:rsidRPr="00E416BD">
              <w:rPr>
                <w:color w:val="000000"/>
                <w:spacing w:val="-9"/>
              </w:rPr>
              <w:t>Квартира  (1/3 доли)</w:t>
            </w: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  <w:r w:rsidRPr="00E416BD">
              <w:rPr>
                <w:color w:val="000000"/>
                <w:spacing w:val="-9"/>
              </w:rPr>
              <w:t>Садовый дом</w:t>
            </w: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</w:p>
          <w:p w:rsidR="00BA184E" w:rsidRPr="00E416BD" w:rsidRDefault="00BA184E" w:rsidP="00AE71BC">
            <w:pPr>
              <w:shd w:val="clear" w:color="auto" w:fill="FFFFFF"/>
            </w:pPr>
            <w:r w:rsidRPr="00E416BD">
              <w:t>Садовый земельный участок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13"/>
              </w:rPr>
            </w:pPr>
            <w:r w:rsidRPr="00E416BD">
              <w:rPr>
                <w:color w:val="000000"/>
                <w:spacing w:val="-13"/>
              </w:rPr>
              <w:t>30,7</w:t>
            </w:r>
          </w:p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13"/>
              </w:rPr>
            </w:pPr>
          </w:p>
          <w:p w:rsidR="00BA184E" w:rsidRPr="00E416BD" w:rsidRDefault="00BA184E" w:rsidP="00AE71BC">
            <w:pPr>
              <w:shd w:val="clear" w:color="auto" w:fill="FFFFFF"/>
            </w:pPr>
            <w:r w:rsidRPr="00E416BD">
              <w:t>61,4</w:t>
            </w:r>
          </w:p>
          <w:p w:rsidR="00BA184E" w:rsidRPr="00E416BD" w:rsidRDefault="00BA184E" w:rsidP="00AE71BC">
            <w:pPr>
              <w:shd w:val="clear" w:color="auto" w:fill="FFFFFF"/>
            </w:pPr>
          </w:p>
          <w:p w:rsidR="00BA184E" w:rsidRPr="00E416BD" w:rsidRDefault="00BA184E" w:rsidP="00AE71BC">
            <w:pPr>
              <w:shd w:val="clear" w:color="auto" w:fill="FFFFFF"/>
            </w:pPr>
            <w:r w:rsidRPr="00E416BD">
              <w:t>14,6</w:t>
            </w:r>
          </w:p>
          <w:p w:rsidR="00BA184E" w:rsidRPr="00E416BD" w:rsidRDefault="00BA184E" w:rsidP="00AE71BC">
            <w:pPr>
              <w:shd w:val="clear" w:color="auto" w:fill="FFFFFF"/>
            </w:pPr>
          </w:p>
          <w:p w:rsidR="00BA184E" w:rsidRPr="00E416BD" w:rsidRDefault="00BA184E" w:rsidP="00AE71BC">
            <w:pPr>
              <w:shd w:val="clear" w:color="auto" w:fill="FFFFFF"/>
            </w:pPr>
            <w:r w:rsidRPr="00E416BD">
              <w:t>326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E416BD">
              <w:rPr>
                <w:color w:val="000000"/>
                <w:spacing w:val="-7"/>
              </w:rPr>
              <w:t>Россия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E416BD">
              <w:rPr>
                <w:color w:val="000000"/>
                <w:spacing w:val="-7"/>
              </w:rPr>
              <w:t>Россия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E416BD">
              <w:rPr>
                <w:color w:val="000000"/>
                <w:spacing w:val="-7"/>
              </w:rPr>
              <w:t>Россия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both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C77A54">
            <w:pPr>
              <w:shd w:val="clear" w:color="auto" w:fill="FFFFFF"/>
              <w:spacing w:line="240" w:lineRule="exact"/>
              <w:ind w:right="756"/>
            </w:pPr>
            <w:r w:rsidRPr="00E416BD">
              <w:t xml:space="preserve"> 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-</w:t>
            </w:r>
          </w:p>
        </w:tc>
      </w:tr>
      <w:tr w:rsidR="00BA184E" w:rsidRPr="00E416BD">
        <w:trPr>
          <w:trHeight w:val="36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420 000,00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spacing w:line="238" w:lineRule="exact"/>
              <w:ind w:right="70" w:hanging="7"/>
            </w:pPr>
            <w:r w:rsidRPr="00E416BD"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spacing w:line="240" w:lineRule="exact"/>
              <w:ind w:right="96" w:hanging="5"/>
              <w:jc w:val="both"/>
            </w:pPr>
            <w:r w:rsidRPr="00E416BD">
              <w:rPr>
                <w:color w:val="000000"/>
                <w:spacing w:val="-4"/>
              </w:rPr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C77A54">
            <w:pPr>
              <w:shd w:val="clear" w:color="auto" w:fill="FFFFFF"/>
              <w:rPr>
                <w:color w:val="000000"/>
                <w:spacing w:val="-4"/>
              </w:rPr>
            </w:pPr>
            <w:r w:rsidRPr="00E416BD">
              <w:rPr>
                <w:color w:val="000000"/>
                <w:spacing w:val="-4"/>
              </w:rPr>
              <w:t>Квартира</w:t>
            </w:r>
            <w:r>
              <w:rPr>
                <w:color w:val="000000"/>
                <w:spacing w:val="-4"/>
              </w:rPr>
              <w:t xml:space="preserve">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13"/>
              </w:rPr>
              <w:t>30,7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BB4943">
            <w:pPr>
              <w:shd w:val="clear" w:color="auto" w:fill="FFFFFF"/>
            </w:pPr>
            <w:r w:rsidRPr="00E416BD">
              <w:rPr>
                <w:color w:val="000000"/>
                <w:spacing w:val="-7"/>
              </w:rPr>
              <w:t>Россия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</w:pPr>
          </w:p>
        </w:tc>
      </w:tr>
      <w:tr w:rsidR="00BA184E" w:rsidRPr="00E416BD">
        <w:trPr>
          <w:trHeight w:val="36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3D6C53">
            <w:pPr>
              <w:shd w:val="clear" w:color="auto" w:fill="FFFFFF"/>
              <w:jc w:val="center"/>
            </w:pPr>
            <w:r w:rsidRPr="00E416BD">
              <w:t>Несовершеннолет-ний 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</w:rPr>
              <w:t>0,0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rPr>
                <w:color w:val="000000"/>
                <w:spacing w:val="-9"/>
              </w:rPr>
            </w:pPr>
            <w:r w:rsidRPr="00E416BD">
              <w:rPr>
                <w:color w:val="000000"/>
                <w:spacing w:val="-9"/>
              </w:rPr>
              <w:t>Квартира  (1/3 доли)</w:t>
            </w:r>
          </w:p>
          <w:p w:rsidR="00BA184E" w:rsidRPr="00E416BD" w:rsidRDefault="00BA184E" w:rsidP="00AE71BC">
            <w:pPr>
              <w:shd w:val="clear" w:color="auto" w:fill="FFFFFF"/>
            </w:pP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</w:pPr>
            <w:r w:rsidRPr="00E416BD">
              <w:t>61,4</w:t>
            </w:r>
          </w:p>
          <w:p w:rsidR="00BA184E" w:rsidRPr="00E416BD" w:rsidRDefault="00BA184E" w:rsidP="00AE71BC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both"/>
            </w:pPr>
            <w:r w:rsidRPr="00E416BD">
              <w:rPr>
                <w:color w:val="000000"/>
                <w:spacing w:val="-4"/>
              </w:rPr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C77A54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4"/>
              </w:rPr>
              <w:t>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13"/>
              </w:rPr>
              <w:t>30,7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Россия</w:t>
            </w:r>
          </w:p>
        </w:tc>
      </w:tr>
      <w:tr w:rsidR="00BA184E" w:rsidRPr="00E416BD">
        <w:trPr>
          <w:trHeight w:val="365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Романова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Галина Сергеевна, старший казначей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579516,32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t>садовый участок (1/2 доли)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13"/>
              </w:rPr>
              <w:t>564,0</w:t>
            </w:r>
          </w:p>
        </w:tc>
        <w:tc>
          <w:tcPr>
            <w:tcW w:w="8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  <w:p w:rsidR="00BA184E" w:rsidRPr="00E416BD" w:rsidRDefault="00BA184E" w:rsidP="00DE33D4">
            <w:pPr>
              <w:shd w:val="clear" w:color="auto" w:fill="FFFFFF"/>
              <w:jc w:val="center"/>
            </w:pPr>
          </w:p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  <w:p w:rsidR="00BA184E" w:rsidRPr="00E416BD" w:rsidRDefault="00BA184E" w:rsidP="00DE33D4">
            <w:pPr>
              <w:shd w:val="clear" w:color="auto" w:fill="FFFFFF"/>
              <w:jc w:val="center"/>
            </w:pPr>
          </w:p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right="141"/>
            </w:pPr>
            <w:r w:rsidRPr="00E416BD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  <w:jc w:val="center"/>
            </w:pPr>
            <w:r w:rsidRPr="00E416BD">
              <w:t>-</w:t>
            </w:r>
          </w:p>
        </w:tc>
      </w:tr>
      <w:tr w:rsidR="00BA184E" w:rsidRPr="00E416BD">
        <w:trPr>
          <w:trHeight w:val="365"/>
        </w:trPr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hanging="2"/>
            </w:pPr>
            <w:r w:rsidRPr="00E416BD">
              <w:rPr>
                <w:color w:val="000000"/>
                <w:spacing w:val="-5"/>
              </w:rPr>
              <w:t>Квартира (1/3 доли)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rPr>
                <w:color w:val="000000"/>
                <w:spacing w:val="-7"/>
              </w:rPr>
              <w:t>59,</w:t>
            </w:r>
            <w:r>
              <w:rPr>
                <w:color w:val="000000"/>
                <w:spacing w:val="-7"/>
              </w:rPr>
              <w:t>0</w:t>
            </w:r>
            <w:r w:rsidRPr="00E416BD">
              <w:rPr>
                <w:color w:val="000000"/>
                <w:spacing w:val="-7"/>
              </w:rPr>
              <w:t>1</w:t>
            </w:r>
          </w:p>
        </w:tc>
        <w:tc>
          <w:tcPr>
            <w:tcW w:w="85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98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8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</w:tr>
      <w:tr w:rsidR="00BA184E" w:rsidRPr="00E416BD">
        <w:trPr>
          <w:trHeight w:val="365"/>
        </w:trPr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</w:pPr>
            <w:r w:rsidRPr="00E416BD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33,4</w:t>
            </w:r>
          </w:p>
        </w:tc>
        <w:tc>
          <w:tcPr>
            <w:tcW w:w="8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28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</w:p>
        </w:tc>
      </w:tr>
      <w:tr w:rsidR="00BA184E" w:rsidRPr="00E416BD">
        <w:trPr>
          <w:trHeight w:val="859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  <w:r w:rsidRPr="00E416BD">
              <w:rPr>
                <w:bCs/>
                <w:color w:val="000000"/>
                <w:spacing w:val="-8"/>
              </w:rPr>
              <w:t xml:space="preserve">Анисимова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  <w:r w:rsidRPr="00E416BD">
              <w:rPr>
                <w:bCs/>
                <w:color w:val="000000"/>
                <w:spacing w:val="-8"/>
              </w:rPr>
              <w:t>Елена Леонидовна, казначей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37994,75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C77A54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C77A5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  <w:spacing w:line="240" w:lineRule="exact"/>
              <w:ind w:right="141"/>
            </w:pPr>
            <w:r w:rsidRPr="00E416BD">
              <w:t>Комната</w:t>
            </w:r>
            <w:r>
              <w:t xml:space="preserve">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15,0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</w:pPr>
            <w:r w:rsidRPr="00E416BD">
              <w:t>Россия</w:t>
            </w:r>
          </w:p>
        </w:tc>
      </w:tr>
      <w:tr w:rsidR="00BA184E" w:rsidRPr="00E416BD">
        <w:trPr>
          <w:trHeight w:val="724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3D6C53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  <w:r w:rsidRPr="00E416BD">
              <w:t>Несовершеннолет-ний ребёнок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0,00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C77A54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C77A5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  <w:spacing w:line="240" w:lineRule="exact"/>
              <w:ind w:right="141"/>
            </w:pPr>
            <w:r w:rsidRPr="00E416BD">
              <w:t>Квартира</w:t>
            </w:r>
            <w:r>
              <w:t xml:space="preserve">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47,0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</w:pPr>
            <w:r w:rsidRPr="00E416BD">
              <w:t>Россия</w:t>
            </w:r>
          </w:p>
        </w:tc>
      </w:tr>
      <w:tr w:rsidR="00BA184E" w:rsidRPr="00E416BD">
        <w:trPr>
          <w:trHeight w:val="859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  <w:rPr>
                <w:bCs/>
                <w:color w:val="000000"/>
                <w:spacing w:val="-8"/>
              </w:rPr>
            </w:pPr>
            <w:r w:rsidRPr="00E416BD">
              <w:rPr>
                <w:bCs/>
                <w:color w:val="000000"/>
                <w:spacing w:val="-8"/>
              </w:rPr>
              <w:t xml:space="preserve">Берендеева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rPr>
                <w:bCs/>
                <w:color w:val="000000"/>
                <w:spacing w:val="-8"/>
              </w:rPr>
              <w:t>Галия Равильевна,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287534.77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>
              <w:t>Квартира (1/4 доля)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  <w:jc w:val="center"/>
            </w:pPr>
            <w:r>
              <w:t>66,5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  <w:spacing w:line="240" w:lineRule="exact"/>
              <w:ind w:right="141"/>
            </w:pPr>
            <w:r w:rsidRPr="00E416BD">
              <w:t>Квартира</w:t>
            </w:r>
            <w:r>
              <w:t>(фактическое предоставление)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>
              <w:t>40,</w:t>
            </w:r>
            <w:r w:rsidRPr="00E416BD">
              <w:t>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195F72">
            <w:pPr>
              <w:shd w:val="clear" w:color="auto" w:fill="FFFFFF"/>
            </w:pPr>
            <w:r w:rsidRPr="00E416BD">
              <w:t>Россия</w:t>
            </w:r>
          </w:p>
        </w:tc>
      </w:tr>
      <w:tr w:rsidR="00BA184E" w:rsidRPr="00E416BD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Виссарионова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Юлия Владимировна,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281851,78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BB4943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  <w:spacing w:line="240" w:lineRule="exact"/>
              <w:ind w:right="141"/>
            </w:pPr>
            <w:r w:rsidRPr="00E416BD">
              <w:t>Квартира</w:t>
            </w:r>
            <w:r>
              <w:t xml:space="preserve"> (фактическое предоставление)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40,</w:t>
            </w:r>
            <w: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195F72">
            <w:pPr>
              <w:shd w:val="clear" w:color="auto" w:fill="FFFFFF"/>
            </w:pPr>
            <w:r w:rsidRPr="00E416BD">
              <w:t>Россия</w:t>
            </w:r>
          </w:p>
        </w:tc>
      </w:tr>
      <w:tr w:rsidR="00BA184E" w:rsidRPr="00E416BD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2501B">
            <w:pPr>
              <w:shd w:val="clear" w:color="auto" w:fill="FFFFFF"/>
              <w:spacing w:line="240" w:lineRule="exact"/>
              <w:jc w:val="center"/>
            </w:pPr>
            <w:r w:rsidRPr="00E416BD">
              <w:t>Супруг</w:t>
            </w:r>
          </w:p>
          <w:p w:rsidR="00BA184E" w:rsidRPr="00E416BD" w:rsidRDefault="00BA184E" w:rsidP="00A2501B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2501B">
            <w:pPr>
              <w:shd w:val="clear" w:color="auto" w:fill="FFFFFF"/>
              <w:jc w:val="center"/>
            </w:pPr>
            <w:r w:rsidRPr="00E416BD">
              <w:t>324000,0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2B2DE4">
            <w:pPr>
              <w:shd w:val="clear" w:color="auto" w:fill="FFFFFF"/>
            </w:pPr>
            <w:r w:rsidRPr="00E416BD">
              <w:t>Жилой дом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2501B">
            <w:pPr>
              <w:shd w:val="clear" w:color="auto" w:fill="FFFFFF"/>
              <w:jc w:val="center"/>
            </w:pPr>
            <w:r w:rsidRPr="00E416BD">
              <w:t>58,0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2501B">
            <w:pPr>
              <w:shd w:val="clear" w:color="auto" w:fill="FFFFFF"/>
              <w:jc w:val="center"/>
            </w:pPr>
            <w:r w:rsidRPr="00E416BD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2501B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Default="00BA184E" w:rsidP="002B2DE4">
            <w:pPr>
              <w:shd w:val="clear" w:color="auto" w:fill="FFFFFF"/>
              <w:spacing w:line="240" w:lineRule="exact"/>
              <w:ind w:right="141"/>
            </w:pPr>
            <w:r w:rsidRPr="00E416BD">
              <w:t>Квартира</w:t>
            </w:r>
            <w:r>
              <w:t xml:space="preserve"> (безвозмездное пользование)</w:t>
            </w:r>
          </w:p>
          <w:p w:rsidR="00BA184E" w:rsidRPr="00E416BD" w:rsidRDefault="00BA184E" w:rsidP="002B2DE4">
            <w:pPr>
              <w:shd w:val="clear" w:color="auto" w:fill="FFFFFF"/>
              <w:spacing w:line="240" w:lineRule="exact"/>
              <w:ind w:right="141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2501B">
            <w:pPr>
              <w:shd w:val="clear" w:color="auto" w:fill="FFFFFF"/>
              <w:jc w:val="center"/>
            </w:pPr>
            <w:r w:rsidRPr="00E416BD">
              <w:t>40,5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2B2DE4">
            <w:pPr>
              <w:shd w:val="clear" w:color="auto" w:fill="FFFFFF"/>
            </w:pPr>
            <w:r w:rsidRPr="00E416BD">
              <w:t>Россия</w:t>
            </w:r>
          </w:p>
        </w:tc>
      </w:tr>
      <w:tr w:rsidR="00BA184E" w:rsidRPr="00E416BD">
        <w:trPr>
          <w:trHeight w:val="1133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Лебедева </w:t>
            </w:r>
          </w:p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>Мария Владимировна.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232523,39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AE71BC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  <w:spacing w:line="240" w:lineRule="exact"/>
              <w:ind w:right="141"/>
            </w:pPr>
            <w:r w:rsidRPr="00E416BD">
              <w:t>Квартира</w:t>
            </w:r>
            <w:r>
              <w:t xml:space="preserve"> (фактическое предоставление)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60,2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195F72">
            <w:pPr>
              <w:shd w:val="clear" w:color="auto" w:fill="FFFFFF"/>
            </w:pPr>
            <w:r w:rsidRPr="00E416BD">
              <w:t>Россия</w:t>
            </w:r>
          </w:p>
        </w:tc>
      </w:tr>
      <w:tr w:rsidR="00BA184E" w:rsidRPr="00E416BD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spacing w:line="240" w:lineRule="exact"/>
              <w:jc w:val="center"/>
            </w:pPr>
            <w:r w:rsidRPr="00E416BD">
              <w:t xml:space="preserve">Кухаренкова Маргарита Ивановна, старший специалист 1 разряда 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140209,38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Комната</w:t>
            </w:r>
            <w:r>
              <w:t xml:space="preserve"> (14/248 доли)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13,6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Россия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  <w:spacing w:line="240" w:lineRule="exact"/>
              <w:ind w:right="141"/>
            </w:pPr>
            <w:r w:rsidRPr="00E416BD">
              <w:t>Не имеет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92AE0">
            <w:pPr>
              <w:shd w:val="clear" w:color="auto" w:fill="FFFFFF"/>
              <w:jc w:val="center"/>
            </w:pPr>
            <w:r w:rsidRPr="00E416BD">
              <w:t>-</w:t>
            </w:r>
          </w:p>
        </w:tc>
      </w:tr>
      <w:tr w:rsidR="00BA184E" w:rsidRPr="00E416BD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36B31">
            <w:pPr>
              <w:shd w:val="clear" w:color="auto" w:fill="FFFFFF"/>
              <w:spacing w:line="242" w:lineRule="exact"/>
              <w:ind w:left="84"/>
              <w:jc w:val="center"/>
            </w:pPr>
            <w:r w:rsidRPr="00E416BD">
              <w:t>Свежанкина Мария Михайловна, 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  <w:r w:rsidRPr="00E416BD">
              <w:t>244750,11</w:t>
            </w:r>
          </w:p>
        </w:tc>
        <w:tc>
          <w:tcPr>
            <w:tcW w:w="2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1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736B31">
            <w:pPr>
              <w:shd w:val="clear" w:color="auto" w:fill="FFFFFF"/>
              <w:jc w:val="center"/>
            </w:pPr>
            <w:r w:rsidRPr="00E416BD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59543C">
            <w:pPr>
              <w:shd w:val="clear" w:color="auto" w:fill="FFFFFF"/>
            </w:pPr>
            <w:r w:rsidRPr="00E416BD">
              <w:t>Не имеет</w:t>
            </w:r>
          </w:p>
        </w:tc>
        <w:tc>
          <w:tcPr>
            <w:tcW w:w="2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Default="00BA184E" w:rsidP="00710F69">
            <w:pPr>
              <w:shd w:val="clear" w:color="auto" w:fill="FFFFFF"/>
              <w:spacing w:line="240" w:lineRule="exact"/>
              <w:ind w:right="141"/>
            </w:pPr>
            <w:r w:rsidRPr="00E416BD">
              <w:t>Квартира</w:t>
            </w:r>
            <w:r>
              <w:t xml:space="preserve"> (безвозмездное пользование)</w:t>
            </w:r>
          </w:p>
          <w:p w:rsidR="00BA184E" w:rsidRPr="00E416BD" w:rsidRDefault="00BA184E" w:rsidP="0059543C">
            <w:pPr>
              <w:shd w:val="clear" w:color="auto" w:fill="FFFFFF"/>
              <w:spacing w:line="240" w:lineRule="exact"/>
              <w:ind w:right="756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DE33D4">
            <w:pPr>
              <w:shd w:val="clear" w:color="auto" w:fill="FFFFFF"/>
              <w:jc w:val="center"/>
            </w:pPr>
            <w:r w:rsidRPr="00E416BD">
              <w:t>63,0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184E" w:rsidRPr="00E416BD" w:rsidRDefault="00BA184E" w:rsidP="00195F72">
            <w:pPr>
              <w:shd w:val="clear" w:color="auto" w:fill="FFFFFF"/>
            </w:pPr>
            <w:r w:rsidRPr="00E416BD">
              <w:t>Россия</w:t>
            </w:r>
          </w:p>
        </w:tc>
      </w:tr>
    </w:tbl>
    <w:p w:rsidR="00BA184E" w:rsidRPr="00E416BD" w:rsidRDefault="00BA184E" w:rsidP="00F65E34">
      <w:pPr>
        <w:jc w:val="center"/>
      </w:pPr>
    </w:p>
    <w:sectPr w:rsidR="00BA184E" w:rsidRPr="00E416BD" w:rsidSect="00021D03">
      <w:pgSz w:w="16838" w:h="11906" w:orient="landscape"/>
      <w:pgMar w:top="143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5E11"/>
    <w:rsid w:val="00007CF6"/>
    <w:rsid w:val="00013858"/>
    <w:rsid w:val="000214C3"/>
    <w:rsid w:val="00021D03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642B6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112139"/>
    <w:rsid w:val="001149A2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5F72"/>
    <w:rsid w:val="001961A2"/>
    <w:rsid w:val="00196E60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5866"/>
    <w:rsid w:val="001F54CE"/>
    <w:rsid w:val="002017BC"/>
    <w:rsid w:val="00205622"/>
    <w:rsid w:val="0021204D"/>
    <w:rsid w:val="00222BE5"/>
    <w:rsid w:val="00224088"/>
    <w:rsid w:val="00224E23"/>
    <w:rsid w:val="002273F6"/>
    <w:rsid w:val="00227A1E"/>
    <w:rsid w:val="0023616D"/>
    <w:rsid w:val="00245254"/>
    <w:rsid w:val="002477EE"/>
    <w:rsid w:val="00251C3E"/>
    <w:rsid w:val="00253206"/>
    <w:rsid w:val="00257AE3"/>
    <w:rsid w:val="00263DAB"/>
    <w:rsid w:val="00266CE2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B1F13"/>
    <w:rsid w:val="002B1FBF"/>
    <w:rsid w:val="002B2DE4"/>
    <w:rsid w:val="002B32CF"/>
    <w:rsid w:val="002B6944"/>
    <w:rsid w:val="002C2957"/>
    <w:rsid w:val="002C3791"/>
    <w:rsid w:val="002D1854"/>
    <w:rsid w:val="002D2908"/>
    <w:rsid w:val="002E0198"/>
    <w:rsid w:val="002E6E9B"/>
    <w:rsid w:val="002E794B"/>
    <w:rsid w:val="002E7974"/>
    <w:rsid w:val="002F0548"/>
    <w:rsid w:val="002F25C1"/>
    <w:rsid w:val="002F34DA"/>
    <w:rsid w:val="002F4593"/>
    <w:rsid w:val="0030007A"/>
    <w:rsid w:val="00301A32"/>
    <w:rsid w:val="0030206C"/>
    <w:rsid w:val="003067CE"/>
    <w:rsid w:val="0031322C"/>
    <w:rsid w:val="00313C83"/>
    <w:rsid w:val="003155EE"/>
    <w:rsid w:val="003214FA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67FDB"/>
    <w:rsid w:val="00370B78"/>
    <w:rsid w:val="00377701"/>
    <w:rsid w:val="0038198E"/>
    <w:rsid w:val="0039008A"/>
    <w:rsid w:val="0039379F"/>
    <w:rsid w:val="00393E06"/>
    <w:rsid w:val="003A1681"/>
    <w:rsid w:val="003A5BF2"/>
    <w:rsid w:val="003A6B74"/>
    <w:rsid w:val="003A752E"/>
    <w:rsid w:val="003B20BA"/>
    <w:rsid w:val="003B4C1C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70A"/>
    <w:rsid w:val="003D68DC"/>
    <w:rsid w:val="003D6C53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26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53E9"/>
    <w:rsid w:val="0050574A"/>
    <w:rsid w:val="00511768"/>
    <w:rsid w:val="00511DA3"/>
    <w:rsid w:val="00516434"/>
    <w:rsid w:val="005251EA"/>
    <w:rsid w:val="005268F1"/>
    <w:rsid w:val="005278CC"/>
    <w:rsid w:val="00532421"/>
    <w:rsid w:val="005371D4"/>
    <w:rsid w:val="00543885"/>
    <w:rsid w:val="005449D0"/>
    <w:rsid w:val="00550F83"/>
    <w:rsid w:val="00551276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9543C"/>
    <w:rsid w:val="005A05D6"/>
    <w:rsid w:val="005A07B9"/>
    <w:rsid w:val="005A1FFF"/>
    <w:rsid w:val="005B0BB2"/>
    <w:rsid w:val="005B44EF"/>
    <w:rsid w:val="005B6DAF"/>
    <w:rsid w:val="005C3058"/>
    <w:rsid w:val="005C3407"/>
    <w:rsid w:val="005D4D09"/>
    <w:rsid w:val="005E0FC9"/>
    <w:rsid w:val="005E2A52"/>
    <w:rsid w:val="005E6C82"/>
    <w:rsid w:val="005F7899"/>
    <w:rsid w:val="00600506"/>
    <w:rsid w:val="00601B11"/>
    <w:rsid w:val="0060544A"/>
    <w:rsid w:val="00607A21"/>
    <w:rsid w:val="00607CDA"/>
    <w:rsid w:val="00611BF8"/>
    <w:rsid w:val="00612F14"/>
    <w:rsid w:val="00617A2C"/>
    <w:rsid w:val="00623E5F"/>
    <w:rsid w:val="006241E1"/>
    <w:rsid w:val="00624695"/>
    <w:rsid w:val="00632D92"/>
    <w:rsid w:val="00632ECA"/>
    <w:rsid w:val="00634E95"/>
    <w:rsid w:val="00644B5B"/>
    <w:rsid w:val="00647B6A"/>
    <w:rsid w:val="00652D54"/>
    <w:rsid w:val="00654985"/>
    <w:rsid w:val="00660975"/>
    <w:rsid w:val="00661F9A"/>
    <w:rsid w:val="00663030"/>
    <w:rsid w:val="0066479B"/>
    <w:rsid w:val="00673832"/>
    <w:rsid w:val="00675480"/>
    <w:rsid w:val="00676F6D"/>
    <w:rsid w:val="006810D5"/>
    <w:rsid w:val="006818A3"/>
    <w:rsid w:val="0069558C"/>
    <w:rsid w:val="00695AE5"/>
    <w:rsid w:val="006A390E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EA1"/>
    <w:rsid w:val="006E2E1E"/>
    <w:rsid w:val="006E36AF"/>
    <w:rsid w:val="006E380C"/>
    <w:rsid w:val="007039D4"/>
    <w:rsid w:val="00710F69"/>
    <w:rsid w:val="00713F92"/>
    <w:rsid w:val="0071425E"/>
    <w:rsid w:val="007163BE"/>
    <w:rsid w:val="00716810"/>
    <w:rsid w:val="00727AA7"/>
    <w:rsid w:val="00727D92"/>
    <w:rsid w:val="00730155"/>
    <w:rsid w:val="00734DA4"/>
    <w:rsid w:val="0073672F"/>
    <w:rsid w:val="00736B31"/>
    <w:rsid w:val="007414E0"/>
    <w:rsid w:val="00743A3E"/>
    <w:rsid w:val="00747A60"/>
    <w:rsid w:val="00751EA4"/>
    <w:rsid w:val="007539A6"/>
    <w:rsid w:val="00753E42"/>
    <w:rsid w:val="007540CF"/>
    <w:rsid w:val="00761B76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652D"/>
    <w:rsid w:val="007D23D0"/>
    <w:rsid w:val="007D521D"/>
    <w:rsid w:val="007E4757"/>
    <w:rsid w:val="007E6C31"/>
    <w:rsid w:val="007F5ADA"/>
    <w:rsid w:val="0082109B"/>
    <w:rsid w:val="00823096"/>
    <w:rsid w:val="00830399"/>
    <w:rsid w:val="0083326F"/>
    <w:rsid w:val="00835263"/>
    <w:rsid w:val="0083722C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8112E"/>
    <w:rsid w:val="0088681E"/>
    <w:rsid w:val="008868C7"/>
    <w:rsid w:val="00893D86"/>
    <w:rsid w:val="00894F8F"/>
    <w:rsid w:val="008968CC"/>
    <w:rsid w:val="008A55A6"/>
    <w:rsid w:val="008B16B1"/>
    <w:rsid w:val="008B5BD8"/>
    <w:rsid w:val="008B5E96"/>
    <w:rsid w:val="008C1484"/>
    <w:rsid w:val="008C2259"/>
    <w:rsid w:val="008C494B"/>
    <w:rsid w:val="008D2A44"/>
    <w:rsid w:val="008E14BE"/>
    <w:rsid w:val="008E3B04"/>
    <w:rsid w:val="008E671B"/>
    <w:rsid w:val="008E795B"/>
    <w:rsid w:val="008F0735"/>
    <w:rsid w:val="008F389A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448F3"/>
    <w:rsid w:val="00946305"/>
    <w:rsid w:val="0095192C"/>
    <w:rsid w:val="009532BE"/>
    <w:rsid w:val="00954EBB"/>
    <w:rsid w:val="00956037"/>
    <w:rsid w:val="009717EF"/>
    <w:rsid w:val="009737B7"/>
    <w:rsid w:val="00981465"/>
    <w:rsid w:val="0098278C"/>
    <w:rsid w:val="00982C29"/>
    <w:rsid w:val="009847FE"/>
    <w:rsid w:val="0098763D"/>
    <w:rsid w:val="00987AD3"/>
    <w:rsid w:val="009900EB"/>
    <w:rsid w:val="009A139E"/>
    <w:rsid w:val="009A6E40"/>
    <w:rsid w:val="009B43E7"/>
    <w:rsid w:val="009B50C1"/>
    <w:rsid w:val="009B660F"/>
    <w:rsid w:val="009B6C4D"/>
    <w:rsid w:val="009C44F8"/>
    <w:rsid w:val="009C5500"/>
    <w:rsid w:val="009D7DC6"/>
    <w:rsid w:val="009F0551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01B"/>
    <w:rsid w:val="00A251DC"/>
    <w:rsid w:val="00A2579E"/>
    <w:rsid w:val="00A25833"/>
    <w:rsid w:val="00A261A6"/>
    <w:rsid w:val="00A44582"/>
    <w:rsid w:val="00A45616"/>
    <w:rsid w:val="00A544FA"/>
    <w:rsid w:val="00A564AD"/>
    <w:rsid w:val="00A57A09"/>
    <w:rsid w:val="00A57FDF"/>
    <w:rsid w:val="00A64034"/>
    <w:rsid w:val="00A72BF0"/>
    <w:rsid w:val="00A73A5E"/>
    <w:rsid w:val="00A73FC4"/>
    <w:rsid w:val="00A74D4E"/>
    <w:rsid w:val="00A75C5B"/>
    <w:rsid w:val="00A764D1"/>
    <w:rsid w:val="00A80BF0"/>
    <w:rsid w:val="00A8232A"/>
    <w:rsid w:val="00A8317E"/>
    <w:rsid w:val="00A909DD"/>
    <w:rsid w:val="00A929CF"/>
    <w:rsid w:val="00A9566F"/>
    <w:rsid w:val="00A96695"/>
    <w:rsid w:val="00A97437"/>
    <w:rsid w:val="00AA7123"/>
    <w:rsid w:val="00AA7427"/>
    <w:rsid w:val="00AB193E"/>
    <w:rsid w:val="00AB261B"/>
    <w:rsid w:val="00AB3070"/>
    <w:rsid w:val="00AC18CB"/>
    <w:rsid w:val="00AC222A"/>
    <w:rsid w:val="00AC68D9"/>
    <w:rsid w:val="00AD1237"/>
    <w:rsid w:val="00AE08DB"/>
    <w:rsid w:val="00AE3623"/>
    <w:rsid w:val="00AE613F"/>
    <w:rsid w:val="00AE6EC2"/>
    <w:rsid w:val="00AE71BC"/>
    <w:rsid w:val="00AE71D1"/>
    <w:rsid w:val="00AE740A"/>
    <w:rsid w:val="00AF29F5"/>
    <w:rsid w:val="00B008D2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774B"/>
    <w:rsid w:val="00B4786D"/>
    <w:rsid w:val="00B52D0E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90572"/>
    <w:rsid w:val="00B965CA"/>
    <w:rsid w:val="00BA184E"/>
    <w:rsid w:val="00BA1FB3"/>
    <w:rsid w:val="00BA1FC9"/>
    <w:rsid w:val="00BA2EFE"/>
    <w:rsid w:val="00BA6FF9"/>
    <w:rsid w:val="00BB0B37"/>
    <w:rsid w:val="00BB3643"/>
    <w:rsid w:val="00BB43C5"/>
    <w:rsid w:val="00BB4943"/>
    <w:rsid w:val="00BB4FF5"/>
    <w:rsid w:val="00BB52BA"/>
    <w:rsid w:val="00BC34EE"/>
    <w:rsid w:val="00BD0DD8"/>
    <w:rsid w:val="00BD13E9"/>
    <w:rsid w:val="00BD42A5"/>
    <w:rsid w:val="00BE1F0B"/>
    <w:rsid w:val="00BE5DBA"/>
    <w:rsid w:val="00BE77BF"/>
    <w:rsid w:val="00BF05A0"/>
    <w:rsid w:val="00BF2B47"/>
    <w:rsid w:val="00BF4C8A"/>
    <w:rsid w:val="00BF66B6"/>
    <w:rsid w:val="00BF7705"/>
    <w:rsid w:val="00C04C53"/>
    <w:rsid w:val="00C05EBA"/>
    <w:rsid w:val="00C11395"/>
    <w:rsid w:val="00C13899"/>
    <w:rsid w:val="00C172F6"/>
    <w:rsid w:val="00C2164A"/>
    <w:rsid w:val="00C2177C"/>
    <w:rsid w:val="00C22AF7"/>
    <w:rsid w:val="00C2398E"/>
    <w:rsid w:val="00C23DF3"/>
    <w:rsid w:val="00C27A1A"/>
    <w:rsid w:val="00C36F66"/>
    <w:rsid w:val="00C40B95"/>
    <w:rsid w:val="00C4110A"/>
    <w:rsid w:val="00C43634"/>
    <w:rsid w:val="00C5050D"/>
    <w:rsid w:val="00C52D1A"/>
    <w:rsid w:val="00C60228"/>
    <w:rsid w:val="00C63AB6"/>
    <w:rsid w:val="00C645AF"/>
    <w:rsid w:val="00C77A54"/>
    <w:rsid w:val="00C81353"/>
    <w:rsid w:val="00C8564A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E0472"/>
    <w:rsid w:val="00CE2B7D"/>
    <w:rsid w:val="00CE4212"/>
    <w:rsid w:val="00CE5599"/>
    <w:rsid w:val="00CE66C7"/>
    <w:rsid w:val="00CF116A"/>
    <w:rsid w:val="00CF5654"/>
    <w:rsid w:val="00CF7205"/>
    <w:rsid w:val="00D00681"/>
    <w:rsid w:val="00D013F5"/>
    <w:rsid w:val="00D04AA5"/>
    <w:rsid w:val="00D2183B"/>
    <w:rsid w:val="00D278BA"/>
    <w:rsid w:val="00D279F7"/>
    <w:rsid w:val="00D33CF1"/>
    <w:rsid w:val="00D33F4F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360"/>
    <w:rsid w:val="00D74EAC"/>
    <w:rsid w:val="00D8434D"/>
    <w:rsid w:val="00D86DF2"/>
    <w:rsid w:val="00D8705D"/>
    <w:rsid w:val="00D922C0"/>
    <w:rsid w:val="00D92AE0"/>
    <w:rsid w:val="00D94591"/>
    <w:rsid w:val="00D94D26"/>
    <w:rsid w:val="00D95D28"/>
    <w:rsid w:val="00DA173D"/>
    <w:rsid w:val="00DA2258"/>
    <w:rsid w:val="00DB394E"/>
    <w:rsid w:val="00DB4B62"/>
    <w:rsid w:val="00DB5C0E"/>
    <w:rsid w:val="00DC1880"/>
    <w:rsid w:val="00DC30AF"/>
    <w:rsid w:val="00DC41E5"/>
    <w:rsid w:val="00DD581D"/>
    <w:rsid w:val="00DE33D4"/>
    <w:rsid w:val="00DF344A"/>
    <w:rsid w:val="00DF46D5"/>
    <w:rsid w:val="00E05E28"/>
    <w:rsid w:val="00E10613"/>
    <w:rsid w:val="00E111C9"/>
    <w:rsid w:val="00E22DBE"/>
    <w:rsid w:val="00E24637"/>
    <w:rsid w:val="00E24ED3"/>
    <w:rsid w:val="00E26EE3"/>
    <w:rsid w:val="00E33BEF"/>
    <w:rsid w:val="00E40F61"/>
    <w:rsid w:val="00E416BD"/>
    <w:rsid w:val="00E41CCF"/>
    <w:rsid w:val="00E42E0C"/>
    <w:rsid w:val="00E45DC7"/>
    <w:rsid w:val="00E479F7"/>
    <w:rsid w:val="00E52082"/>
    <w:rsid w:val="00E52ECA"/>
    <w:rsid w:val="00E54F3C"/>
    <w:rsid w:val="00E62D48"/>
    <w:rsid w:val="00E646AC"/>
    <w:rsid w:val="00E73BAE"/>
    <w:rsid w:val="00E81322"/>
    <w:rsid w:val="00E81C70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697A"/>
    <w:rsid w:val="00ED7426"/>
    <w:rsid w:val="00EF33D9"/>
    <w:rsid w:val="00EF4E89"/>
    <w:rsid w:val="00EF5FFA"/>
    <w:rsid w:val="00F056F4"/>
    <w:rsid w:val="00F1065B"/>
    <w:rsid w:val="00F1422E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1403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D11ED"/>
    <w:rsid w:val="00FD2994"/>
    <w:rsid w:val="00FD411F"/>
    <w:rsid w:val="00FE06DC"/>
    <w:rsid w:val="00FE113C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14"/>
    <w:rPr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Normal"/>
    <w:next w:val="Normal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</TotalTime>
  <Pages>3</Pages>
  <Words>545</Words>
  <Characters>3111</Characters>
  <Application>Microsoft Office Outlook</Application>
  <DocSecurity>0</DocSecurity>
  <Lines>0</Lines>
  <Paragraphs>0</Paragraphs>
  <ScaleCrop>false</ScaleCrop>
  <Company>УФК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Анисимова</cp:lastModifiedBy>
  <cp:revision>4</cp:revision>
  <dcterms:created xsi:type="dcterms:W3CDTF">2013-03-29T09:27:00Z</dcterms:created>
  <dcterms:modified xsi:type="dcterms:W3CDTF">2013-04-30T08:46:00Z</dcterms:modified>
</cp:coreProperties>
</file>