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A58" w:rsidRPr="00906731" w:rsidRDefault="00676A58" w:rsidP="00791C96">
      <w:pPr>
        <w:jc w:val="center"/>
        <w:rPr>
          <w:sz w:val="26"/>
          <w:szCs w:val="26"/>
        </w:rPr>
      </w:pPr>
      <w:r w:rsidRPr="00906731">
        <w:rPr>
          <w:sz w:val="26"/>
          <w:szCs w:val="26"/>
        </w:rPr>
        <w:t xml:space="preserve">Сведения о доходах и обязательствах имущественного характера, представленные федеральными государственными гражданскими служащими отдела </w:t>
      </w:r>
      <w:r w:rsidRPr="00906731">
        <w:rPr>
          <w:sz w:val="26"/>
          <w:szCs w:val="26"/>
          <w:u w:val="single"/>
        </w:rPr>
        <w:t>№ 11</w:t>
      </w:r>
      <w:r w:rsidRPr="00906731">
        <w:rPr>
          <w:sz w:val="26"/>
          <w:szCs w:val="26"/>
        </w:rPr>
        <w:t xml:space="preserve"> Управления Федерального казначейства по г. Санкт-Петербургу за отчетный период с 01 января 2012 года по 31 декабря 2012года</w:t>
      </w:r>
    </w:p>
    <w:p w:rsidR="00676A58" w:rsidRPr="00785EE6" w:rsidRDefault="00676A58" w:rsidP="00791C96">
      <w:pPr>
        <w:jc w:val="center"/>
        <w:rPr>
          <w:sz w:val="20"/>
          <w:szCs w:val="20"/>
        </w:rPr>
      </w:pPr>
    </w:p>
    <w:tbl>
      <w:tblPr>
        <w:tblW w:w="14887" w:type="dxa"/>
        <w:jc w:val="center"/>
        <w:tblLayout w:type="fixed"/>
        <w:tblCellMar>
          <w:left w:w="40" w:type="dxa"/>
          <w:right w:w="40" w:type="dxa"/>
        </w:tblCellMar>
        <w:tblLook w:val="0000"/>
      </w:tblPr>
      <w:tblGrid>
        <w:gridCol w:w="1982"/>
        <w:gridCol w:w="1274"/>
        <w:gridCol w:w="2174"/>
        <w:gridCol w:w="1087"/>
        <w:gridCol w:w="852"/>
        <w:gridCol w:w="1984"/>
        <w:gridCol w:w="3117"/>
        <w:gridCol w:w="859"/>
        <w:gridCol w:w="1558"/>
      </w:tblGrid>
      <w:tr w:rsidR="00676A58" w:rsidRPr="00906731">
        <w:trPr>
          <w:trHeight w:hRule="exact" w:val="470"/>
          <w:jc w:val="center"/>
        </w:trPr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91C96">
            <w:pPr>
              <w:shd w:val="clear" w:color="auto" w:fill="FFFFFF"/>
              <w:spacing w:line="221" w:lineRule="exact"/>
              <w:ind w:left="218" w:right="170"/>
              <w:jc w:val="center"/>
            </w:pPr>
            <w:r w:rsidRPr="00906731">
              <w:rPr>
                <w:color w:val="000000"/>
                <w:spacing w:val="-6"/>
              </w:rPr>
              <w:t xml:space="preserve">Фамилия, имя, </w:t>
            </w:r>
            <w:r w:rsidRPr="00906731">
              <w:rPr>
                <w:color w:val="000000"/>
                <w:spacing w:val="-5"/>
              </w:rPr>
              <w:t>отчество</w:t>
            </w:r>
          </w:p>
          <w:p w:rsidR="00676A58" w:rsidRPr="00906731" w:rsidRDefault="00676A58" w:rsidP="00AE740A">
            <w:pPr>
              <w:shd w:val="clear" w:color="auto" w:fill="FFFFFF"/>
              <w:spacing w:line="218" w:lineRule="exact"/>
              <w:ind w:left="190"/>
              <w:jc w:val="center"/>
            </w:pPr>
            <w:r w:rsidRPr="00906731">
              <w:rPr>
                <w:color w:val="000000"/>
                <w:spacing w:val="-5"/>
              </w:rPr>
              <w:t xml:space="preserve">гражданского </w:t>
            </w:r>
            <w:r w:rsidRPr="00906731">
              <w:rPr>
                <w:color w:val="000000"/>
                <w:spacing w:val="-6"/>
              </w:rPr>
              <w:t xml:space="preserve">служащего, его </w:t>
            </w:r>
            <w:r w:rsidRPr="00906731">
              <w:rPr>
                <w:color w:val="000000"/>
                <w:spacing w:val="-5"/>
              </w:rPr>
              <w:t>должность</w:t>
            </w: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91C96">
            <w:pPr>
              <w:shd w:val="clear" w:color="auto" w:fill="FFFFFF"/>
              <w:jc w:val="center"/>
            </w:pPr>
            <w:r w:rsidRPr="00906731">
              <w:rPr>
                <w:color w:val="000000"/>
                <w:spacing w:val="-6"/>
              </w:rPr>
              <w:t>Декларированный</w:t>
            </w:r>
          </w:p>
          <w:p w:rsidR="00676A58" w:rsidRPr="00906731" w:rsidRDefault="00676A58" w:rsidP="00791C96">
            <w:pPr>
              <w:shd w:val="clear" w:color="auto" w:fill="FFFFFF"/>
              <w:spacing w:line="221" w:lineRule="exact"/>
              <w:ind w:left="190" w:right="166"/>
              <w:jc w:val="center"/>
            </w:pPr>
            <w:r w:rsidRPr="00906731">
              <w:rPr>
                <w:color w:val="000000"/>
                <w:spacing w:val="-5"/>
              </w:rPr>
              <w:t>годовой доход (рублей)</w:t>
            </w:r>
          </w:p>
        </w:tc>
        <w:tc>
          <w:tcPr>
            <w:tcW w:w="60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91C96">
            <w:pPr>
              <w:shd w:val="clear" w:color="auto" w:fill="FFFFFF"/>
              <w:spacing w:line="218" w:lineRule="exact"/>
              <w:ind w:left="444"/>
              <w:jc w:val="center"/>
            </w:pPr>
            <w:r w:rsidRPr="00906731">
              <w:rPr>
                <w:color w:val="000000"/>
                <w:spacing w:val="-5"/>
              </w:rPr>
              <w:t xml:space="preserve">Перечень объектов недвижимого имущества и транспортных средств, </w:t>
            </w:r>
            <w:r w:rsidRPr="00906731">
              <w:rPr>
                <w:color w:val="000000"/>
                <w:spacing w:val="-4"/>
              </w:rPr>
              <w:t>принадлежащих на праве собственности</w:t>
            </w: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91C96">
            <w:pPr>
              <w:shd w:val="clear" w:color="auto" w:fill="FFFFFF"/>
              <w:spacing w:line="218" w:lineRule="exact"/>
              <w:ind w:left="120" w:right="154"/>
              <w:jc w:val="center"/>
            </w:pPr>
            <w:r w:rsidRPr="00906731">
              <w:rPr>
                <w:color w:val="000000"/>
                <w:spacing w:val="-5"/>
              </w:rPr>
              <w:t xml:space="preserve">Перечень объектов недвижимого имущества, </w:t>
            </w:r>
            <w:r w:rsidRPr="00906731">
              <w:rPr>
                <w:color w:val="000000"/>
                <w:spacing w:val="-4"/>
              </w:rPr>
              <w:t>находящегося в пользовании</w:t>
            </w:r>
          </w:p>
        </w:tc>
      </w:tr>
      <w:tr w:rsidR="00676A58" w:rsidRPr="00906731">
        <w:trPr>
          <w:jc w:val="center"/>
        </w:trPr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91C96">
            <w:pPr>
              <w:shd w:val="clear" w:color="auto" w:fill="FFFFFF"/>
              <w:spacing w:line="218" w:lineRule="exact"/>
              <w:ind w:left="190" w:right="142"/>
              <w:jc w:val="center"/>
            </w:pPr>
          </w:p>
        </w:tc>
        <w:tc>
          <w:tcPr>
            <w:tcW w:w="12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91C96">
            <w:pPr>
              <w:shd w:val="clear" w:color="auto" w:fill="FFFFFF"/>
              <w:spacing w:line="221" w:lineRule="exact"/>
              <w:ind w:left="190" w:right="166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91C96">
            <w:pPr>
              <w:shd w:val="clear" w:color="auto" w:fill="FFFFFF"/>
              <w:ind w:left="67"/>
              <w:jc w:val="center"/>
            </w:pPr>
            <w:r w:rsidRPr="00906731">
              <w:rPr>
                <w:color w:val="000000"/>
                <w:spacing w:val="-5"/>
              </w:rPr>
              <w:t>Вид объектов недвижимости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91C96">
            <w:pPr>
              <w:shd w:val="clear" w:color="auto" w:fill="FFFFFF"/>
              <w:spacing w:line="221" w:lineRule="exact"/>
              <w:ind w:left="60"/>
              <w:jc w:val="center"/>
            </w:pPr>
            <w:r w:rsidRPr="00906731">
              <w:rPr>
                <w:color w:val="000000"/>
                <w:spacing w:val="-7"/>
              </w:rPr>
              <w:t xml:space="preserve">Площадь </w:t>
            </w:r>
            <w:r w:rsidRPr="00906731">
              <w:rPr>
                <w:color w:val="000000"/>
                <w:spacing w:val="-4"/>
              </w:rPr>
              <w:t>(кв. м)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91C96">
            <w:pPr>
              <w:shd w:val="clear" w:color="auto" w:fill="FFFFFF"/>
              <w:spacing w:line="221" w:lineRule="exact"/>
              <w:ind w:left="43"/>
              <w:jc w:val="center"/>
            </w:pPr>
            <w:r w:rsidRPr="00906731">
              <w:rPr>
                <w:color w:val="000000"/>
                <w:spacing w:val="-3"/>
              </w:rPr>
              <w:t xml:space="preserve">Страна </w:t>
            </w:r>
            <w:r w:rsidRPr="00906731">
              <w:rPr>
                <w:color w:val="000000"/>
                <w:spacing w:val="-5"/>
              </w:rPr>
              <w:t>располо</w:t>
            </w:r>
            <w:r w:rsidRPr="00906731">
              <w:rPr>
                <w:color w:val="000000"/>
                <w:spacing w:val="-5"/>
              </w:rPr>
              <w:softHyphen/>
              <w:t>жения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91C96">
            <w:pPr>
              <w:shd w:val="clear" w:color="auto" w:fill="FFFFFF"/>
              <w:spacing w:line="218" w:lineRule="exact"/>
              <w:jc w:val="center"/>
            </w:pPr>
            <w:r w:rsidRPr="00906731">
              <w:rPr>
                <w:color w:val="000000"/>
                <w:spacing w:val="-5"/>
              </w:rPr>
              <w:t xml:space="preserve">Транспортные средства (с указанием </w:t>
            </w:r>
            <w:r w:rsidRPr="00906731">
              <w:rPr>
                <w:color w:val="000000"/>
                <w:spacing w:val="-4"/>
              </w:rPr>
              <w:t>вида и марки)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91C96">
            <w:pPr>
              <w:shd w:val="clear" w:color="auto" w:fill="FFFFFF"/>
              <w:spacing w:line="218" w:lineRule="exact"/>
              <w:ind w:left="283" w:right="281" w:firstLine="36"/>
              <w:jc w:val="center"/>
            </w:pPr>
            <w:r w:rsidRPr="00906731">
              <w:rPr>
                <w:color w:val="000000"/>
                <w:spacing w:val="-4"/>
              </w:rPr>
              <w:t xml:space="preserve">Вид объектов </w:t>
            </w:r>
            <w:r w:rsidRPr="00906731">
              <w:rPr>
                <w:color w:val="000000"/>
                <w:spacing w:val="-6"/>
              </w:rPr>
              <w:t>недвижимости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91C96">
            <w:pPr>
              <w:shd w:val="clear" w:color="auto" w:fill="FFFFFF"/>
              <w:spacing w:line="221" w:lineRule="exact"/>
              <w:ind w:left="58" w:right="60"/>
              <w:jc w:val="center"/>
            </w:pPr>
            <w:r w:rsidRPr="00906731">
              <w:rPr>
                <w:color w:val="000000"/>
                <w:spacing w:val="-18"/>
              </w:rPr>
              <w:t xml:space="preserve">Площадь </w:t>
            </w:r>
            <w:r w:rsidRPr="00906731">
              <w:rPr>
                <w:color w:val="000000"/>
                <w:spacing w:val="-12"/>
              </w:rPr>
              <w:t>(кв. м)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91C96">
            <w:pPr>
              <w:shd w:val="clear" w:color="auto" w:fill="FFFFFF"/>
              <w:spacing w:line="221" w:lineRule="exact"/>
              <w:ind w:left="82" w:right="106"/>
              <w:jc w:val="center"/>
            </w:pPr>
            <w:r w:rsidRPr="00906731">
              <w:rPr>
                <w:color w:val="000000"/>
                <w:spacing w:val="-15"/>
              </w:rPr>
              <w:t>Страна располо</w:t>
            </w:r>
            <w:r w:rsidRPr="00906731">
              <w:rPr>
                <w:color w:val="000000"/>
                <w:spacing w:val="-15"/>
              </w:rPr>
              <w:softHyphen/>
            </w:r>
            <w:r w:rsidRPr="00906731">
              <w:rPr>
                <w:color w:val="000000"/>
                <w:spacing w:val="-16"/>
              </w:rPr>
              <w:t>жения</w:t>
            </w:r>
          </w:p>
        </w:tc>
      </w:tr>
      <w:tr w:rsidR="00676A58" w:rsidRPr="00906731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91C96">
            <w:pPr>
              <w:shd w:val="clear" w:color="auto" w:fill="FFFFFF"/>
              <w:jc w:val="center"/>
            </w:pPr>
            <w:r w:rsidRPr="00906731">
              <w:rPr>
                <w:color w:val="000000"/>
              </w:rPr>
              <w:t>1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91C96">
            <w:pPr>
              <w:shd w:val="clear" w:color="auto" w:fill="FFFFFF"/>
              <w:jc w:val="center"/>
            </w:pPr>
            <w:r w:rsidRPr="00906731">
              <w:rPr>
                <w:color w:val="000000"/>
              </w:rPr>
              <w:t>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91C96">
            <w:pPr>
              <w:shd w:val="clear" w:color="auto" w:fill="FFFFFF"/>
              <w:ind w:left="1205"/>
            </w:pPr>
            <w:r w:rsidRPr="00906731">
              <w:rPr>
                <w:color w:val="000000"/>
              </w:rPr>
              <w:t>3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91C96">
            <w:pPr>
              <w:shd w:val="clear" w:color="auto" w:fill="FFFFFF"/>
              <w:jc w:val="center"/>
            </w:pPr>
            <w:r w:rsidRPr="00906731">
              <w:rPr>
                <w:color w:val="000000"/>
              </w:rPr>
              <w:t>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91C96">
            <w:pPr>
              <w:shd w:val="clear" w:color="auto" w:fill="FFFFFF"/>
              <w:jc w:val="center"/>
            </w:pPr>
            <w:r w:rsidRPr="00906731">
              <w:rPr>
                <w:color w:val="000000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91C96">
            <w:pPr>
              <w:shd w:val="clear" w:color="auto" w:fill="FFFFFF"/>
              <w:ind w:left="852"/>
            </w:pPr>
            <w:r w:rsidRPr="00906731">
              <w:rPr>
                <w:color w:val="000000"/>
              </w:rPr>
              <w:t>6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91C96">
            <w:pPr>
              <w:shd w:val="clear" w:color="auto" w:fill="FFFFFF"/>
              <w:ind w:left="835"/>
            </w:pPr>
            <w:r w:rsidRPr="00906731">
              <w:rPr>
                <w:color w:val="000000"/>
              </w:rPr>
              <w:t>7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91C96">
            <w:pPr>
              <w:shd w:val="clear" w:color="auto" w:fill="FFFFFF"/>
              <w:jc w:val="center"/>
            </w:pPr>
            <w:r w:rsidRPr="00906731">
              <w:rPr>
                <w:color w:val="000000"/>
              </w:rPr>
              <w:t>8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91C96">
            <w:pPr>
              <w:shd w:val="clear" w:color="auto" w:fill="FFFFFF"/>
              <w:jc w:val="center"/>
            </w:pPr>
            <w:r w:rsidRPr="00906731">
              <w:rPr>
                <w:color w:val="000000"/>
              </w:rPr>
              <w:t>9</w:t>
            </w:r>
          </w:p>
        </w:tc>
      </w:tr>
      <w:tr w:rsidR="00676A58" w:rsidRPr="00906731" w:rsidTr="008617AA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spacing w:line="242" w:lineRule="exact"/>
              <w:ind w:left="84"/>
              <w:jc w:val="center"/>
            </w:pPr>
            <w:smartTag w:uri="urn:schemas-microsoft-com:office:smarttags" w:element="PersonName">
              <w:r w:rsidRPr="00906731">
                <w:t>Игнатенко Гулчачак Муллануровна</w:t>
              </w:r>
            </w:smartTag>
            <w:r w:rsidRPr="00906731">
              <w:t>, начальник отдела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774907,64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Квартира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48,0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ind w:left="473"/>
              <w:jc w:val="center"/>
            </w:pPr>
            <w:r w:rsidRPr="00906731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-</w:t>
            </w:r>
          </w:p>
        </w:tc>
      </w:tr>
      <w:tr w:rsidR="00676A58" w:rsidRPr="00906731" w:rsidTr="008617AA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spacing w:line="242" w:lineRule="exact"/>
              <w:ind w:left="84"/>
              <w:jc w:val="center"/>
            </w:pPr>
            <w:r w:rsidRPr="00906731">
              <w:t xml:space="preserve">Орехова Ирина Анатольевна </w:t>
            </w:r>
          </w:p>
          <w:p w:rsidR="00676A58" w:rsidRPr="00906731" w:rsidRDefault="00676A58" w:rsidP="008617AA">
            <w:pPr>
              <w:shd w:val="clear" w:color="auto" w:fill="FFFFFF"/>
              <w:spacing w:line="242" w:lineRule="exact"/>
              <w:ind w:left="84"/>
              <w:jc w:val="center"/>
            </w:pPr>
            <w:r w:rsidRPr="00906731">
              <w:t>Заместитель начальника</w:t>
            </w:r>
            <w:r>
              <w:t xml:space="preserve"> отдела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613 243,30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ind w:left="473"/>
              <w:jc w:val="center"/>
            </w:pPr>
            <w:r w:rsidRPr="00906731">
              <w:t>Квартира(безвозмездное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42,1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</w:tr>
      <w:tr w:rsidR="00676A58" w:rsidRPr="00906731" w:rsidTr="008617AA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spacing w:line="242" w:lineRule="exact"/>
              <w:ind w:left="84"/>
              <w:jc w:val="center"/>
            </w:pPr>
            <w:r w:rsidRPr="00906731"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428 219,22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ind w:left="473"/>
              <w:jc w:val="center"/>
            </w:pPr>
            <w:r w:rsidRPr="00906731">
              <w:t>Квартира (безвозмездное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43,9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</w:tr>
      <w:tr w:rsidR="00676A58" w:rsidRPr="00906731" w:rsidTr="008617AA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spacing w:line="240" w:lineRule="exact"/>
              <w:jc w:val="center"/>
            </w:pPr>
            <w:r w:rsidRPr="00906731">
              <w:t>Несовершеннолет</w:t>
            </w:r>
          </w:p>
          <w:p w:rsidR="00676A58" w:rsidRPr="00906731" w:rsidRDefault="00676A58" w:rsidP="008617AA">
            <w:pPr>
              <w:shd w:val="clear" w:color="auto" w:fill="FFFFFF"/>
              <w:spacing w:line="242" w:lineRule="exact"/>
              <w:ind w:left="84"/>
              <w:jc w:val="center"/>
            </w:pPr>
            <w:r w:rsidRPr="00906731">
              <w:t>ний ребёнок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0.00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ind w:left="473"/>
              <w:jc w:val="center"/>
            </w:pPr>
            <w:r w:rsidRPr="00906731">
              <w:t>Квартира (безвозмездное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43,9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</w:tr>
      <w:tr w:rsidR="00676A58" w:rsidRPr="00906731" w:rsidTr="008617AA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spacing w:line="242" w:lineRule="exact"/>
              <w:ind w:left="84"/>
              <w:jc w:val="center"/>
              <w:rPr>
                <w:color w:val="000000"/>
                <w:spacing w:val="-8"/>
              </w:rPr>
            </w:pPr>
            <w:r w:rsidRPr="00906731">
              <w:rPr>
                <w:color w:val="000000"/>
                <w:spacing w:val="-8"/>
              </w:rPr>
              <w:t>Гайнутдинова Анна Викторовна Заместитель начальника</w:t>
            </w:r>
            <w:r>
              <w:rPr>
                <w:color w:val="000000"/>
                <w:spacing w:val="-8"/>
              </w:rPr>
              <w:t xml:space="preserve"> отдела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586 374,47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Квартира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58,0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Легковой автомобиль Хундай GETZ GL</w:t>
            </w:r>
          </w:p>
          <w:p w:rsidR="00676A58" w:rsidRPr="00906731" w:rsidRDefault="00676A58" w:rsidP="008617AA">
            <w:pPr>
              <w:shd w:val="clear" w:color="auto" w:fill="FFFFFF"/>
              <w:jc w:val="center"/>
            </w:pPr>
          </w:p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Легковой автомобиль Kia Спортейдж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ind w:left="473"/>
              <w:jc w:val="center"/>
            </w:pPr>
            <w:r w:rsidRPr="00906731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-</w:t>
            </w:r>
          </w:p>
        </w:tc>
      </w:tr>
      <w:tr w:rsidR="00676A58" w:rsidRPr="00906731" w:rsidTr="008617AA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spacing w:line="242" w:lineRule="exact"/>
              <w:ind w:left="84"/>
              <w:jc w:val="center"/>
              <w:rPr>
                <w:color w:val="000000"/>
                <w:spacing w:val="-8"/>
              </w:rPr>
            </w:pPr>
            <w:r w:rsidRPr="00906731">
              <w:rPr>
                <w:color w:val="000000"/>
                <w:spacing w:val="-8"/>
              </w:rPr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240 000,00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Квартира(1/4 доли)</w:t>
            </w:r>
          </w:p>
          <w:p w:rsidR="00676A58" w:rsidRPr="00906731" w:rsidRDefault="00676A58" w:rsidP="008617AA">
            <w:pPr>
              <w:shd w:val="clear" w:color="auto" w:fill="FFFFFF"/>
              <w:jc w:val="center"/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 xml:space="preserve">70,4 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ind w:left="473"/>
              <w:jc w:val="center"/>
            </w:pPr>
            <w:r w:rsidRPr="00906731">
              <w:t>Квартира</w:t>
            </w:r>
            <w:r>
              <w:t xml:space="preserve"> </w:t>
            </w:r>
            <w:r w:rsidRPr="00906731">
              <w:t>(бессрочное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58,0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</w:tr>
      <w:tr w:rsidR="00676A58" w:rsidRPr="00906731" w:rsidTr="008617AA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spacing w:line="240" w:lineRule="exact"/>
              <w:jc w:val="center"/>
            </w:pPr>
            <w:r w:rsidRPr="00906731">
              <w:t>Несовершеннолет</w:t>
            </w:r>
          </w:p>
          <w:p w:rsidR="00676A58" w:rsidRPr="00906731" w:rsidRDefault="00676A58" w:rsidP="008617AA">
            <w:pPr>
              <w:shd w:val="clear" w:color="auto" w:fill="FFFFFF"/>
              <w:spacing w:line="242" w:lineRule="exact"/>
              <w:ind w:left="84"/>
              <w:jc w:val="center"/>
              <w:rPr>
                <w:color w:val="000000"/>
                <w:spacing w:val="-8"/>
              </w:rPr>
            </w:pPr>
            <w:r w:rsidRPr="00906731">
              <w:t>ний ребёнок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ind w:left="473"/>
              <w:jc w:val="center"/>
            </w:pPr>
            <w:r w:rsidRPr="00906731">
              <w:t>Квартира (бессрочное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58,0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</w:tr>
      <w:tr w:rsidR="00676A58" w:rsidRPr="00906731">
        <w:trPr>
          <w:trHeight w:val="953"/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spacing w:line="240" w:lineRule="exact"/>
              <w:jc w:val="center"/>
            </w:pPr>
            <w:r w:rsidRPr="00906731">
              <w:t xml:space="preserve">Образцова </w:t>
            </w:r>
          </w:p>
          <w:p w:rsidR="00676A58" w:rsidRPr="00906731" w:rsidRDefault="00676A58" w:rsidP="00736B31">
            <w:pPr>
              <w:shd w:val="clear" w:color="auto" w:fill="FFFFFF"/>
              <w:spacing w:line="240" w:lineRule="exact"/>
              <w:jc w:val="center"/>
            </w:pPr>
            <w:r w:rsidRPr="00906731">
              <w:t>Ольга</w:t>
            </w:r>
          </w:p>
          <w:p w:rsidR="00676A58" w:rsidRPr="00906731" w:rsidRDefault="00676A58" w:rsidP="00736B31">
            <w:pPr>
              <w:shd w:val="clear" w:color="auto" w:fill="FFFFFF"/>
              <w:spacing w:line="240" w:lineRule="exact"/>
              <w:jc w:val="center"/>
            </w:pPr>
            <w:r w:rsidRPr="00906731">
              <w:t xml:space="preserve">Михайловна, </w:t>
            </w:r>
          </w:p>
          <w:p w:rsidR="00676A58" w:rsidRPr="00906731" w:rsidRDefault="00676A58" w:rsidP="00736B31">
            <w:pPr>
              <w:shd w:val="clear" w:color="auto" w:fill="FFFFFF"/>
              <w:spacing w:line="240" w:lineRule="exact"/>
              <w:jc w:val="center"/>
            </w:pPr>
            <w:r w:rsidRPr="00906731">
              <w:t>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349 811,65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Квартира (1/3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9B723C">
            <w:pPr>
              <w:shd w:val="clear" w:color="auto" w:fill="FFFFFF"/>
              <w:jc w:val="center"/>
            </w:pPr>
            <w:r w:rsidRPr="00906731">
              <w:t>54,00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9B723C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053DD5">
            <w:pPr>
              <w:shd w:val="clear" w:color="auto" w:fill="FFFFFF"/>
              <w:spacing w:line="240" w:lineRule="exact"/>
              <w:ind w:right="141"/>
              <w:jc w:val="center"/>
            </w:pPr>
            <w:r w:rsidRPr="00906731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-</w:t>
            </w:r>
          </w:p>
        </w:tc>
      </w:tr>
      <w:tr w:rsidR="00676A58" w:rsidRPr="00906731">
        <w:trPr>
          <w:trHeight w:val="348"/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spacing w:line="240" w:lineRule="exact"/>
              <w:jc w:val="center"/>
            </w:pPr>
            <w:r w:rsidRPr="00906731"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509 747,54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Квартира(1/3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9B723C">
            <w:pPr>
              <w:shd w:val="clear" w:color="auto" w:fill="FFFFFF"/>
              <w:jc w:val="center"/>
            </w:pPr>
            <w:r w:rsidRPr="00906731">
              <w:t>54,00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9B723C">
            <w:pPr>
              <w:shd w:val="clear" w:color="auto" w:fill="FFFFFF"/>
              <w:jc w:val="center"/>
            </w:pPr>
            <w:r w:rsidRPr="00906731">
              <w:t xml:space="preserve">Легковой автомобиль </w:t>
            </w:r>
            <w:r w:rsidRPr="00906731">
              <w:rPr>
                <w:lang w:val="en-US"/>
              </w:rPr>
              <w:t>Greyt Voll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053DD5">
            <w:pPr>
              <w:shd w:val="clear" w:color="auto" w:fill="FFFFFF"/>
              <w:spacing w:line="240" w:lineRule="exact"/>
              <w:ind w:right="141"/>
              <w:jc w:val="center"/>
            </w:pPr>
            <w:r w:rsidRPr="00906731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-</w:t>
            </w:r>
          </w:p>
        </w:tc>
      </w:tr>
      <w:tr w:rsidR="00676A58" w:rsidRPr="00906731">
        <w:trPr>
          <w:trHeight w:val="345"/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spacing w:line="240" w:lineRule="exact"/>
              <w:jc w:val="center"/>
            </w:pPr>
            <w:r w:rsidRPr="00906731">
              <w:t>Несовершеннолет</w:t>
            </w:r>
          </w:p>
          <w:p w:rsidR="00676A58" w:rsidRPr="00906731" w:rsidRDefault="00676A58" w:rsidP="00736B31">
            <w:pPr>
              <w:shd w:val="clear" w:color="auto" w:fill="FFFFFF"/>
              <w:spacing w:line="240" w:lineRule="exact"/>
              <w:jc w:val="center"/>
            </w:pPr>
            <w:r w:rsidRPr="00906731">
              <w:t>ний ребёнок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Квартира(1/3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9B723C">
            <w:pPr>
              <w:shd w:val="clear" w:color="auto" w:fill="FFFFFF"/>
              <w:jc w:val="center"/>
            </w:pPr>
            <w:r w:rsidRPr="00906731">
              <w:t>54,00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9B723C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053DD5">
            <w:pPr>
              <w:shd w:val="clear" w:color="auto" w:fill="FFFFFF"/>
              <w:spacing w:line="240" w:lineRule="exact"/>
              <w:ind w:right="141"/>
              <w:jc w:val="center"/>
            </w:pPr>
            <w:r w:rsidRPr="00906731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-</w:t>
            </w:r>
          </w:p>
        </w:tc>
      </w:tr>
      <w:tr w:rsidR="00676A58" w:rsidRPr="00906731">
        <w:trPr>
          <w:trHeight w:val="1094"/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spacing w:line="240" w:lineRule="exact"/>
              <w:ind w:left="312" w:right="278"/>
              <w:jc w:val="center"/>
              <w:rPr>
                <w:color w:val="000000"/>
                <w:spacing w:val="-8"/>
              </w:rPr>
            </w:pPr>
            <w:r w:rsidRPr="00906731">
              <w:rPr>
                <w:color w:val="000000"/>
                <w:spacing w:val="-8"/>
              </w:rPr>
              <w:t>Крайнова Елена Радиковна,</w:t>
            </w:r>
          </w:p>
          <w:p w:rsidR="00676A58" w:rsidRPr="00906731" w:rsidRDefault="00676A58" w:rsidP="00736B31">
            <w:pPr>
              <w:shd w:val="clear" w:color="auto" w:fill="FFFFFF"/>
              <w:spacing w:line="240" w:lineRule="exact"/>
              <w:ind w:left="312" w:right="278"/>
              <w:jc w:val="center"/>
              <w:rPr>
                <w:color w:val="000000"/>
                <w:spacing w:val="-8"/>
              </w:rPr>
            </w:pPr>
            <w:r w:rsidRPr="00906731">
              <w:rPr>
                <w:color w:val="000000"/>
                <w:spacing w:val="-8"/>
              </w:rPr>
              <w:t>Старший специалист 1 разряда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906731">
              <w:rPr>
                <w:color w:val="000000"/>
                <w:spacing w:val="-6"/>
              </w:rPr>
              <w:t>183</w:t>
            </w:r>
            <w:r w:rsidRPr="00906731">
              <w:rPr>
                <w:color w:val="000000"/>
                <w:spacing w:val="-6"/>
                <w:lang w:val="en-US"/>
              </w:rPr>
              <w:t xml:space="preserve"> </w:t>
            </w:r>
            <w:r w:rsidRPr="00906731">
              <w:rPr>
                <w:color w:val="000000"/>
                <w:spacing w:val="-6"/>
              </w:rPr>
              <w:t>599,01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Квартира (1/2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 xml:space="preserve">54,7 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053DD5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906731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  <w:r w:rsidRPr="00906731">
              <w:rPr>
                <w:color w:val="000000"/>
                <w:spacing w:val="-10"/>
              </w:rPr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906731">
              <w:rPr>
                <w:color w:val="000000"/>
                <w:spacing w:val="-8"/>
              </w:rPr>
              <w:t>-</w:t>
            </w:r>
          </w:p>
        </w:tc>
      </w:tr>
      <w:tr w:rsidR="00676A58" w:rsidRPr="00906731">
        <w:trPr>
          <w:trHeight w:val="383"/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spacing w:line="240" w:lineRule="exact"/>
              <w:ind w:left="312" w:right="278"/>
              <w:jc w:val="center"/>
              <w:rPr>
                <w:color w:val="000000"/>
                <w:spacing w:val="-8"/>
              </w:rPr>
            </w:pPr>
            <w:r w:rsidRPr="00906731">
              <w:rPr>
                <w:color w:val="000000"/>
                <w:spacing w:val="-8"/>
              </w:rPr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906731">
              <w:rPr>
                <w:color w:val="000000"/>
                <w:spacing w:val="-6"/>
              </w:rPr>
              <w:t>348000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 xml:space="preserve">Легковой автомобиль </w:t>
            </w:r>
            <w:r w:rsidRPr="00906731">
              <w:rPr>
                <w:lang w:val="en-US"/>
              </w:rPr>
              <w:t>Mersedes</w:t>
            </w:r>
            <w:r w:rsidRPr="00906731">
              <w:t xml:space="preserve"> </w:t>
            </w:r>
            <w:r w:rsidRPr="00906731">
              <w:rPr>
                <w:lang w:val="en-US"/>
              </w:rPr>
              <w:t>Benz</w:t>
            </w:r>
            <w:r w:rsidRPr="00906731">
              <w:t xml:space="preserve"> </w:t>
            </w:r>
            <w:r w:rsidRPr="00906731">
              <w:rPr>
                <w:lang w:val="en-US"/>
              </w:rPr>
              <w:t>Viano</w:t>
            </w:r>
            <w:r w:rsidRPr="00906731">
              <w:t xml:space="preserve"> 2.2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053DD5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906731">
              <w:t xml:space="preserve"> Квартира (бессрочное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  <w:r w:rsidRPr="00906731">
              <w:rPr>
                <w:color w:val="000000"/>
                <w:spacing w:val="-10"/>
              </w:rPr>
              <w:t>54,7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906731">
              <w:rPr>
                <w:color w:val="000000"/>
                <w:spacing w:val="-8"/>
              </w:rPr>
              <w:t>Россия</w:t>
            </w:r>
          </w:p>
        </w:tc>
      </w:tr>
      <w:tr w:rsidR="00676A58" w:rsidRPr="00906731">
        <w:trPr>
          <w:trHeight w:val="266"/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626FF">
            <w:pPr>
              <w:shd w:val="clear" w:color="auto" w:fill="FFFFFF"/>
              <w:spacing w:line="240" w:lineRule="exact"/>
              <w:jc w:val="center"/>
            </w:pPr>
            <w:r w:rsidRPr="00906731">
              <w:t>Несовершеннолет</w:t>
            </w:r>
          </w:p>
          <w:p w:rsidR="00676A58" w:rsidRPr="00906731" w:rsidRDefault="00676A58" w:rsidP="007626FF">
            <w:pPr>
              <w:shd w:val="clear" w:color="auto" w:fill="FFFFFF"/>
              <w:spacing w:line="240" w:lineRule="exact"/>
              <w:ind w:left="312" w:right="278"/>
              <w:jc w:val="center"/>
              <w:rPr>
                <w:color w:val="000000"/>
                <w:spacing w:val="-8"/>
              </w:rPr>
            </w:pPr>
            <w:r w:rsidRPr="00906731">
              <w:t>ний ребёнок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906731">
              <w:rPr>
                <w:color w:val="000000"/>
                <w:spacing w:val="-6"/>
              </w:rPr>
              <w:t>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Квартира (1/2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 xml:space="preserve">54,7 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053DD5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906731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  <w:r w:rsidRPr="00906731">
              <w:rPr>
                <w:color w:val="000000"/>
                <w:spacing w:val="-10"/>
              </w:rPr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906731">
              <w:rPr>
                <w:color w:val="000000"/>
                <w:spacing w:val="-8"/>
              </w:rPr>
              <w:t>-</w:t>
            </w:r>
          </w:p>
        </w:tc>
      </w:tr>
      <w:tr w:rsidR="00676A58" w:rsidRPr="00906731">
        <w:trPr>
          <w:trHeight w:val="344"/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626FF">
            <w:pPr>
              <w:shd w:val="clear" w:color="auto" w:fill="FFFFFF"/>
              <w:spacing w:line="240" w:lineRule="exact"/>
              <w:jc w:val="center"/>
            </w:pPr>
            <w:r w:rsidRPr="00906731">
              <w:t>Несовершеннолет</w:t>
            </w:r>
          </w:p>
          <w:p w:rsidR="00676A58" w:rsidRPr="00906731" w:rsidRDefault="00676A58" w:rsidP="007626FF">
            <w:pPr>
              <w:shd w:val="clear" w:color="auto" w:fill="FFFFFF"/>
              <w:spacing w:line="240" w:lineRule="exact"/>
              <w:ind w:left="312" w:right="278"/>
              <w:jc w:val="center"/>
              <w:rPr>
                <w:color w:val="000000"/>
                <w:spacing w:val="-8"/>
              </w:rPr>
            </w:pPr>
            <w:r w:rsidRPr="00906731">
              <w:t>ний ребёнок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906731">
              <w:rPr>
                <w:color w:val="000000"/>
                <w:spacing w:val="-6"/>
              </w:rPr>
              <w:t>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053DD5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906731">
              <w:rPr>
                <w:color w:val="000000"/>
                <w:spacing w:val="-6"/>
              </w:rPr>
              <w:t xml:space="preserve">Квартира </w:t>
            </w:r>
            <w:r w:rsidRPr="00906731">
              <w:t>(бессрочное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  <w:r w:rsidRPr="00906731">
              <w:rPr>
                <w:color w:val="000000"/>
                <w:spacing w:val="-10"/>
              </w:rPr>
              <w:t>54,7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6A58" w:rsidRPr="00906731" w:rsidRDefault="00676A58" w:rsidP="00736B3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906731">
              <w:rPr>
                <w:color w:val="000000"/>
                <w:spacing w:val="-8"/>
              </w:rPr>
              <w:t>Россия</w:t>
            </w:r>
          </w:p>
        </w:tc>
      </w:tr>
      <w:tr w:rsidR="00676A58" w:rsidRPr="00906731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Ясевич Анжелика Викторовна   Главный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473</w:t>
            </w:r>
            <w:r w:rsidRPr="00906731">
              <w:rPr>
                <w:lang w:val="en-US"/>
              </w:rPr>
              <w:t xml:space="preserve"> </w:t>
            </w:r>
            <w:r w:rsidRPr="00906731">
              <w:t>240,09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spacing w:line="238" w:lineRule="exact"/>
              <w:ind w:right="70" w:hanging="7"/>
              <w:jc w:val="center"/>
            </w:pPr>
            <w:r w:rsidRPr="00906731">
              <w:t>Квартира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71,2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spacing w:line="240" w:lineRule="exact"/>
              <w:ind w:right="96" w:hanging="5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1F6BE0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  <w:rPr>
                <w:lang w:val="en-US"/>
              </w:rPr>
            </w:pPr>
            <w:r w:rsidRPr="00906731">
              <w:rPr>
                <w:lang w:val="en-US"/>
              </w:rPr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  <w:rPr>
                <w:lang w:val="en-US"/>
              </w:rPr>
            </w:pPr>
            <w:r w:rsidRPr="00906731">
              <w:rPr>
                <w:lang w:val="en-US"/>
              </w:rPr>
              <w:t>-</w:t>
            </w:r>
          </w:p>
        </w:tc>
      </w:tr>
      <w:tr w:rsidR="00676A58" w:rsidRPr="00906731">
        <w:trPr>
          <w:jc w:val="center"/>
        </w:trPr>
        <w:tc>
          <w:tcPr>
            <w:tcW w:w="198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spacing w:line="240" w:lineRule="exact"/>
              <w:ind w:left="312"/>
              <w:jc w:val="center"/>
            </w:pPr>
            <w:r w:rsidRPr="00906731">
              <w:t>Супруг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204507,00</w:t>
            </w:r>
          </w:p>
          <w:p w:rsidR="00676A58" w:rsidRPr="00906731" w:rsidRDefault="00676A58" w:rsidP="00AC652A">
            <w:pPr>
              <w:shd w:val="clear" w:color="auto" w:fill="FFFFFF"/>
            </w:pPr>
          </w:p>
        </w:tc>
        <w:tc>
          <w:tcPr>
            <w:tcW w:w="21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jc w:val="center"/>
            </w:pPr>
            <w:r w:rsidRPr="00906731">
              <w:t>Не имеет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jc w:val="center"/>
            </w:pPr>
            <w:r w:rsidRPr="00906731">
              <w:t>-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jc w:val="center"/>
            </w:pPr>
            <w:r w:rsidRPr="00906731"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053DD5">
            <w:pPr>
              <w:shd w:val="clear" w:color="auto" w:fill="FFFFFF"/>
              <w:ind w:left="463"/>
              <w:jc w:val="center"/>
            </w:pPr>
            <w:r w:rsidRPr="00906731">
              <w:t>Квартира (безвозмездное пользование)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71,2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</w:tr>
      <w:tr w:rsidR="00676A58" w:rsidRPr="00906731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spacing w:line="242" w:lineRule="exact"/>
              <w:ind w:left="84"/>
              <w:jc w:val="center"/>
            </w:pPr>
            <w:r w:rsidRPr="00906731">
              <w:t>Кравченко Эльвира Степановна</w:t>
            </w:r>
          </w:p>
          <w:p w:rsidR="00676A58" w:rsidRPr="00906731" w:rsidRDefault="00676A58" w:rsidP="00736B31">
            <w:pPr>
              <w:shd w:val="clear" w:color="auto" w:fill="FFFFFF"/>
              <w:spacing w:line="242" w:lineRule="exact"/>
              <w:ind w:left="84"/>
              <w:jc w:val="center"/>
            </w:pPr>
            <w:r w:rsidRPr="00906731">
              <w:rPr>
                <w:color w:val="000000"/>
                <w:spacing w:val="-8"/>
              </w:rPr>
              <w:t>Старший специалист 1 разряда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5111FF">
            <w:pPr>
              <w:shd w:val="clear" w:color="auto" w:fill="FFFFFF"/>
              <w:jc w:val="center"/>
            </w:pPr>
            <w:r w:rsidRPr="00906731">
              <w:t>333 482,00</w:t>
            </w:r>
          </w:p>
          <w:p w:rsidR="00676A58" w:rsidRPr="00906731" w:rsidRDefault="00676A58" w:rsidP="005111FF">
            <w:pPr>
              <w:shd w:val="clear" w:color="auto" w:fill="FFFFFF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Не имеет</w:t>
            </w:r>
          </w:p>
          <w:p w:rsidR="00676A58" w:rsidRPr="00906731" w:rsidRDefault="00676A58" w:rsidP="00736B31">
            <w:pPr>
              <w:shd w:val="clear" w:color="auto" w:fill="FFFFFF"/>
              <w:jc w:val="center"/>
            </w:pPr>
          </w:p>
          <w:p w:rsidR="00676A58" w:rsidRPr="00906731" w:rsidRDefault="00676A58" w:rsidP="00736B31">
            <w:pPr>
              <w:shd w:val="clear" w:color="auto" w:fill="FFFFFF"/>
              <w:jc w:val="center"/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85EE6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053DD5">
            <w:pPr>
              <w:shd w:val="clear" w:color="auto" w:fill="FFFFFF"/>
              <w:ind w:left="473"/>
              <w:jc w:val="center"/>
            </w:pPr>
            <w:r w:rsidRPr="00906731">
              <w:t>Квартира (договор аренды)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54,0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</w:tr>
      <w:tr w:rsidR="00676A58" w:rsidRPr="00906731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681AFD">
            <w:pPr>
              <w:shd w:val="clear" w:color="auto" w:fill="FFFFFF"/>
              <w:spacing w:line="240" w:lineRule="exact"/>
              <w:jc w:val="center"/>
            </w:pPr>
            <w:r w:rsidRPr="00906731">
              <w:t>Несовершеннолет</w:t>
            </w:r>
          </w:p>
          <w:p w:rsidR="00676A58" w:rsidRPr="00906731" w:rsidRDefault="00676A58" w:rsidP="00681AFD">
            <w:pPr>
              <w:shd w:val="clear" w:color="auto" w:fill="FFFFFF"/>
              <w:spacing w:line="242" w:lineRule="exact"/>
              <w:ind w:left="84"/>
              <w:jc w:val="center"/>
            </w:pPr>
            <w:r w:rsidRPr="00906731">
              <w:t>ний ребёнок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147498,72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Квартира (1/5 доли)</w:t>
            </w:r>
          </w:p>
          <w:p w:rsidR="00676A58" w:rsidRPr="00906731" w:rsidRDefault="00676A58" w:rsidP="005111FF">
            <w:pPr>
              <w:shd w:val="clear" w:color="auto" w:fill="FFFFFF"/>
              <w:jc w:val="center"/>
            </w:pPr>
            <w:r w:rsidRPr="00906731">
              <w:t>Квартира (1/3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54,0</w:t>
            </w:r>
          </w:p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34,8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Россия</w:t>
            </w:r>
          </w:p>
          <w:p w:rsidR="00676A58" w:rsidRPr="00906731" w:rsidRDefault="00676A58" w:rsidP="00736B31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785EE6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ind w:left="473"/>
              <w:jc w:val="center"/>
            </w:pPr>
            <w:r w:rsidRPr="00906731">
              <w:t>Квартира (договор аренды)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54,0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617AA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</w:tr>
      <w:tr w:rsidR="00676A58" w:rsidRPr="00906731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125106">
            <w:pPr>
              <w:shd w:val="clear" w:color="auto" w:fill="FFFFFF"/>
              <w:spacing w:line="242" w:lineRule="exact"/>
              <w:ind w:left="84"/>
              <w:jc w:val="center"/>
            </w:pPr>
            <w:r w:rsidRPr="00906731">
              <w:t xml:space="preserve">Прилепина Вера Аркадьевна </w:t>
            </w:r>
          </w:p>
          <w:p w:rsidR="00676A58" w:rsidRPr="00906731" w:rsidRDefault="00676A58" w:rsidP="00125106">
            <w:pPr>
              <w:shd w:val="clear" w:color="auto" w:fill="FFFFFF"/>
              <w:spacing w:line="242" w:lineRule="exact"/>
              <w:ind w:left="84"/>
              <w:jc w:val="center"/>
            </w:pPr>
            <w:r w:rsidRPr="00906731">
              <w:t>Главный специалист-эксперт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125106">
            <w:pPr>
              <w:shd w:val="clear" w:color="auto" w:fill="FFFFFF"/>
              <w:jc w:val="center"/>
            </w:pPr>
            <w:r w:rsidRPr="00906731">
              <w:t>605 881,62</w:t>
            </w:r>
          </w:p>
          <w:p w:rsidR="00676A58" w:rsidRPr="00906731" w:rsidRDefault="00676A58" w:rsidP="00125106">
            <w:pPr>
              <w:shd w:val="clear" w:color="auto" w:fill="FFFFFF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Квартира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54,0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A4690A">
            <w:pPr>
              <w:shd w:val="clear" w:color="auto" w:fill="FFFFFF"/>
              <w:jc w:val="center"/>
            </w:pPr>
            <w:r w:rsidRPr="00906731">
              <w:t>Россия</w:t>
            </w:r>
          </w:p>
          <w:p w:rsidR="00676A58" w:rsidRPr="00906731" w:rsidRDefault="00676A58" w:rsidP="00B34A6F">
            <w:pPr>
              <w:shd w:val="clear" w:color="auto" w:fill="FFFFFF"/>
              <w:jc w:val="center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053DD5">
            <w:pPr>
              <w:shd w:val="clear" w:color="auto" w:fill="FFFFFF"/>
              <w:ind w:left="473"/>
              <w:jc w:val="center"/>
            </w:pPr>
            <w:r w:rsidRPr="00906731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>
              <w:t>-</w:t>
            </w:r>
          </w:p>
        </w:tc>
      </w:tr>
      <w:tr w:rsidR="00676A58" w:rsidRPr="00906731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D65C2E">
            <w:pPr>
              <w:shd w:val="clear" w:color="auto" w:fill="FFFFFF"/>
              <w:spacing w:line="242" w:lineRule="exact"/>
              <w:ind w:left="84"/>
              <w:jc w:val="center"/>
            </w:pPr>
            <w:r w:rsidRPr="00906731">
              <w:rPr>
                <w:color w:val="000000"/>
                <w:spacing w:val="-8"/>
              </w:rPr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D65C2E">
            <w:pPr>
              <w:shd w:val="clear" w:color="auto" w:fill="FFFFFF"/>
              <w:jc w:val="center"/>
            </w:pPr>
            <w:r w:rsidRPr="00906731">
              <w:t>504 000,00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D65C2E">
            <w:pPr>
              <w:shd w:val="clear" w:color="auto" w:fill="FFFFFF"/>
              <w:jc w:val="center"/>
            </w:pPr>
            <w:r w:rsidRPr="00906731">
              <w:t>Земельный участок</w:t>
            </w:r>
          </w:p>
          <w:p w:rsidR="00676A58" w:rsidRPr="00906731" w:rsidRDefault="00676A58" w:rsidP="00D65C2E">
            <w:pPr>
              <w:shd w:val="clear" w:color="auto" w:fill="FFFFFF"/>
              <w:jc w:val="center"/>
            </w:pPr>
            <w:r w:rsidRPr="00906731">
              <w:t>Гараж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D65C2E">
            <w:pPr>
              <w:shd w:val="clear" w:color="auto" w:fill="FFFFFF"/>
              <w:jc w:val="center"/>
            </w:pPr>
            <w:r w:rsidRPr="00906731">
              <w:t>1000</w:t>
            </w:r>
          </w:p>
          <w:p w:rsidR="00676A58" w:rsidRPr="00906731" w:rsidRDefault="00676A58" w:rsidP="00D65C2E">
            <w:pPr>
              <w:shd w:val="clear" w:color="auto" w:fill="FFFFFF"/>
              <w:jc w:val="center"/>
            </w:pPr>
            <w:r w:rsidRPr="00906731">
              <w:t>15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D65C2E">
            <w:pPr>
              <w:shd w:val="clear" w:color="auto" w:fill="FFFFFF"/>
              <w:jc w:val="center"/>
            </w:pPr>
            <w:r w:rsidRPr="00906731">
              <w:t>Россия</w:t>
            </w:r>
          </w:p>
          <w:p w:rsidR="00676A58" w:rsidRPr="00906731" w:rsidRDefault="00676A58" w:rsidP="00D65C2E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D65C2E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053DD5">
            <w:pPr>
              <w:shd w:val="clear" w:color="auto" w:fill="FFFFFF"/>
              <w:ind w:left="473"/>
              <w:jc w:val="center"/>
            </w:pPr>
            <w:r w:rsidRPr="00906731">
              <w:t>Квартира (безвозмездное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D65C2E">
            <w:pPr>
              <w:shd w:val="clear" w:color="auto" w:fill="FFFFFF"/>
              <w:jc w:val="center"/>
            </w:pPr>
            <w:r w:rsidRPr="00906731">
              <w:t>54,0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D65C2E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</w:tr>
      <w:tr w:rsidR="00676A58" w:rsidRPr="00906731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125106">
            <w:pPr>
              <w:shd w:val="clear" w:color="auto" w:fill="FFFFFF"/>
              <w:spacing w:line="242" w:lineRule="exact"/>
              <w:ind w:left="84"/>
              <w:jc w:val="center"/>
              <w:rPr>
                <w:color w:val="000000"/>
                <w:spacing w:val="-8"/>
              </w:rPr>
            </w:pPr>
            <w:r w:rsidRPr="00906731">
              <w:rPr>
                <w:color w:val="000000"/>
                <w:spacing w:val="-8"/>
              </w:rPr>
              <w:t>Ульянова Екатерина Владимировна</w:t>
            </w:r>
          </w:p>
          <w:p w:rsidR="00676A58" w:rsidRPr="00906731" w:rsidRDefault="00676A58" w:rsidP="00125106">
            <w:pPr>
              <w:shd w:val="clear" w:color="auto" w:fill="FFFFFF"/>
              <w:spacing w:line="242" w:lineRule="exact"/>
              <w:ind w:left="84"/>
              <w:jc w:val="center"/>
              <w:rPr>
                <w:color w:val="000000"/>
                <w:spacing w:val="-8"/>
              </w:rPr>
            </w:pPr>
            <w:r w:rsidRPr="00906731">
              <w:rPr>
                <w:color w:val="000000"/>
                <w:spacing w:val="-8"/>
              </w:rPr>
              <w:t>Главный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125106">
            <w:pPr>
              <w:shd w:val="clear" w:color="auto" w:fill="FFFFFF"/>
              <w:jc w:val="center"/>
            </w:pPr>
            <w:r w:rsidRPr="00906731">
              <w:t>521 298,85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37129B">
            <w:pPr>
              <w:shd w:val="clear" w:color="auto" w:fill="FFFFFF"/>
              <w:jc w:val="center"/>
            </w:pPr>
            <w:r w:rsidRPr="00906731">
              <w:t>Квартира(1/4 доли)</w:t>
            </w:r>
          </w:p>
          <w:p w:rsidR="00676A58" w:rsidRPr="00906731" w:rsidRDefault="00676A58" w:rsidP="00B34A6F">
            <w:pPr>
              <w:shd w:val="clear" w:color="auto" w:fill="FFFFFF"/>
              <w:jc w:val="center"/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>
              <w:t>58,0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Легковой автомобиль ВАЗ 21074</w:t>
            </w:r>
          </w:p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 xml:space="preserve">Легковой автомобиль Kia </w:t>
            </w:r>
            <w:r w:rsidRPr="00906731">
              <w:rPr>
                <w:lang w:val="en-US"/>
              </w:rPr>
              <w:t>Pikanto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053DD5">
            <w:pPr>
              <w:shd w:val="clear" w:color="auto" w:fill="FFFFFF"/>
              <w:ind w:left="473"/>
              <w:jc w:val="center"/>
            </w:pPr>
            <w:r w:rsidRPr="00906731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A4690A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A4690A">
            <w:pPr>
              <w:shd w:val="clear" w:color="auto" w:fill="FFFFFF"/>
              <w:jc w:val="center"/>
            </w:pPr>
            <w:r w:rsidRPr="00906731">
              <w:t>-</w:t>
            </w:r>
          </w:p>
        </w:tc>
      </w:tr>
      <w:tr w:rsidR="00676A58" w:rsidRPr="00906731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125106">
            <w:pPr>
              <w:shd w:val="clear" w:color="auto" w:fill="FFFFFF"/>
              <w:spacing w:line="242" w:lineRule="exact"/>
              <w:ind w:left="84"/>
              <w:jc w:val="center"/>
              <w:rPr>
                <w:color w:val="000000"/>
                <w:spacing w:val="-8"/>
              </w:rPr>
            </w:pPr>
            <w:r w:rsidRPr="00906731">
              <w:rPr>
                <w:color w:val="000000"/>
                <w:spacing w:val="-8"/>
              </w:rPr>
              <w:t>Нестеренко Виктория Викторовна, старший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125106">
            <w:pPr>
              <w:shd w:val="clear" w:color="auto" w:fill="FFFFFF"/>
              <w:jc w:val="center"/>
            </w:pPr>
            <w:r w:rsidRPr="00906731">
              <w:t>312342,86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053DD5">
            <w:pPr>
              <w:shd w:val="clear" w:color="auto" w:fill="FFFFFF"/>
              <w:ind w:left="473"/>
              <w:jc w:val="center"/>
            </w:pPr>
            <w:r w:rsidRPr="00906731">
              <w:t>Квартира (бессрочное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A4690A">
            <w:pPr>
              <w:shd w:val="clear" w:color="auto" w:fill="FFFFFF"/>
              <w:jc w:val="center"/>
            </w:pPr>
            <w:r w:rsidRPr="00906731">
              <w:t>60,0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A4690A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</w:tr>
      <w:tr w:rsidR="00676A58" w:rsidRPr="00906731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125106">
            <w:pPr>
              <w:shd w:val="clear" w:color="auto" w:fill="FFFFFF"/>
              <w:spacing w:line="242" w:lineRule="exact"/>
              <w:ind w:left="84"/>
              <w:jc w:val="center"/>
              <w:rPr>
                <w:color w:val="000000"/>
                <w:spacing w:val="-8"/>
              </w:rPr>
            </w:pPr>
            <w:r w:rsidRPr="00906731">
              <w:rPr>
                <w:color w:val="000000"/>
                <w:spacing w:val="-8"/>
              </w:rPr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125106">
            <w:pPr>
              <w:shd w:val="clear" w:color="auto" w:fill="FFFFFF"/>
              <w:jc w:val="center"/>
            </w:pPr>
            <w:r w:rsidRPr="00906731">
              <w:t>630059,07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Квартира</w:t>
            </w:r>
          </w:p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Земельный участок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43,1</w:t>
            </w:r>
          </w:p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200,0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Россия</w:t>
            </w:r>
          </w:p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053DD5">
            <w:pPr>
              <w:shd w:val="clear" w:color="auto" w:fill="FFFFFF"/>
              <w:ind w:left="473"/>
              <w:jc w:val="center"/>
            </w:pPr>
            <w:r w:rsidRPr="00906731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A4690A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A4690A">
            <w:pPr>
              <w:shd w:val="clear" w:color="auto" w:fill="FFFFFF"/>
              <w:jc w:val="center"/>
            </w:pPr>
            <w:r w:rsidRPr="00906731">
              <w:t>-</w:t>
            </w:r>
          </w:p>
        </w:tc>
      </w:tr>
      <w:tr w:rsidR="00676A58" w:rsidRPr="00906731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1E3014">
            <w:pPr>
              <w:shd w:val="clear" w:color="auto" w:fill="FFFFFF"/>
              <w:spacing w:line="240" w:lineRule="exact"/>
              <w:jc w:val="center"/>
            </w:pPr>
            <w:r w:rsidRPr="00906731">
              <w:t>Несовершеннолет</w:t>
            </w:r>
          </w:p>
          <w:p w:rsidR="00676A58" w:rsidRPr="00906731" w:rsidRDefault="00676A58" w:rsidP="001E3014">
            <w:pPr>
              <w:shd w:val="clear" w:color="auto" w:fill="FFFFFF"/>
              <w:spacing w:line="242" w:lineRule="exact"/>
              <w:ind w:left="84"/>
              <w:jc w:val="center"/>
              <w:rPr>
                <w:color w:val="000000"/>
                <w:spacing w:val="-8"/>
              </w:rPr>
            </w:pPr>
            <w:r w:rsidRPr="00906731">
              <w:t>ний ребёнок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125106">
            <w:pPr>
              <w:shd w:val="clear" w:color="auto" w:fill="FFFFFF"/>
              <w:jc w:val="center"/>
            </w:pPr>
            <w:r w:rsidRPr="00906731">
              <w:t>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053DD5">
            <w:pPr>
              <w:shd w:val="clear" w:color="auto" w:fill="FFFFFF"/>
              <w:ind w:left="473"/>
              <w:jc w:val="center"/>
            </w:pPr>
            <w:r w:rsidRPr="00906731">
              <w:t>Квартира(бессрочное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A4690A">
            <w:pPr>
              <w:shd w:val="clear" w:color="auto" w:fill="FFFFFF"/>
              <w:jc w:val="center"/>
            </w:pPr>
            <w:r w:rsidRPr="00906731">
              <w:t>60,0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A4690A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</w:tr>
      <w:tr w:rsidR="00676A58" w:rsidRPr="00906731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125106">
            <w:pPr>
              <w:shd w:val="clear" w:color="auto" w:fill="FFFFFF"/>
              <w:spacing w:line="242" w:lineRule="exact"/>
              <w:ind w:left="84"/>
              <w:jc w:val="center"/>
            </w:pPr>
            <w:r w:rsidRPr="00906731">
              <w:t>Конанова Елена Александровна, главный специалист-эксперт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125106">
            <w:pPr>
              <w:shd w:val="clear" w:color="auto" w:fill="FFFFFF"/>
              <w:jc w:val="center"/>
            </w:pPr>
            <w:r w:rsidRPr="00906731">
              <w:t>433557,29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Квартира(1/2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29,9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053DD5">
            <w:pPr>
              <w:shd w:val="clear" w:color="auto" w:fill="FFFFFF"/>
              <w:ind w:left="473"/>
              <w:jc w:val="center"/>
            </w:pPr>
            <w:r w:rsidRPr="00906731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A4690A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A4690A">
            <w:pPr>
              <w:shd w:val="clear" w:color="auto" w:fill="FFFFFF"/>
              <w:jc w:val="center"/>
            </w:pPr>
            <w:r w:rsidRPr="00906731">
              <w:t>-</w:t>
            </w:r>
          </w:p>
        </w:tc>
      </w:tr>
      <w:tr w:rsidR="00676A58" w:rsidRPr="00906731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125106">
            <w:pPr>
              <w:shd w:val="clear" w:color="auto" w:fill="FFFFFF"/>
              <w:spacing w:line="242" w:lineRule="exact"/>
              <w:ind w:left="84"/>
              <w:jc w:val="center"/>
            </w:pPr>
            <w:r w:rsidRPr="00906731"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125106">
            <w:pPr>
              <w:shd w:val="clear" w:color="auto" w:fill="FFFFFF"/>
              <w:jc w:val="center"/>
            </w:pPr>
            <w:r w:rsidRPr="00906731">
              <w:t>226845,20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Квартира(1/3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55,2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2E0032">
            <w:pPr>
              <w:jc w:val="center"/>
            </w:pPr>
            <w:r w:rsidRPr="00906731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053DD5">
            <w:pPr>
              <w:shd w:val="clear" w:color="auto" w:fill="FFFFFF"/>
              <w:ind w:left="473"/>
              <w:jc w:val="center"/>
            </w:pPr>
            <w:r w:rsidRPr="00906731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A4690A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A4690A">
            <w:pPr>
              <w:shd w:val="clear" w:color="auto" w:fill="FFFFFF"/>
              <w:jc w:val="center"/>
            </w:pPr>
            <w:r w:rsidRPr="00906731">
              <w:t>-</w:t>
            </w:r>
          </w:p>
        </w:tc>
      </w:tr>
      <w:tr w:rsidR="00676A58" w:rsidRPr="00906731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D616D">
            <w:pPr>
              <w:shd w:val="clear" w:color="auto" w:fill="FFFFFF"/>
              <w:spacing w:line="240" w:lineRule="exact"/>
              <w:jc w:val="center"/>
            </w:pPr>
            <w:r w:rsidRPr="00906731">
              <w:t>Несовершеннолет</w:t>
            </w:r>
          </w:p>
          <w:p w:rsidR="00676A58" w:rsidRPr="00906731" w:rsidRDefault="00676A58" w:rsidP="008D616D">
            <w:pPr>
              <w:shd w:val="clear" w:color="auto" w:fill="FFFFFF"/>
              <w:spacing w:line="242" w:lineRule="exact"/>
              <w:ind w:left="84"/>
              <w:jc w:val="center"/>
            </w:pPr>
            <w:r w:rsidRPr="00906731">
              <w:t>ний ребёнок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125106">
            <w:pPr>
              <w:shd w:val="clear" w:color="auto" w:fill="FFFFFF"/>
              <w:jc w:val="center"/>
            </w:pPr>
            <w:r w:rsidRPr="00906731">
              <w:t>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Квартира(1/3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55,2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2E0032">
            <w:pPr>
              <w:jc w:val="center"/>
            </w:pPr>
            <w:r w:rsidRPr="00906731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053DD5">
            <w:pPr>
              <w:shd w:val="clear" w:color="auto" w:fill="FFFFFF"/>
              <w:ind w:left="473"/>
              <w:jc w:val="center"/>
            </w:pPr>
            <w:r w:rsidRPr="00906731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A4690A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A4690A">
            <w:pPr>
              <w:shd w:val="clear" w:color="auto" w:fill="FFFFFF"/>
              <w:jc w:val="center"/>
            </w:pPr>
            <w:r w:rsidRPr="00906731">
              <w:t>-</w:t>
            </w:r>
          </w:p>
        </w:tc>
      </w:tr>
      <w:tr w:rsidR="00676A58" w:rsidRPr="00906731">
        <w:trPr>
          <w:jc w:val="center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8D616D">
            <w:pPr>
              <w:shd w:val="clear" w:color="auto" w:fill="FFFFFF"/>
              <w:spacing w:line="240" w:lineRule="exact"/>
              <w:jc w:val="center"/>
            </w:pPr>
            <w:r w:rsidRPr="00906731">
              <w:t>Несовершеннолет</w:t>
            </w:r>
          </w:p>
          <w:p w:rsidR="00676A58" w:rsidRPr="00906731" w:rsidRDefault="00676A58" w:rsidP="008D616D">
            <w:pPr>
              <w:shd w:val="clear" w:color="auto" w:fill="FFFFFF"/>
              <w:spacing w:line="242" w:lineRule="exact"/>
              <w:ind w:left="84"/>
              <w:jc w:val="center"/>
            </w:pPr>
            <w:r w:rsidRPr="00906731">
              <w:t>ний ребёнок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125106">
            <w:pPr>
              <w:shd w:val="clear" w:color="auto" w:fill="FFFFFF"/>
              <w:jc w:val="center"/>
            </w:pPr>
            <w:r w:rsidRPr="00906731">
              <w:t>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Квартира(1/2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29,9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2E0032">
            <w:pPr>
              <w:jc w:val="center"/>
            </w:pPr>
            <w:r w:rsidRPr="00906731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B34A6F">
            <w:pPr>
              <w:shd w:val="clear" w:color="auto" w:fill="FFFFFF"/>
              <w:jc w:val="center"/>
            </w:pPr>
            <w:r w:rsidRPr="0090673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053DD5">
            <w:pPr>
              <w:shd w:val="clear" w:color="auto" w:fill="FFFFFF"/>
              <w:ind w:left="473"/>
              <w:jc w:val="center"/>
            </w:pPr>
            <w:r w:rsidRPr="00906731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A4690A">
            <w:pPr>
              <w:shd w:val="clear" w:color="auto" w:fill="FFFFFF"/>
              <w:jc w:val="center"/>
            </w:pPr>
            <w:r w:rsidRPr="00906731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A58" w:rsidRPr="00906731" w:rsidRDefault="00676A58" w:rsidP="00A4690A">
            <w:pPr>
              <w:shd w:val="clear" w:color="auto" w:fill="FFFFFF"/>
              <w:jc w:val="center"/>
            </w:pPr>
            <w:r w:rsidRPr="00906731">
              <w:t>-</w:t>
            </w:r>
          </w:p>
        </w:tc>
      </w:tr>
    </w:tbl>
    <w:p w:rsidR="00676A58" w:rsidRPr="00906731" w:rsidRDefault="00676A58" w:rsidP="00F65E34">
      <w:pPr>
        <w:jc w:val="center"/>
      </w:pPr>
    </w:p>
    <w:sectPr w:rsidR="00676A58" w:rsidRPr="00906731" w:rsidSect="00265777">
      <w:pgSz w:w="16838" w:h="11906" w:orient="landscape"/>
      <w:pgMar w:top="107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E36EF2"/>
    <w:multiLevelType w:val="hybridMultilevel"/>
    <w:tmpl w:val="80DAC29E"/>
    <w:lvl w:ilvl="0" w:tplc="4DFAD14A">
      <w:start w:val="1"/>
      <w:numFmt w:val="decimal"/>
      <w:lvlText w:val="%1)"/>
      <w:lvlJc w:val="left"/>
      <w:pPr>
        <w:tabs>
          <w:tab w:val="num" w:pos="355"/>
        </w:tabs>
        <w:ind w:left="355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75"/>
        </w:tabs>
        <w:ind w:left="107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795"/>
        </w:tabs>
        <w:ind w:left="179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15"/>
        </w:tabs>
        <w:ind w:left="251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35"/>
        </w:tabs>
        <w:ind w:left="323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55"/>
        </w:tabs>
        <w:ind w:left="395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75"/>
        </w:tabs>
        <w:ind w:left="467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395"/>
        </w:tabs>
        <w:ind w:left="539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15"/>
        </w:tabs>
        <w:ind w:left="6115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1C96"/>
    <w:rsid w:val="00003016"/>
    <w:rsid w:val="000038C0"/>
    <w:rsid w:val="00005E11"/>
    <w:rsid w:val="00007CF6"/>
    <w:rsid w:val="00013858"/>
    <w:rsid w:val="00022F83"/>
    <w:rsid w:val="00024CC8"/>
    <w:rsid w:val="0002605B"/>
    <w:rsid w:val="00026C58"/>
    <w:rsid w:val="00031E99"/>
    <w:rsid w:val="000349D2"/>
    <w:rsid w:val="0003523E"/>
    <w:rsid w:val="0004659F"/>
    <w:rsid w:val="000509D1"/>
    <w:rsid w:val="00052D0F"/>
    <w:rsid w:val="00053DD5"/>
    <w:rsid w:val="000642B6"/>
    <w:rsid w:val="00071CD3"/>
    <w:rsid w:val="00073416"/>
    <w:rsid w:val="00075AA0"/>
    <w:rsid w:val="000814CF"/>
    <w:rsid w:val="0008388E"/>
    <w:rsid w:val="000856AC"/>
    <w:rsid w:val="0008639E"/>
    <w:rsid w:val="00086D55"/>
    <w:rsid w:val="00094A7E"/>
    <w:rsid w:val="00094CC4"/>
    <w:rsid w:val="00095494"/>
    <w:rsid w:val="000956DD"/>
    <w:rsid w:val="00097110"/>
    <w:rsid w:val="000A0A77"/>
    <w:rsid w:val="000A19EB"/>
    <w:rsid w:val="000A57D5"/>
    <w:rsid w:val="000A5F41"/>
    <w:rsid w:val="000A611D"/>
    <w:rsid w:val="000A72DC"/>
    <w:rsid w:val="000B039B"/>
    <w:rsid w:val="000B2061"/>
    <w:rsid w:val="000B5C24"/>
    <w:rsid w:val="000C05E8"/>
    <w:rsid w:val="000C1F77"/>
    <w:rsid w:val="000C73B6"/>
    <w:rsid w:val="000C78DD"/>
    <w:rsid w:val="000D0148"/>
    <w:rsid w:val="000D2EC4"/>
    <w:rsid w:val="000D513A"/>
    <w:rsid w:val="000D6FCD"/>
    <w:rsid w:val="000E294D"/>
    <w:rsid w:val="000E510F"/>
    <w:rsid w:val="000F31A5"/>
    <w:rsid w:val="000F3311"/>
    <w:rsid w:val="00112139"/>
    <w:rsid w:val="001149A2"/>
    <w:rsid w:val="00125106"/>
    <w:rsid w:val="00131F12"/>
    <w:rsid w:val="00134109"/>
    <w:rsid w:val="00143B02"/>
    <w:rsid w:val="00145418"/>
    <w:rsid w:val="00160660"/>
    <w:rsid w:val="00160D65"/>
    <w:rsid w:val="00162317"/>
    <w:rsid w:val="00165801"/>
    <w:rsid w:val="001662BA"/>
    <w:rsid w:val="00171F72"/>
    <w:rsid w:val="001740A2"/>
    <w:rsid w:val="001743B5"/>
    <w:rsid w:val="001749D0"/>
    <w:rsid w:val="00176268"/>
    <w:rsid w:val="001764FE"/>
    <w:rsid w:val="0018232D"/>
    <w:rsid w:val="0018576E"/>
    <w:rsid w:val="00186663"/>
    <w:rsid w:val="00187D3C"/>
    <w:rsid w:val="00191F8E"/>
    <w:rsid w:val="001961A2"/>
    <w:rsid w:val="00197365"/>
    <w:rsid w:val="00197B4C"/>
    <w:rsid w:val="001A2472"/>
    <w:rsid w:val="001A5F30"/>
    <w:rsid w:val="001B5F2C"/>
    <w:rsid w:val="001B7091"/>
    <w:rsid w:val="001C100D"/>
    <w:rsid w:val="001C111E"/>
    <w:rsid w:val="001C612E"/>
    <w:rsid w:val="001D0489"/>
    <w:rsid w:val="001D13AF"/>
    <w:rsid w:val="001D2BB8"/>
    <w:rsid w:val="001D2DD6"/>
    <w:rsid w:val="001E3014"/>
    <w:rsid w:val="001E5866"/>
    <w:rsid w:val="001F54CE"/>
    <w:rsid w:val="001F6BE0"/>
    <w:rsid w:val="002017BC"/>
    <w:rsid w:val="00205622"/>
    <w:rsid w:val="0021204D"/>
    <w:rsid w:val="00222BE5"/>
    <w:rsid w:val="00224088"/>
    <w:rsid w:val="00224E23"/>
    <w:rsid w:val="002273F6"/>
    <w:rsid w:val="00227A1E"/>
    <w:rsid w:val="0023616D"/>
    <w:rsid w:val="00242385"/>
    <w:rsid w:val="00245254"/>
    <w:rsid w:val="002477EE"/>
    <w:rsid w:val="00251C3E"/>
    <w:rsid w:val="00253206"/>
    <w:rsid w:val="00257AE3"/>
    <w:rsid w:val="00263DAB"/>
    <w:rsid w:val="00265777"/>
    <w:rsid w:val="00266CE2"/>
    <w:rsid w:val="00276262"/>
    <w:rsid w:val="002805C8"/>
    <w:rsid w:val="00280950"/>
    <w:rsid w:val="00282A06"/>
    <w:rsid w:val="00285945"/>
    <w:rsid w:val="002878F7"/>
    <w:rsid w:val="002918D9"/>
    <w:rsid w:val="00294260"/>
    <w:rsid w:val="0029610A"/>
    <w:rsid w:val="002A0297"/>
    <w:rsid w:val="002A0AB6"/>
    <w:rsid w:val="002B1F13"/>
    <w:rsid w:val="002B32CF"/>
    <w:rsid w:val="002B6944"/>
    <w:rsid w:val="002C06D5"/>
    <w:rsid w:val="002C2957"/>
    <w:rsid w:val="002C3791"/>
    <w:rsid w:val="002D2908"/>
    <w:rsid w:val="002E0032"/>
    <w:rsid w:val="002E0198"/>
    <w:rsid w:val="002E6E9B"/>
    <w:rsid w:val="002E794B"/>
    <w:rsid w:val="002E7974"/>
    <w:rsid w:val="002F0548"/>
    <w:rsid w:val="002F25C1"/>
    <w:rsid w:val="002F2BC5"/>
    <w:rsid w:val="002F34DA"/>
    <w:rsid w:val="0030007A"/>
    <w:rsid w:val="00301A32"/>
    <w:rsid w:val="0030206C"/>
    <w:rsid w:val="003067CE"/>
    <w:rsid w:val="0031322C"/>
    <w:rsid w:val="003155EE"/>
    <w:rsid w:val="003214FA"/>
    <w:rsid w:val="003222EE"/>
    <w:rsid w:val="00326B40"/>
    <w:rsid w:val="00332AD2"/>
    <w:rsid w:val="003332BF"/>
    <w:rsid w:val="00334466"/>
    <w:rsid w:val="00334E32"/>
    <w:rsid w:val="00336995"/>
    <w:rsid w:val="003415AD"/>
    <w:rsid w:val="00342B37"/>
    <w:rsid w:val="0034312C"/>
    <w:rsid w:val="003434E0"/>
    <w:rsid w:val="00367FDB"/>
    <w:rsid w:val="00370B78"/>
    <w:rsid w:val="0037129B"/>
    <w:rsid w:val="00376270"/>
    <w:rsid w:val="00377701"/>
    <w:rsid w:val="0038198E"/>
    <w:rsid w:val="0039008A"/>
    <w:rsid w:val="0039379F"/>
    <w:rsid w:val="00393E06"/>
    <w:rsid w:val="003A5BF2"/>
    <w:rsid w:val="003A6B74"/>
    <w:rsid w:val="003A752E"/>
    <w:rsid w:val="003B1453"/>
    <w:rsid w:val="003B20BA"/>
    <w:rsid w:val="003B4C1C"/>
    <w:rsid w:val="003B7F5E"/>
    <w:rsid w:val="003C19B9"/>
    <w:rsid w:val="003C1B7E"/>
    <w:rsid w:val="003C3892"/>
    <w:rsid w:val="003C431D"/>
    <w:rsid w:val="003C5A2E"/>
    <w:rsid w:val="003C6947"/>
    <w:rsid w:val="003C705E"/>
    <w:rsid w:val="003D12C8"/>
    <w:rsid w:val="003D424D"/>
    <w:rsid w:val="003D477B"/>
    <w:rsid w:val="003D68DC"/>
    <w:rsid w:val="003E06BD"/>
    <w:rsid w:val="003E0F72"/>
    <w:rsid w:val="003E16AC"/>
    <w:rsid w:val="003E6941"/>
    <w:rsid w:val="003F051B"/>
    <w:rsid w:val="003F09FC"/>
    <w:rsid w:val="003F12B2"/>
    <w:rsid w:val="003F4F27"/>
    <w:rsid w:val="003F5E13"/>
    <w:rsid w:val="003F6D0D"/>
    <w:rsid w:val="004028E6"/>
    <w:rsid w:val="00404565"/>
    <w:rsid w:val="00404BBC"/>
    <w:rsid w:val="0041302A"/>
    <w:rsid w:val="00420453"/>
    <w:rsid w:val="00422084"/>
    <w:rsid w:val="00422955"/>
    <w:rsid w:val="004232AA"/>
    <w:rsid w:val="0043018D"/>
    <w:rsid w:val="00430D88"/>
    <w:rsid w:val="0043182B"/>
    <w:rsid w:val="004340EC"/>
    <w:rsid w:val="00435F13"/>
    <w:rsid w:val="004364E5"/>
    <w:rsid w:val="00441F77"/>
    <w:rsid w:val="004443C2"/>
    <w:rsid w:val="004451E7"/>
    <w:rsid w:val="00453006"/>
    <w:rsid w:val="004560B9"/>
    <w:rsid w:val="004601A9"/>
    <w:rsid w:val="00462534"/>
    <w:rsid w:val="00462C01"/>
    <w:rsid w:val="00464A4A"/>
    <w:rsid w:val="00467DA9"/>
    <w:rsid w:val="00472E8E"/>
    <w:rsid w:val="004777BA"/>
    <w:rsid w:val="0048069A"/>
    <w:rsid w:val="004B069D"/>
    <w:rsid w:val="004B06C7"/>
    <w:rsid w:val="004B0E09"/>
    <w:rsid w:val="004B186F"/>
    <w:rsid w:val="004B1C52"/>
    <w:rsid w:val="004B3D50"/>
    <w:rsid w:val="004B7941"/>
    <w:rsid w:val="004C3685"/>
    <w:rsid w:val="004C5D47"/>
    <w:rsid w:val="004C7A7A"/>
    <w:rsid w:val="004D0B79"/>
    <w:rsid w:val="004D112F"/>
    <w:rsid w:val="004D162C"/>
    <w:rsid w:val="004D357C"/>
    <w:rsid w:val="004D3E5C"/>
    <w:rsid w:val="004D4B4A"/>
    <w:rsid w:val="004D520B"/>
    <w:rsid w:val="004D5532"/>
    <w:rsid w:val="004E0B42"/>
    <w:rsid w:val="004E223F"/>
    <w:rsid w:val="004E4D48"/>
    <w:rsid w:val="004E50DE"/>
    <w:rsid w:val="004E7A31"/>
    <w:rsid w:val="004F573F"/>
    <w:rsid w:val="004F79A5"/>
    <w:rsid w:val="0050116E"/>
    <w:rsid w:val="00502D5E"/>
    <w:rsid w:val="005053E9"/>
    <w:rsid w:val="0050574A"/>
    <w:rsid w:val="005111FF"/>
    <w:rsid w:val="00511DA3"/>
    <w:rsid w:val="00516434"/>
    <w:rsid w:val="005251EA"/>
    <w:rsid w:val="005268F1"/>
    <w:rsid w:val="005278CC"/>
    <w:rsid w:val="00532421"/>
    <w:rsid w:val="005371D4"/>
    <w:rsid w:val="00543885"/>
    <w:rsid w:val="005449D0"/>
    <w:rsid w:val="00545629"/>
    <w:rsid w:val="00552A1B"/>
    <w:rsid w:val="00555D50"/>
    <w:rsid w:val="005623E8"/>
    <w:rsid w:val="005666DA"/>
    <w:rsid w:val="00567877"/>
    <w:rsid w:val="00573A6E"/>
    <w:rsid w:val="0057499A"/>
    <w:rsid w:val="005761A5"/>
    <w:rsid w:val="00584A15"/>
    <w:rsid w:val="00592CBB"/>
    <w:rsid w:val="00592CC7"/>
    <w:rsid w:val="005941F0"/>
    <w:rsid w:val="005A05D6"/>
    <w:rsid w:val="005A07B9"/>
    <w:rsid w:val="005A1FFF"/>
    <w:rsid w:val="005A793E"/>
    <w:rsid w:val="005B0BB2"/>
    <w:rsid w:val="005B44EF"/>
    <w:rsid w:val="005B6DAF"/>
    <w:rsid w:val="005C3058"/>
    <w:rsid w:val="005C3407"/>
    <w:rsid w:val="005C5403"/>
    <w:rsid w:val="005C76DD"/>
    <w:rsid w:val="005D1ABB"/>
    <w:rsid w:val="005D4D09"/>
    <w:rsid w:val="005E0FC9"/>
    <w:rsid w:val="005E2A52"/>
    <w:rsid w:val="005E6C82"/>
    <w:rsid w:val="005F7899"/>
    <w:rsid w:val="00600506"/>
    <w:rsid w:val="00601B11"/>
    <w:rsid w:val="0060544A"/>
    <w:rsid w:val="00607A21"/>
    <w:rsid w:val="00607CDA"/>
    <w:rsid w:val="00612F14"/>
    <w:rsid w:val="00617A2C"/>
    <w:rsid w:val="00623E5F"/>
    <w:rsid w:val="006241E1"/>
    <w:rsid w:val="00624695"/>
    <w:rsid w:val="00632D92"/>
    <w:rsid w:val="00632ECA"/>
    <w:rsid w:val="00634E95"/>
    <w:rsid w:val="00644B5B"/>
    <w:rsid w:val="00647B6A"/>
    <w:rsid w:val="00652D54"/>
    <w:rsid w:val="00654985"/>
    <w:rsid w:val="00660975"/>
    <w:rsid w:val="00661F9A"/>
    <w:rsid w:val="00663030"/>
    <w:rsid w:val="0066479B"/>
    <w:rsid w:val="00673832"/>
    <w:rsid w:val="00675480"/>
    <w:rsid w:val="00676A58"/>
    <w:rsid w:val="00676F6D"/>
    <w:rsid w:val="006810D5"/>
    <w:rsid w:val="006818A3"/>
    <w:rsid w:val="00681AFD"/>
    <w:rsid w:val="0069558C"/>
    <w:rsid w:val="00695AE5"/>
    <w:rsid w:val="006A6B53"/>
    <w:rsid w:val="006A7E77"/>
    <w:rsid w:val="006B2F0F"/>
    <w:rsid w:val="006B31EA"/>
    <w:rsid w:val="006B3EA4"/>
    <w:rsid w:val="006B4DEA"/>
    <w:rsid w:val="006B6474"/>
    <w:rsid w:val="006B7C94"/>
    <w:rsid w:val="006B7FC7"/>
    <w:rsid w:val="006C054A"/>
    <w:rsid w:val="006C624F"/>
    <w:rsid w:val="006D507D"/>
    <w:rsid w:val="006D5EA1"/>
    <w:rsid w:val="006E0923"/>
    <w:rsid w:val="006E2E1E"/>
    <w:rsid w:val="006E380C"/>
    <w:rsid w:val="007039D4"/>
    <w:rsid w:val="00713F92"/>
    <w:rsid w:val="0071425E"/>
    <w:rsid w:val="007163BE"/>
    <w:rsid w:val="00716810"/>
    <w:rsid w:val="00727AA7"/>
    <w:rsid w:val="00727D92"/>
    <w:rsid w:val="00730155"/>
    <w:rsid w:val="00734DA4"/>
    <w:rsid w:val="0073672F"/>
    <w:rsid w:val="00736B31"/>
    <w:rsid w:val="00743A3E"/>
    <w:rsid w:val="00747A60"/>
    <w:rsid w:val="00751EA4"/>
    <w:rsid w:val="007539A6"/>
    <w:rsid w:val="00753E42"/>
    <w:rsid w:val="007540CF"/>
    <w:rsid w:val="00761B76"/>
    <w:rsid w:val="007626FF"/>
    <w:rsid w:val="00764807"/>
    <w:rsid w:val="007706EB"/>
    <w:rsid w:val="00771AE5"/>
    <w:rsid w:val="0077279A"/>
    <w:rsid w:val="007735B8"/>
    <w:rsid w:val="00776337"/>
    <w:rsid w:val="00776E9F"/>
    <w:rsid w:val="00780507"/>
    <w:rsid w:val="00783343"/>
    <w:rsid w:val="00785EE6"/>
    <w:rsid w:val="0079050F"/>
    <w:rsid w:val="00790B4A"/>
    <w:rsid w:val="00791C96"/>
    <w:rsid w:val="0079322E"/>
    <w:rsid w:val="00796DB7"/>
    <w:rsid w:val="00796F00"/>
    <w:rsid w:val="007A1798"/>
    <w:rsid w:val="007A3D45"/>
    <w:rsid w:val="007A499F"/>
    <w:rsid w:val="007B1D89"/>
    <w:rsid w:val="007B4C85"/>
    <w:rsid w:val="007B6FDB"/>
    <w:rsid w:val="007B7A65"/>
    <w:rsid w:val="007C652D"/>
    <w:rsid w:val="007D033E"/>
    <w:rsid w:val="007D23D0"/>
    <w:rsid w:val="007D521D"/>
    <w:rsid w:val="007E4757"/>
    <w:rsid w:val="007E6C31"/>
    <w:rsid w:val="007F5ADA"/>
    <w:rsid w:val="0082109B"/>
    <w:rsid w:val="00823096"/>
    <w:rsid w:val="00830399"/>
    <w:rsid w:val="0083326F"/>
    <w:rsid w:val="00835263"/>
    <w:rsid w:val="0084036C"/>
    <w:rsid w:val="0084438D"/>
    <w:rsid w:val="00845A08"/>
    <w:rsid w:val="00850527"/>
    <w:rsid w:val="00850DB2"/>
    <w:rsid w:val="008519BA"/>
    <w:rsid w:val="0086129F"/>
    <w:rsid w:val="008617AA"/>
    <w:rsid w:val="00863692"/>
    <w:rsid w:val="0086523F"/>
    <w:rsid w:val="00866C4A"/>
    <w:rsid w:val="00870B58"/>
    <w:rsid w:val="0088112E"/>
    <w:rsid w:val="0088681E"/>
    <w:rsid w:val="008868C7"/>
    <w:rsid w:val="00893D86"/>
    <w:rsid w:val="00894F8F"/>
    <w:rsid w:val="008968CC"/>
    <w:rsid w:val="008A55A6"/>
    <w:rsid w:val="008B16B1"/>
    <w:rsid w:val="008B5E96"/>
    <w:rsid w:val="008C1484"/>
    <w:rsid w:val="008C2259"/>
    <w:rsid w:val="008C494B"/>
    <w:rsid w:val="008C69E1"/>
    <w:rsid w:val="008D2A44"/>
    <w:rsid w:val="008D616D"/>
    <w:rsid w:val="008E14BE"/>
    <w:rsid w:val="008E3B04"/>
    <w:rsid w:val="008E671B"/>
    <w:rsid w:val="008E795B"/>
    <w:rsid w:val="008F0735"/>
    <w:rsid w:val="008F389A"/>
    <w:rsid w:val="008F4ADD"/>
    <w:rsid w:val="008F6CEB"/>
    <w:rsid w:val="00900391"/>
    <w:rsid w:val="00901E04"/>
    <w:rsid w:val="009022F9"/>
    <w:rsid w:val="00904312"/>
    <w:rsid w:val="00906731"/>
    <w:rsid w:val="00910316"/>
    <w:rsid w:val="00911F36"/>
    <w:rsid w:val="0091313D"/>
    <w:rsid w:val="009145EE"/>
    <w:rsid w:val="00914CB5"/>
    <w:rsid w:val="00920127"/>
    <w:rsid w:val="00920D03"/>
    <w:rsid w:val="00923AE3"/>
    <w:rsid w:val="00930D3E"/>
    <w:rsid w:val="009448F3"/>
    <w:rsid w:val="00946305"/>
    <w:rsid w:val="0095192C"/>
    <w:rsid w:val="009532BE"/>
    <w:rsid w:val="00954EBB"/>
    <w:rsid w:val="009717EF"/>
    <w:rsid w:val="0097303D"/>
    <w:rsid w:val="009737B7"/>
    <w:rsid w:val="00981465"/>
    <w:rsid w:val="0098278C"/>
    <w:rsid w:val="00982C29"/>
    <w:rsid w:val="009847FE"/>
    <w:rsid w:val="0098763D"/>
    <w:rsid w:val="00987AD3"/>
    <w:rsid w:val="009900EB"/>
    <w:rsid w:val="009A139E"/>
    <w:rsid w:val="009A356C"/>
    <w:rsid w:val="009A6E40"/>
    <w:rsid w:val="009B43E7"/>
    <w:rsid w:val="009B50C1"/>
    <w:rsid w:val="009B660F"/>
    <w:rsid w:val="009B6C4D"/>
    <w:rsid w:val="009B723C"/>
    <w:rsid w:val="009B7F98"/>
    <w:rsid w:val="009C44F8"/>
    <w:rsid w:val="009C5500"/>
    <w:rsid w:val="009D7DC6"/>
    <w:rsid w:val="009F0551"/>
    <w:rsid w:val="00A02F2F"/>
    <w:rsid w:val="00A0555F"/>
    <w:rsid w:val="00A07E51"/>
    <w:rsid w:val="00A10348"/>
    <w:rsid w:val="00A12BCB"/>
    <w:rsid w:val="00A14B66"/>
    <w:rsid w:val="00A159A3"/>
    <w:rsid w:val="00A21FC9"/>
    <w:rsid w:val="00A23BC4"/>
    <w:rsid w:val="00A23CE4"/>
    <w:rsid w:val="00A251DC"/>
    <w:rsid w:val="00A2579E"/>
    <w:rsid w:val="00A25833"/>
    <w:rsid w:val="00A261A6"/>
    <w:rsid w:val="00A44582"/>
    <w:rsid w:val="00A45616"/>
    <w:rsid w:val="00A4690A"/>
    <w:rsid w:val="00A544FA"/>
    <w:rsid w:val="00A564AD"/>
    <w:rsid w:val="00A57A09"/>
    <w:rsid w:val="00A57FDF"/>
    <w:rsid w:val="00A64034"/>
    <w:rsid w:val="00A72BF0"/>
    <w:rsid w:val="00A73A5E"/>
    <w:rsid w:val="00A73FC4"/>
    <w:rsid w:val="00A75C5B"/>
    <w:rsid w:val="00A80BF0"/>
    <w:rsid w:val="00A8232A"/>
    <w:rsid w:val="00A8317E"/>
    <w:rsid w:val="00A929CF"/>
    <w:rsid w:val="00A9566F"/>
    <w:rsid w:val="00A96695"/>
    <w:rsid w:val="00A97437"/>
    <w:rsid w:val="00AA7123"/>
    <w:rsid w:val="00AA7427"/>
    <w:rsid w:val="00AB261B"/>
    <w:rsid w:val="00AB3070"/>
    <w:rsid w:val="00AC18CB"/>
    <w:rsid w:val="00AC222A"/>
    <w:rsid w:val="00AC49CD"/>
    <w:rsid w:val="00AC652A"/>
    <w:rsid w:val="00AC68D9"/>
    <w:rsid w:val="00AD1237"/>
    <w:rsid w:val="00AD2032"/>
    <w:rsid w:val="00AE08DB"/>
    <w:rsid w:val="00AE3623"/>
    <w:rsid w:val="00AE613F"/>
    <w:rsid w:val="00AE6EC2"/>
    <w:rsid w:val="00AE71D1"/>
    <w:rsid w:val="00AE740A"/>
    <w:rsid w:val="00AF1A99"/>
    <w:rsid w:val="00AF29F5"/>
    <w:rsid w:val="00B008D2"/>
    <w:rsid w:val="00B05316"/>
    <w:rsid w:val="00B10296"/>
    <w:rsid w:val="00B11FEF"/>
    <w:rsid w:val="00B14D5A"/>
    <w:rsid w:val="00B1768D"/>
    <w:rsid w:val="00B21E8D"/>
    <w:rsid w:val="00B24A6D"/>
    <w:rsid w:val="00B25BD3"/>
    <w:rsid w:val="00B26B35"/>
    <w:rsid w:val="00B31416"/>
    <w:rsid w:val="00B31DFB"/>
    <w:rsid w:val="00B34A6F"/>
    <w:rsid w:val="00B3686D"/>
    <w:rsid w:val="00B4774B"/>
    <w:rsid w:val="00B4786D"/>
    <w:rsid w:val="00B52D0E"/>
    <w:rsid w:val="00B55355"/>
    <w:rsid w:val="00B61B15"/>
    <w:rsid w:val="00B6346C"/>
    <w:rsid w:val="00B636BD"/>
    <w:rsid w:val="00B64F94"/>
    <w:rsid w:val="00B6600F"/>
    <w:rsid w:val="00B67DC7"/>
    <w:rsid w:val="00B72140"/>
    <w:rsid w:val="00B72EC8"/>
    <w:rsid w:val="00B730EB"/>
    <w:rsid w:val="00B744FF"/>
    <w:rsid w:val="00B74E8B"/>
    <w:rsid w:val="00B77D03"/>
    <w:rsid w:val="00B80603"/>
    <w:rsid w:val="00B82327"/>
    <w:rsid w:val="00BA1FB3"/>
    <w:rsid w:val="00BA1FC9"/>
    <w:rsid w:val="00BA2EFE"/>
    <w:rsid w:val="00BA6FF9"/>
    <w:rsid w:val="00BB0B37"/>
    <w:rsid w:val="00BB3643"/>
    <w:rsid w:val="00BB40BC"/>
    <w:rsid w:val="00BB43C5"/>
    <w:rsid w:val="00BB46EB"/>
    <w:rsid w:val="00BB4FF5"/>
    <w:rsid w:val="00BB52BA"/>
    <w:rsid w:val="00BC34EE"/>
    <w:rsid w:val="00BD0DD8"/>
    <w:rsid w:val="00BD13E9"/>
    <w:rsid w:val="00BD42A5"/>
    <w:rsid w:val="00BE5DBA"/>
    <w:rsid w:val="00BE77BF"/>
    <w:rsid w:val="00BF05A0"/>
    <w:rsid w:val="00BF2B47"/>
    <w:rsid w:val="00BF4C8A"/>
    <w:rsid w:val="00BF66B6"/>
    <w:rsid w:val="00BF7705"/>
    <w:rsid w:val="00C016B2"/>
    <w:rsid w:val="00C04C53"/>
    <w:rsid w:val="00C05EBA"/>
    <w:rsid w:val="00C11395"/>
    <w:rsid w:val="00C13899"/>
    <w:rsid w:val="00C172F6"/>
    <w:rsid w:val="00C2164A"/>
    <w:rsid w:val="00C2177C"/>
    <w:rsid w:val="00C22AF7"/>
    <w:rsid w:val="00C2398E"/>
    <w:rsid w:val="00C23DF3"/>
    <w:rsid w:val="00C27A1A"/>
    <w:rsid w:val="00C36F66"/>
    <w:rsid w:val="00C40B95"/>
    <w:rsid w:val="00C4110A"/>
    <w:rsid w:val="00C43634"/>
    <w:rsid w:val="00C5050D"/>
    <w:rsid w:val="00C51DD8"/>
    <w:rsid w:val="00C52D1A"/>
    <w:rsid w:val="00C60228"/>
    <w:rsid w:val="00C63AB6"/>
    <w:rsid w:val="00C645AF"/>
    <w:rsid w:val="00C81353"/>
    <w:rsid w:val="00C8564A"/>
    <w:rsid w:val="00C97F6C"/>
    <w:rsid w:val="00CA206D"/>
    <w:rsid w:val="00CA23FF"/>
    <w:rsid w:val="00CA4D77"/>
    <w:rsid w:val="00CA566C"/>
    <w:rsid w:val="00CB012A"/>
    <w:rsid w:val="00CB2B02"/>
    <w:rsid w:val="00CB4314"/>
    <w:rsid w:val="00CB6CB6"/>
    <w:rsid w:val="00CB7F3F"/>
    <w:rsid w:val="00CC4119"/>
    <w:rsid w:val="00CC472A"/>
    <w:rsid w:val="00CC4EA2"/>
    <w:rsid w:val="00CE0472"/>
    <w:rsid w:val="00CE2B7D"/>
    <w:rsid w:val="00CE4212"/>
    <w:rsid w:val="00CE5599"/>
    <w:rsid w:val="00CE66C7"/>
    <w:rsid w:val="00CF116A"/>
    <w:rsid w:val="00CF5654"/>
    <w:rsid w:val="00CF5FBB"/>
    <w:rsid w:val="00CF7205"/>
    <w:rsid w:val="00D013F5"/>
    <w:rsid w:val="00D04AA5"/>
    <w:rsid w:val="00D2183B"/>
    <w:rsid w:val="00D278BA"/>
    <w:rsid w:val="00D279F7"/>
    <w:rsid w:val="00D33CF1"/>
    <w:rsid w:val="00D33F4F"/>
    <w:rsid w:val="00D43E40"/>
    <w:rsid w:val="00D44E7D"/>
    <w:rsid w:val="00D45C19"/>
    <w:rsid w:val="00D51C41"/>
    <w:rsid w:val="00D61C60"/>
    <w:rsid w:val="00D65C2E"/>
    <w:rsid w:val="00D67010"/>
    <w:rsid w:val="00D672EA"/>
    <w:rsid w:val="00D705CA"/>
    <w:rsid w:val="00D71E0D"/>
    <w:rsid w:val="00D73360"/>
    <w:rsid w:val="00D74EAC"/>
    <w:rsid w:val="00D8434D"/>
    <w:rsid w:val="00D86DF2"/>
    <w:rsid w:val="00D8705D"/>
    <w:rsid w:val="00D922C0"/>
    <w:rsid w:val="00D94591"/>
    <w:rsid w:val="00D94D26"/>
    <w:rsid w:val="00D95D28"/>
    <w:rsid w:val="00DA173D"/>
    <w:rsid w:val="00DA1742"/>
    <w:rsid w:val="00DA2258"/>
    <w:rsid w:val="00DB394E"/>
    <w:rsid w:val="00DB4B62"/>
    <w:rsid w:val="00DB5C0E"/>
    <w:rsid w:val="00DC1880"/>
    <w:rsid w:val="00DC30AF"/>
    <w:rsid w:val="00DD581D"/>
    <w:rsid w:val="00DF344A"/>
    <w:rsid w:val="00DF38AB"/>
    <w:rsid w:val="00DF46D5"/>
    <w:rsid w:val="00E05E28"/>
    <w:rsid w:val="00E10613"/>
    <w:rsid w:val="00E111C9"/>
    <w:rsid w:val="00E22DBE"/>
    <w:rsid w:val="00E24637"/>
    <w:rsid w:val="00E24ED3"/>
    <w:rsid w:val="00E26EE3"/>
    <w:rsid w:val="00E33BEF"/>
    <w:rsid w:val="00E3407E"/>
    <w:rsid w:val="00E40F61"/>
    <w:rsid w:val="00E41CCF"/>
    <w:rsid w:val="00E42E0C"/>
    <w:rsid w:val="00E44CA4"/>
    <w:rsid w:val="00E45DC7"/>
    <w:rsid w:val="00E479F7"/>
    <w:rsid w:val="00E52082"/>
    <w:rsid w:val="00E52ECA"/>
    <w:rsid w:val="00E54F3C"/>
    <w:rsid w:val="00E62D48"/>
    <w:rsid w:val="00E646AC"/>
    <w:rsid w:val="00E73BAE"/>
    <w:rsid w:val="00E81322"/>
    <w:rsid w:val="00E81C70"/>
    <w:rsid w:val="00E87035"/>
    <w:rsid w:val="00E90F49"/>
    <w:rsid w:val="00E91FF1"/>
    <w:rsid w:val="00EA3158"/>
    <w:rsid w:val="00EA380F"/>
    <w:rsid w:val="00EA3A81"/>
    <w:rsid w:val="00EB72F2"/>
    <w:rsid w:val="00EB7873"/>
    <w:rsid w:val="00EC061D"/>
    <w:rsid w:val="00EC152C"/>
    <w:rsid w:val="00EC78AF"/>
    <w:rsid w:val="00EC7FE1"/>
    <w:rsid w:val="00ED4D56"/>
    <w:rsid w:val="00ED697A"/>
    <w:rsid w:val="00EF33D9"/>
    <w:rsid w:val="00EF4E89"/>
    <w:rsid w:val="00EF5FFA"/>
    <w:rsid w:val="00F056F4"/>
    <w:rsid w:val="00F1065B"/>
    <w:rsid w:val="00F1422E"/>
    <w:rsid w:val="00F20621"/>
    <w:rsid w:val="00F2138A"/>
    <w:rsid w:val="00F24637"/>
    <w:rsid w:val="00F25312"/>
    <w:rsid w:val="00F2637B"/>
    <w:rsid w:val="00F2672E"/>
    <w:rsid w:val="00F363DC"/>
    <w:rsid w:val="00F422D9"/>
    <w:rsid w:val="00F423D0"/>
    <w:rsid w:val="00F42EB7"/>
    <w:rsid w:val="00F434BE"/>
    <w:rsid w:val="00F45A93"/>
    <w:rsid w:val="00F45D0C"/>
    <w:rsid w:val="00F46EF9"/>
    <w:rsid w:val="00F47CAF"/>
    <w:rsid w:val="00F50A40"/>
    <w:rsid w:val="00F50F7B"/>
    <w:rsid w:val="00F516C7"/>
    <w:rsid w:val="00F53303"/>
    <w:rsid w:val="00F60B68"/>
    <w:rsid w:val="00F61C61"/>
    <w:rsid w:val="00F643F3"/>
    <w:rsid w:val="00F65E34"/>
    <w:rsid w:val="00F67C65"/>
    <w:rsid w:val="00F72BF7"/>
    <w:rsid w:val="00F739F7"/>
    <w:rsid w:val="00F74F9B"/>
    <w:rsid w:val="00F7518D"/>
    <w:rsid w:val="00F76C27"/>
    <w:rsid w:val="00F82314"/>
    <w:rsid w:val="00F826B7"/>
    <w:rsid w:val="00F83237"/>
    <w:rsid w:val="00F900D3"/>
    <w:rsid w:val="00F969FE"/>
    <w:rsid w:val="00FA2D50"/>
    <w:rsid w:val="00FA3216"/>
    <w:rsid w:val="00FA434D"/>
    <w:rsid w:val="00FA6459"/>
    <w:rsid w:val="00FA7737"/>
    <w:rsid w:val="00FB3564"/>
    <w:rsid w:val="00FB4427"/>
    <w:rsid w:val="00FC066B"/>
    <w:rsid w:val="00FC242A"/>
    <w:rsid w:val="00FC2806"/>
    <w:rsid w:val="00FC3F76"/>
    <w:rsid w:val="00FC56C7"/>
    <w:rsid w:val="00FC5FF5"/>
    <w:rsid w:val="00FD11ED"/>
    <w:rsid w:val="00FD2994"/>
    <w:rsid w:val="00FD411F"/>
    <w:rsid w:val="00FE06DC"/>
    <w:rsid w:val="00FE113C"/>
    <w:rsid w:val="00FF02B5"/>
    <w:rsid w:val="00FF4A07"/>
    <w:rsid w:val="00FF4EA1"/>
    <w:rsid w:val="00FF5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F14"/>
    <w:rPr>
      <w:sz w:val="24"/>
      <w:szCs w:val="24"/>
    </w:rPr>
  </w:style>
  <w:style w:type="paragraph" w:styleId="Heading2">
    <w:name w:val="heading 2"/>
    <w:basedOn w:val="Normal"/>
    <w:link w:val="Heading2Char"/>
    <w:uiPriority w:val="99"/>
    <w:qFormat/>
    <w:rsid w:val="001743B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1743B5"/>
    <w:rPr>
      <w:rFonts w:cs="Times New Roman"/>
      <w:b/>
      <w:bCs/>
      <w:sz w:val="36"/>
      <w:szCs w:val="36"/>
    </w:rPr>
  </w:style>
  <w:style w:type="paragraph" w:customStyle="1" w:styleId="CharCharCharChar">
    <w:name w:val="Char Char Char Char"/>
    <w:basedOn w:val="Normal"/>
    <w:next w:val="Normal"/>
    <w:uiPriority w:val="99"/>
    <w:semiHidden/>
    <w:rsid w:val="00393E06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118</TotalTime>
  <Pages>3</Pages>
  <Words>573</Words>
  <Characters>3268</Characters>
  <Application>Microsoft Office Outlook</Application>
  <DocSecurity>0</DocSecurity>
  <Lines>0</Lines>
  <Paragraphs>0</Paragraphs>
  <ScaleCrop>false</ScaleCrop>
  <Company>УФК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обязательствах имущественного характера, представленные федеральными государственными гражданскими служащими Управления Федерального казначейства по г</dc:title>
  <dc:subject/>
  <dc:creator>Лыгденова</dc:creator>
  <cp:keywords/>
  <dc:description/>
  <cp:lastModifiedBy>Анисимова</cp:lastModifiedBy>
  <cp:revision>5</cp:revision>
  <dcterms:created xsi:type="dcterms:W3CDTF">2013-04-03T13:29:00Z</dcterms:created>
  <dcterms:modified xsi:type="dcterms:W3CDTF">2013-04-30T08:25:00Z</dcterms:modified>
</cp:coreProperties>
</file>