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9DF" w:rsidRPr="00614919" w:rsidRDefault="005139DF" w:rsidP="00B91CB8">
      <w:pPr>
        <w:shd w:val="clear" w:color="auto" w:fill="FFFFFF"/>
        <w:spacing w:before="36" w:line="240" w:lineRule="exact"/>
        <w:jc w:val="center"/>
        <w:rPr>
          <w:color w:val="000000"/>
          <w:spacing w:val="-6"/>
          <w:sz w:val="26"/>
          <w:szCs w:val="26"/>
        </w:rPr>
      </w:pPr>
      <w:r w:rsidRPr="00614919">
        <w:rPr>
          <w:color w:val="000000"/>
          <w:spacing w:val="-6"/>
          <w:sz w:val="26"/>
          <w:szCs w:val="26"/>
        </w:rPr>
        <w:t>СВЕДЕНИЯ</w:t>
      </w:r>
    </w:p>
    <w:p w:rsidR="005139DF" w:rsidRPr="00614919" w:rsidRDefault="005139DF" w:rsidP="00B91CB8">
      <w:pPr>
        <w:shd w:val="clear" w:color="auto" w:fill="FFFFFF"/>
        <w:spacing w:before="36" w:line="240" w:lineRule="exact"/>
        <w:jc w:val="center"/>
        <w:rPr>
          <w:color w:val="000000"/>
          <w:spacing w:val="-5"/>
          <w:sz w:val="26"/>
          <w:szCs w:val="26"/>
        </w:rPr>
      </w:pPr>
      <w:r w:rsidRPr="00614919">
        <w:rPr>
          <w:color w:val="000000"/>
          <w:spacing w:val="-5"/>
          <w:sz w:val="26"/>
          <w:szCs w:val="26"/>
        </w:rPr>
        <w:t xml:space="preserve">о доходах, об имуществе и обязательствах имущественного характера гражданского служащего Отдела № 10 Управления Федерального казначейства по г. Санкт-Петербургу, его </w:t>
      </w:r>
      <w:r w:rsidRPr="00614919">
        <w:rPr>
          <w:color w:val="000000"/>
          <w:spacing w:val="-4"/>
          <w:sz w:val="26"/>
          <w:szCs w:val="26"/>
        </w:rPr>
        <w:t xml:space="preserve">супруги (супруга) и несовершеннолетних детей </w:t>
      </w:r>
      <w:r w:rsidRPr="00614919">
        <w:rPr>
          <w:color w:val="000000"/>
          <w:spacing w:val="-5"/>
          <w:sz w:val="26"/>
          <w:szCs w:val="26"/>
        </w:rPr>
        <w:t xml:space="preserve">за период </w:t>
      </w:r>
    </w:p>
    <w:p w:rsidR="005139DF" w:rsidRPr="00614919" w:rsidRDefault="005139DF" w:rsidP="00B91CB8">
      <w:pPr>
        <w:shd w:val="clear" w:color="auto" w:fill="FFFFFF"/>
        <w:spacing w:before="36" w:line="240" w:lineRule="exact"/>
        <w:jc w:val="center"/>
        <w:rPr>
          <w:color w:val="000000"/>
          <w:spacing w:val="-5"/>
          <w:sz w:val="26"/>
          <w:szCs w:val="26"/>
        </w:rPr>
      </w:pPr>
      <w:r w:rsidRPr="00614919">
        <w:rPr>
          <w:color w:val="000000"/>
          <w:spacing w:val="-5"/>
          <w:sz w:val="26"/>
          <w:szCs w:val="26"/>
        </w:rPr>
        <w:t>с 1 января 2012 года по 31 декабря 2012 года</w:t>
      </w:r>
    </w:p>
    <w:p w:rsidR="005139DF" w:rsidRPr="00785EE6" w:rsidRDefault="005139DF" w:rsidP="00791C96">
      <w:pPr>
        <w:jc w:val="center"/>
        <w:rPr>
          <w:sz w:val="20"/>
          <w:szCs w:val="20"/>
        </w:rPr>
      </w:pPr>
    </w:p>
    <w:tbl>
      <w:tblPr>
        <w:tblW w:w="1488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74"/>
        <w:gridCol w:w="1049"/>
        <w:gridCol w:w="890"/>
        <w:gridCol w:w="1810"/>
        <w:gridCol w:w="3060"/>
        <w:gridCol w:w="1090"/>
        <w:gridCol w:w="1558"/>
      </w:tblGrid>
      <w:tr w:rsidR="005139DF" w:rsidRPr="00BC2B14" w:rsidTr="007D0924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BC2B14">
              <w:rPr>
                <w:color w:val="000000"/>
                <w:spacing w:val="-6"/>
              </w:rPr>
              <w:t xml:space="preserve">Фамилия, имя, </w:t>
            </w:r>
            <w:r w:rsidRPr="00BC2B14">
              <w:rPr>
                <w:color w:val="000000"/>
                <w:spacing w:val="-5"/>
              </w:rPr>
              <w:t>отчество</w:t>
            </w:r>
          </w:p>
          <w:p w:rsidR="005139DF" w:rsidRPr="00BC2B14" w:rsidRDefault="005139DF" w:rsidP="00AE740A">
            <w:pPr>
              <w:shd w:val="clear" w:color="auto" w:fill="FFFFFF"/>
              <w:spacing w:line="218" w:lineRule="exact"/>
              <w:ind w:left="190"/>
              <w:jc w:val="center"/>
            </w:pPr>
            <w:r w:rsidRPr="00BC2B14">
              <w:rPr>
                <w:color w:val="000000"/>
                <w:spacing w:val="-5"/>
              </w:rPr>
              <w:t xml:space="preserve">гражданского </w:t>
            </w:r>
            <w:r w:rsidRPr="00BC2B14">
              <w:rPr>
                <w:color w:val="000000"/>
                <w:spacing w:val="-6"/>
              </w:rPr>
              <w:t xml:space="preserve">служащего, его </w:t>
            </w:r>
            <w:r w:rsidRPr="00BC2B14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Декларированный</w:t>
            </w:r>
          </w:p>
          <w:p w:rsidR="005139DF" w:rsidRPr="00BC2B14" w:rsidRDefault="005139DF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BC2B14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59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18" w:lineRule="exact"/>
              <w:ind w:left="444"/>
              <w:jc w:val="center"/>
            </w:pPr>
            <w:r w:rsidRPr="00BC2B14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BC2B14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7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BC2B14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BC2B14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ind w:left="67"/>
              <w:jc w:val="center"/>
            </w:pPr>
            <w:r w:rsidRPr="00BC2B14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21" w:lineRule="exact"/>
              <w:ind w:left="60"/>
              <w:jc w:val="center"/>
            </w:pPr>
            <w:r w:rsidRPr="00BC2B14">
              <w:rPr>
                <w:color w:val="000000"/>
                <w:spacing w:val="-7"/>
              </w:rPr>
              <w:t xml:space="preserve">Площадь </w:t>
            </w:r>
            <w:r w:rsidRPr="00BC2B14">
              <w:rPr>
                <w:color w:val="000000"/>
                <w:spacing w:val="-4"/>
              </w:rPr>
              <w:t>(кв. м)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21" w:lineRule="exact"/>
              <w:ind w:left="43"/>
              <w:jc w:val="center"/>
            </w:pPr>
            <w:r w:rsidRPr="00BC2B14">
              <w:rPr>
                <w:color w:val="000000"/>
                <w:spacing w:val="-3"/>
              </w:rPr>
              <w:t xml:space="preserve">Страна </w:t>
            </w:r>
            <w:r w:rsidRPr="00BC2B14">
              <w:rPr>
                <w:color w:val="000000"/>
                <w:spacing w:val="-5"/>
              </w:rPr>
              <w:t>располо</w:t>
            </w:r>
            <w:r w:rsidRPr="00BC2B14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18" w:lineRule="exact"/>
              <w:jc w:val="center"/>
            </w:pPr>
            <w:r w:rsidRPr="00BC2B14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BC2B14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BC2B14">
              <w:rPr>
                <w:color w:val="000000"/>
                <w:spacing w:val="-4"/>
              </w:rPr>
              <w:t xml:space="preserve">Вид объектов </w:t>
            </w:r>
            <w:r w:rsidRPr="00BC2B14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BC2B14">
              <w:rPr>
                <w:color w:val="000000"/>
                <w:spacing w:val="-18"/>
              </w:rPr>
              <w:t xml:space="preserve">Площадь </w:t>
            </w:r>
            <w:r w:rsidRPr="00BC2B14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791C96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BC2B14">
              <w:rPr>
                <w:color w:val="000000"/>
                <w:spacing w:val="-15"/>
              </w:rPr>
              <w:t>Страна располо</w:t>
            </w:r>
            <w:r w:rsidRPr="00BC2B14">
              <w:rPr>
                <w:color w:val="000000"/>
                <w:spacing w:val="-15"/>
              </w:rPr>
              <w:softHyphen/>
            </w:r>
            <w:r w:rsidRPr="00BC2B14">
              <w:rPr>
                <w:color w:val="000000"/>
                <w:spacing w:val="-16"/>
              </w:rPr>
              <w:t>жения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ind w:left="1205"/>
            </w:pPr>
            <w:r w:rsidRPr="00BC2B14">
              <w:rPr>
                <w:color w:val="000000"/>
              </w:rPr>
              <w:t>3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4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5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ind w:left="852"/>
            </w:pPr>
            <w:r w:rsidRPr="00BC2B14">
              <w:rPr>
                <w:color w:val="000000"/>
              </w:rPr>
              <w:t>6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ind w:left="835"/>
            </w:pPr>
            <w:r w:rsidRPr="00BC2B14">
              <w:rPr>
                <w:color w:val="000000"/>
              </w:rPr>
              <w:t>7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791C96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9</w:t>
            </w:r>
          </w:p>
        </w:tc>
      </w:tr>
      <w:tr w:rsidR="005139DF" w:rsidRPr="00BC2B14" w:rsidTr="007D0924">
        <w:trPr>
          <w:trHeight w:val="1007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spacing w:line="240" w:lineRule="exact"/>
              <w:jc w:val="center"/>
            </w:pPr>
            <w:r w:rsidRPr="00BC2B14">
              <w:t>Кошевая Татьяна Юрьевна, начальник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851115,56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spacing w:line="240" w:lineRule="exact"/>
              <w:ind w:hanging="2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64,3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spacing w:line="240" w:lineRule="exact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spacing w:line="240" w:lineRule="exact"/>
              <w:ind w:right="331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spacing w:line="240" w:lineRule="exact"/>
              <w:ind w:right="331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rPr>
          <w:trHeight w:val="51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605216,04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5"/>
              <w:jc w:val="center"/>
              <w:rPr>
                <w:color w:val="000000"/>
                <w:spacing w:val="-5"/>
              </w:rPr>
            </w:pPr>
            <w:r w:rsidRPr="00BC2B14">
              <w:rPr>
                <w:color w:val="000000"/>
                <w:spacing w:val="-5"/>
              </w:rPr>
              <w:t>Легковой автомобиль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 xml:space="preserve">Рено Меган </w:t>
            </w:r>
            <w:r w:rsidRPr="00BC2B14">
              <w:rPr>
                <w:lang w:val="en-US"/>
              </w:rPr>
              <w:t>II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604B62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64,3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rPr>
          <w:trHeight w:val="406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D57329">
            <w:pPr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9A1A9E">
            <w:r w:rsidRPr="00BC2B14">
              <w:tab/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64,3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8"/>
              </w:rPr>
              <w:t>Дьякова Ольга Николаевна заместитель начальника 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693364,7</w:t>
            </w:r>
            <w:r w:rsidRPr="00BC2B14">
              <w:rPr>
                <w:lang w:val="en-US"/>
              </w:rPr>
              <w:t>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5"/>
              </w:rPr>
              <w:t>Квартира (1/4 доли)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54,3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789810,53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5"/>
              </w:rPr>
              <w:t>Квартира (1/4 доли)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54,3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ind w:hanging="5"/>
              <w:jc w:val="center"/>
              <w:rPr>
                <w:color w:val="000000"/>
                <w:spacing w:val="-5"/>
              </w:rPr>
            </w:pPr>
            <w:r w:rsidRPr="00BC2B14">
              <w:rPr>
                <w:color w:val="000000"/>
                <w:spacing w:val="-5"/>
              </w:rPr>
              <w:t>Легковой автомобиль</w:t>
            </w:r>
          </w:p>
          <w:p w:rsidR="005139DF" w:rsidRPr="00BC2B14" w:rsidRDefault="005139DF" w:rsidP="00B50C5D">
            <w:pPr>
              <w:shd w:val="clear" w:color="auto" w:fill="FFFFFF"/>
              <w:ind w:hanging="5"/>
              <w:jc w:val="center"/>
            </w:pPr>
            <w:r w:rsidRPr="00BC2B14">
              <w:t>Мазда 6</w:t>
            </w:r>
          </w:p>
          <w:p w:rsidR="005139DF" w:rsidRPr="00BC2B14" w:rsidRDefault="005139DF" w:rsidP="00B50C5D">
            <w:pPr>
              <w:shd w:val="clear" w:color="auto" w:fill="FFFFFF"/>
              <w:ind w:hanging="5"/>
              <w:jc w:val="center"/>
            </w:pP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</w:tr>
      <w:tr w:rsidR="005139DF" w:rsidRPr="00BC2B14" w:rsidTr="00E7142B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Левкович Ольга Николаевна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заместитель начальника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602686,85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41,47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E7142B">
        <w:tc>
          <w:tcPr>
            <w:tcW w:w="19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513736,85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7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25,0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E7142B">
        <w:tc>
          <w:tcPr>
            <w:tcW w:w="198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344E2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344E2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41,47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bCs/>
                <w:color w:val="000000"/>
                <w:spacing w:val="-8"/>
              </w:rPr>
              <w:t>Иванова Елена Анатольевна,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lang w:val="en-US"/>
              </w:rPr>
              <w:t>539</w:t>
            </w:r>
            <w:r w:rsidRPr="00BC2B14">
              <w:t>199,64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ind w:hanging="7"/>
              <w:jc w:val="center"/>
            </w:pPr>
            <w:r w:rsidRPr="00BC2B14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1"/>
              </w:rPr>
              <w:t>75,6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(аренда)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42,0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  <w:rPr>
                <w:bCs/>
                <w:color w:val="000000"/>
                <w:spacing w:val="-4"/>
              </w:rPr>
            </w:pPr>
          </w:p>
        </w:tc>
      </w:tr>
      <w:tr w:rsidR="005139DF" w:rsidRPr="00BC2B14" w:rsidTr="00F95CCA">
        <w:trPr>
          <w:trHeight w:val="700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198654,00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ind w:hanging="7"/>
              <w:jc w:val="center"/>
            </w:pPr>
            <w:r w:rsidRPr="00BC2B14">
              <w:t>Жилой дом (общая доля в праве ½)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lang w:val="en-US"/>
              </w:rPr>
              <w:t>22</w:t>
            </w:r>
            <w:r w:rsidRPr="00BC2B14">
              <w:t>,</w:t>
            </w:r>
            <w:r w:rsidRPr="00BC2B14">
              <w:rPr>
                <w:lang w:val="en-US"/>
              </w:rPr>
              <w:t>8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7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F95CCA">
            <w:pPr>
              <w:shd w:val="clear" w:color="auto" w:fill="FFFFFF"/>
              <w:ind w:hanging="5"/>
              <w:jc w:val="center"/>
              <w:rPr>
                <w:color w:val="000000"/>
                <w:spacing w:val="-5"/>
              </w:rPr>
            </w:pPr>
            <w:r w:rsidRPr="00BC2B14">
              <w:rPr>
                <w:color w:val="000000"/>
                <w:spacing w:val="-5"/>
              </w:rPr>
              <w:t>Легковой автомобиль</w:t>
            </w:r>
          </w:p>
          <w:p w:rsidR="005139DF" w:rsidRPr="00BC2B14" w:rsidRDefault="005139DF" w:rsidP="00B50C5D">
            <w:pPr>
              <w:shd w:val="clear" w:color="auto" w:fill="FFFFFF"/>
              <w:ind w:hanging="5"/>
              <w:jc w:val="center"/>
            </w:pPr>
            <w:r w:rsidRPr="00BC2B14">
              <w:t xml:space="preserve">Шкода Октавия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(аренда)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42,0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171B16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171B16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(аренда)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42,0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171B16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171B16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(аренда)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42,0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 xml:space="preserve">Капитонова Надежда Ивановна, 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8"/>
              </w:rPr>
              <w:t>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474106,06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 xml:space="preserve">Легковой автомобиль 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  <w:rPr>
                <w:lang w:val="en-US"/>
              </w:rPr>
            </w:pPr>
            <w:r w:rsidRPr="00BC2B14">
              <w:rPr>
                <w:lang w:val="en-US"/>
              </w:rPr>
              <w:t>Nissan Almera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79,27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213600,00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ind w:hanging="7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ind w:hanging="5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79,27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972B55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171B16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171B16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79,27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171B16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171B16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55533,32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79,27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Лапотникова Светлана Владимировна, главный 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590784,11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Дачный земельный участок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846,0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Автомобиль легковой</w:t>
            </w:r>
            <w:r w:rsidRPr="00BC2B14">
              <w:rPr>
                <w:lang w:val="en-US"/>
              </w:rPr>
              <w:t xml:space="preserve"> HYUNDAI  MATRIX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56,3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(2/3 доли)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24,47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Дача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108,0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Посаженникова Ольга Евгеньевна,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399518,30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jc w:val="center"/>
            </w:pPr>
            <w:r w:rsidRPr="00BC2B14">
              <w:t>Квартира (1/4 доли)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68,2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ind w:left="485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B50C5D">
            <w:pPr>
              <w:shd w:val="clear" w:color="auto" w:fill="FFFFFF"/>
              <w:spacing w:line="240" w:lineRule="exact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40,5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641569.29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40,5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8E0E53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BC2B14">
              <w:t xml:space="preserve">Легковой  автомобиль </w:t>
            </w:r>
          </w:p>
          <w:p w:rsidR="005139DF" w:rsidRPr="00BC2B14" w:rsidRDefault="005139DF" w:rsidP="008E0E53">
            <w:pPr>
              <w:shd w:val="clear" w:color="auto" w:fill="FFFFFF"/>
              <w:jc w:val="center"/>
            </w:pPr>
            <w:r w:rsidRPr="00BC2B14">
              <w:rPr>
                <w:lang w:val="en-US"/>
              </w:rPr>
              <w:t>OPEL MERIVA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Гараж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22,5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E26984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E26984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40,5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139813,02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40,5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BA543E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Сукаленко Елена Владимировна,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530461">
            <w:pPr>
              <w:shd w:val="clear" w:color="auto" w:fill="FFFFFF"/>
              <w:spacing w:line="240" w:lineRule="exact"/>
              <w:ind w:right="756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40,2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DE1E4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1318811,28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shd w:val="clear" w:color="auto" w:fill="FFFFFF"/>
              <w:spacing w:line="238" w:lineRule="exact"/>
              <w:ind w:right="70" w:hanging="7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shd w:val="clear" w:color="auto" w:fill="FFFFFF"/>
              <w:spacing w:line="240" w:lineRule="exact"/>
              <w:ind w:right="96" w:hanging="5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40,2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DE1E45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600,00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ind w:left="140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ind w:left="485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972B55">
            <w:pPr>
              <w:jc w:val="center"/>
            </w:pPr>
            <w:r w:rsidRPr="00BC2B14">
              <w:t>Квартира (безвозмездное бессрочное пользование)</w:t>
            </w:r>
          </w:p>
          <w:p w:rsidR="005139DF" w:rsidRPr="00BC2B14" w:rsidRDefault="005139DF" w:rsidP="00530461">
            <w:pPr>
              <w:shd w:val="clear" w:color="auto" w:fill="FFFFFF"/>
              <w:spacing w:line="240" w:lineRule="exact"/>
              <w:ind w:right="756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40,2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530461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Сюгина Светлана Юрьевна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566374,74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Легковой автомобиль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ВАЗ 21140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Комната в коммунальной квартире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13,5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Талаева Надежда Васильевна,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lang w:val="en-US"/>
              </w:rPr>
              <w:t>1007787</w:t>
            </w:r>
            <w:r w:rsidRPr="00BC2B14">
              <w:t>,</w:t>
            </w:r>
            <w:r w:rsidRPr="00BC2B14">
              <w:rPr>
                <w:lang w:val="en-US"/>
              </w:rPr>
              <w:t>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lang w:val="en-US"/>
              </w:rPr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68,0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lang w:val="en-US"/>
              </w:rPr>
              <w:t>768000</w:t>
            </w:r>
            <w:r w:rsidRPr="00BC2B14">
              <w:t>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1"/>
              </w:rPr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4"/>
              </w:rPr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6"/>
                <w:lang w:val="en-US"/>
              </w:rPr>
            </w:pPr>
            <w:r w:rsidRPr="00BC2B14">
              <w:t>Легковой автомобиль  Н</w:t>
            </w:r>
            <w:r w:rsidRPr="00BC2B14">
              <w:rPr>
                <w:lang w:val="en-US"/>
              </w:rPr>
              <w:t>YUNDAI IX 35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68,0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Шуряшкина Ольга Николаевна, главный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48,5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805362,00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47576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47576">
            <w:pPr>
              <w:shd w:val="clear" w:color="auto" w:fill="FFFFFF"/>
              <w:jc w:val="center"/>
            </w:pPr>
            <w:r w:rsidRPr="00BC2B14">
              <w:t>48,5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47576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бессрочное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48,5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Барыгина Ирина Александровна,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475414,14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54,7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Васильева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8"/>
              </w:rPr>
              <w:t>Екатерина Николаевна, 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365698,40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1"/>
              </w:rPr>
              <w:t>35,9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 xml:space="preserve">Не имеет 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72000,00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7"/>
              <w:jc w:val="center"/>
            </w:pPr>
            <w:r w:rsidRPr="00BC2B14">
              <w:t>Квартира (общая доля в праве 2/4)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75,2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 xml:space="preserve">Легковой автомобиль Форд «Фокус» 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Бессрочное пользование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35,9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(общая доля в праве ¼)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75,2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8F03F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Бессрочное пользование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35,9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</w:rPr>
              <w:t>600,0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(общая доля в праве ¼)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75,2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8F03F5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Бессрочное пользование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47576">
            <w:pPr>
              <w:jc w:val="center"/>
            </w:pPr>
            <w:r w:rsidRPr="00BC2B14">
              <w:t>35,9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47576">
            <w:pPr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Пирогова Марина Владимировна,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старший казначей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470291,45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(общая доля в праве 1/3)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43,0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Власова Ольга Васильевна,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8"/>
              </w:rPr>
              <w:t>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500719,10</w:t>
            </w: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(регистрация)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48,0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(фактическое предоставление)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37,8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Супруг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543018,33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Земельный участок под ИЖС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1248,00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>Автомобиль легковой</w:t>
            </w:r>
            <w:r w:rsidRPr="00BC2B14">
              <w:rPr>
                <w:lang w:val="en-US"/>
              </w:rPr>
              <w:t xml:space="preserve"> SHEVROLE (EPICA)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Жилой дом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215,80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37,80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 xml:space="preserve">нолетний ребенок 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235,48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(фактическое предоставление (регистрация))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37,80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46269,98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(фактическое предоставление (регистрация))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37,80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Демина Анна Николаевна,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8"/>
              </w:rPr>
              <w:t>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447086,26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66,50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Легковой  автомобиль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Тойота Королла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земельный участок (1/2 доли)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1199,00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Жилой дом (74\125 доли)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272,00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33237C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>Кустова Яна Вячеславовна, 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349249,00</w:t>
            </w: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21618E">
            <w:pPr>
              <w:shd w:val="clear" w:color="auto" w:fill="FFFFFF"/>
              <w:jc w:val="center"/>
            </w:pPr>
            <w:r w:rsidRPr="00BC2B14">
              <w:t xml:space="preserve">Легковой автомобиль </w:t>
            </w:r>
          </w:p>
          <w:p w:rsidR="005139DF" w:rsidRPr="00BC2B14" w:rsidRDefault="005139DF" w:rsidP="0021618E">
            <w:pPr>
              <w:shd w:val="clear" w:color="auto" w:fill="FFFFFF"/>
              <w:jc w:val="center"/>
            </w:pPr>
            <w:r w:rsidRPr="00BC2B14">
              <w:t>К</w:t>
            </w:r>
            <w:r w:rsidRPr="00BC2B14">
              <w:rPr>
                <w:lang w:val="en-US"/>
              </w:rPr>
              <w:t>IA</w:t>
            </w:r>
            <w:r w:rsidRPr="00BC2B14">
              <w:t xml:space="preserve"> </w:t>
            </w:r>
            <w:r w:rsidRPr="00BC2B14">
              <w:rPr>
                <w:lang w:val="en-US"/>
              </w:rPr>
              <w:t>PICANTO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21618E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30,32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  <w:rPr>
                <w:bCs/>
                <w:color w:val="000000"/>
                <w:spacing w:val="-4"/>
              </w:rPr>
            </w:pPr>
          </w:p>
        </w:tc>
      </w:tr>
      <w:tr w:rsidR="005139DF" w:rsidRPr="00BC2B14" w:rsidTr="0033237C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  <w:tc>
          <w:tcPr>
            <w:tcW w:w="10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21618E">
            <w:pPr>
              <w:shd w:val="clear" w:color="auto" w:fill="FFFFFF"/>
              <w:jc w:val="center"/>
            </w:pP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1D3056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  <w:r w:rsidRPr="00BC2B14">
              <w:rPr>
                <w:color w:val="000000"/>
                <w:spacing w:val="-6"/>
              </w:rPr>
              <w:t>Земельный участок (пользование)</w:t>
            </w:r>
          </w:p>
          <w:p w:rsidR="005139DF" w:rsidRPr="00BC2B14" w:rsidRDefault="005139DF" w:rsidP="0021618E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t>600,00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B50C5D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B50C5D">
            <w:pPr>
              <w:shd w:val="clear" w:color="auto" w:fill="FFFFFF"/>
              <w:jc w:val="center"/>
              <w:rPr>
                <w:bCs/>
                <w:color w:val="000000"/>
                <w:spacing w:val="-4"/>
              </w:rPr>
            </w:pP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Супруг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279118,00</w:t>
            </w: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 xml:space="preserve">Легковой автомобиль </w:t>
            </w:r>
          </w:p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>ВАЗ 21043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Дом (безвозмездное пользование)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80,00</w:t>
            </w: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6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  <w:tc>
          <w:tcPr>
            <w:tcW w:w="10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 xml:space="preserve">Грузовой автомобиль </w:t>
            </w:r>
          </w:p>
          <w:p w:rsidR="005139DF" w:rsidRPr="00BC2B14" w:rsidRDefault="005139DF" w:rsidP="00D57329">
            <w:pPr>
              <w:shd w:val="clear" w:color="auto" w:fill="FFFFFF"/>
              <w:ind w:hanging="5"/>
              <w:jc w:val="center"/>
            </w:pPr>
            <w:r w:rsidRPr="00BC2B14">
              <w:t>ГАЗ 330202</w:t>
            </w: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4"/>
              </w:rPr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30,32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30,32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4"/>
              </w:rPr>
              <w:t>Россия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82954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jc w:val="center"/>
            </w:pPr>
            <w:r w:rsidRPr="00BC2B14">
              <w:rPr>
                <w:color w:val="000000"/>
                <w:spacing w:val="-6"/>
              </w:rPr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30,32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  <w:r w:rsidRPr="00BC2B14">
              <w:rPr>
                <w:bCs/>
                <w:color w:val="000000"/>
                <w:spacing w:val="-8"/>
              </w:rPr>
              <w:t xml:space="preserve">Шишигина Наталия Сергеевна, 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bCs/>
                <w:color w:val="000000"/>
                <w:spacing w:val="-8"/>
              </w:rPr>
              <w:t>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441734,76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(1/2 общей долевой собственности)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67,0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bCs/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(1/2 общей долевой собственности)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37,6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871210">
        <w:trPr>
          <w:trHeight w:val="615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Кущенко Екатерина Викторовна, казначей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88,9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871210">
        <w:trPr>
          <w:trHeight w:val="495"/>
        </w:trPr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4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72,0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Супруг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624466,39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Легковой автомобиль Фольксваген Гольф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72,0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135659,11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6"/>
              </w:rPr>
              <w:t>Квартира (безвозмездное пользование)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72,0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BC2B14" w:rsidTr="007D0924"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rPr>
                <w:color w:val="000000"/>
                <w:spacing w:val="-8"/>
              </w:rPr>
              <w:t>Миронова Марина Анатольевна, старший специалист 1 разряда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372050,06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0438AC">
            <w:pPr>
              <w:jc w:val="center"/>
            </w:pPr>
            <w:r w:rsidRPr="00BC2B14">
              <w:t>Квартира (1/8 доли)</w:t>
            </w:r>
          </w:p>
          <w:p w:rsidR="005139DF" w:rsidRPr="00BC2B14" w:rsidRDefault="005139DF" w:rsidP="000438AC">
            <w:pPr>
              <w:shd w:val="clear" w:color="auto" w:fill="FFFFFF"/>
              <w:jc w:val="center"/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0438AC">
            <w:pPr>
              <w:shd w:val="clear" w:color="auto" w:fill="FFFFFF"/>
              <w:jc w:val="center"/>
            </w:pPr>
            <w:r w:rsidRPr="00BC2B14">
              <w:t>40,0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0438AC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0438AC">
            <w:pPr>
              <w:jc w:val="center"/>
            </w:pPr>
            <w:r w:rsidRPr="00BC2B14">
              <w:t>Квартира (1/3 доли)</w:t>
            </w:r>
          </w:p>
          <w:p w:rsidR="005139DF" w:rsidRPr="00BC2B14" w:rsidRDefault="005139DF" w:rsidP="000438AC">
            <w:pPr>
              <w:shd w:val="clear" w:color="auto" w:fill="FFFFFF"/>
              <w:jc w:val="center"/>
            </w:pP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0438AC">
            <w:pPr>
              <w:shd w:val="clear" w:color="auto" w:fill="FFFFFF"/>
              <w:jc w:val="center"/>
            </w:pPr>
            <w:r w:rsidRPr="00BC2B14">
              <w:t>70,0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0438AC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306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09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BC2B14">
              <w:t>нолетний ребенок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 xml:space="preserve">Квартира 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(фактическое предоставление (регистрация))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40,0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Сикиржицкая Татьяна Юрьевна,</w:t>
            </w:r>
          </w:p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rPr>
                <w:color w:val="000000"/>
                <w:spacing w:val="-8"/>
              </w:rPr>
              <w:t>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340213,08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Комната в коммунальной квартире (13/41 общей долевой собственности)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11,67</w:t>
            </w: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</w:tr>
      <w:tr w:rsidR="005139DF" w:rsidRPr="00BC2B1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 xml:space="preserve">нолетний ребенок 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Комната в коммунальной квартире (фактическое предоставление)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11,67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  <w:tr w:rsidR="005139DF" w:rsidRPr="007D0924" w:rsidTr="007D0924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4A13A1">
            <w:pPr>
              <w:jc w:val="center"/>
            </w:pPr>
            <w:r w:rsidRPr="00BC2B14">
              <w:t>Несовершен-</w:t>
            </w:r>
          </w:p>
          <w:p w:rsidR="005139DF" w:rsidRPr="00BC2B14" w:rsidRDefault="005139DF" w:rsidP="004A13A1">
            <w:pPr>
              <w:shd w:val="clear" w:color="auto" w:fill="FFFFFF"/>
              <w:jc w:val="center"/>
            </w:pPr>
            <w:r w:rsidRPr="00BC2B14">
              <w:t xml:space="preserve">нолетний ребенок 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9817,20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10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8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</w:p>
        </w:tc>
        <w:tc>
          <w:tcPr>
            <w:tcW w:w="1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Не имеет</w:t>
            </w:r>
          </w:p>
        </w:tc>
        <w:tc>
          <w:tcPr>
            <w:tcW w:w="30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Квартира (фактическое предоставление)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BC2B14" w:rsidRDefault="005139DF" w:rsidP="00D57329">
            <w:pPr>
              <w:shd w:val="clear" w:color="auto" w:fill="FFFFFF"/>
              <w:jc w:val="center"/>
            </w:pPr>
            <w:r w:rsidRPr="00BC2B14">
              <w:t>48,0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139DF" w:rsidRPr="00614919" w:rsidRDefault="005139DF" w:rsidP="00D57329">
            <w:pPr>
              <w:shd w:val="clear" w:color="auto" w:fill="FFFFFF"/>
              <w:jc w:val="center"/>
            </w:pPr>
            <w:r w:rsidRPr="00BC2B14">
              <w:t>Россия</w:t>
            </w:r>
          </w:p>
        </w:tc>
      </w:tr>
    </w:tbl>
    <w:p w:rsidR="005139DF" w:rsidRPr="007D0924" w:rsidRDefault="005139DF" w:rsidP="00D57329">
      <w:pPr>
        <w:jc w:val="center"/>
        <w:rPr>
          <w:sz w:val="22"/>
          <w:szCs w:val="22"/>
        </w:rPr>
      </w:pPr>
    </w:p>
    <w:sectPr w:rsidR="005139DF" w:rsidRPr="007D0924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3402D9"/>
    <w:multiLevelType w:val="hybridMultilevel"/>
    <w:tmpl w:val="268E63DC"/>
    <w:lvl w:ilvl="0" w:tplc="0270C4E6">
      <w:start w:val="1"/>
      <w:numFmt w:val="decimal"/>
      <w:lvlText w:val="%1)"/>
      <w:lvlJc w:val="left"/>
      <w:pPr>
        <w:tabs>
          <w:tab w:val="num" w:pos="353"/>
        </w:tabs>
        <w:ind w:left="353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3"/>
        </w:tabs>
        <w:ind w:left="1073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3"/>
        </w:tabs>
        <w:ind w:left="1793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3"/>
        </w:tabs>
        <w:ind w:left="2513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3"/>
        </w:tabs>
        <w:ind w:left="3233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3"/>
        </w:tabs>
        <w:ind w:left="3953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3"/>
        </w:tabs>
        <w:ind w:left="4673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3"/>
        </w:tabs>
        <w:ind w:left="5393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3"/>
        </w:tabs>
        <w:ind w:left="6113" w:hanging="180"/>
      </w:pPr>
      <w:rPr>
        <w:rFonts w:cs="Times New Roman"/>
      </w:rPr>
    </w:lvl>
  </w:abstractNum>
  <w:abstractNum w:abstractNumId="1">
    <w:nsid w:val="54742320"/>
    <w:multiLevelType w:val="hybridMultilevel"/>
    <w:tmpl w:val="6194DFAE"/>
    <w:lvl w:ilvl="0" w:tplc="9D903616">
      <w:start w:val="2"/>
      <w:numFmt w:val="decimal"/>
      <w:lvlText w:val="%1)"/>
      <w:lvlJc w:val="left"/>
      <w:pPr>
        <w:ind w:left="777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97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17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37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57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77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97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17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37" w:hanging="180"/>
      </w:pPr>
      <w:rPr>
        <w:rFonts w:cs="Times New Roman"/>
      </w:rPr>
    </w:lvl>
  </w:abstractNum>
  <w:abstractNum w:abstractNumId="2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91C96"/>
    <w:rsid w:val="000038C0"/>
    <w:rsid w:val="000040C5"/>
    <w:rsid w:val="00005E11"/>
    <w:rsid w:val="00007CF6"/>
    <w:rsid w:val="00013858"/>
    <w:rsid w:val="00022F83"/>
    <w:rsid w:val="00024CC8"/>
    <w:rsid w:val="0002605B"/>
    <w:rsid w:val="00026C58"/>
    <w:rsid w:val="00031E99"/>
    <w:rsid w:val="000349D2"/>
    <w:rsid w:val="0003523E"/>
    <w:rsid w:val="000438AC"/>
    <w:rsid w:val="0004659F"/>
    <w:rsid w:val="000509D1"/>
    <w:rsid w:val="000512AC"/>
    <w:rsid w:val="00052D0F"/>
    <w:rsid w:val="000642B6"/>
    <w:rsid w:val="00073416"/>
    <w:rsid w:val="00075AA0"/>
    <w:rsid w:val="000814CF"/>
    <w:rsid w:val="0008388E"/>
    <w:rsid w:val="000856AC"/>
    <w:rsid w:val="00085E78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034BE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B16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D3056"/>
    <w:rsid w:val="001D45B9"/>
    <w:rsid w:val="001E5866"/>
    <w:rsid w:val="001F54CE"/>
    <w:rsid w:val="002009DF"/>
    <w:rsid w:val="002017BC"/>
    <w:rsid w:val="002022C9"/>
    <w:rsid w:val="002028F5"/>
    <w:rsid w:val="00205622"/>
    <w:rsid w:val="0021204D"/>
    <w:rsid w:val="002151E7"/>
    <w:rsid w:val="0021618E"/>
    <w:rsid w:val="00222BE5"/>
    <w:rsid w:val="00224088"/>
    <w:rsid w:val="00224E23"/>
    <w:rsid w:val="002273F6"/>
    <w:rsid w:val="00227A1E"/>
    <w:rsid w:val="0023616D"/>
    <w:rsid w:val="0024417A"/>
    <w:rsid w:val="00245254"/>
    <w:rsid w:val="002477EE"/>
    <w:rsid w:val="00251C3E"/>
    <w:rsid w:val="00253206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97196"/>
    <w:rsid w:val="002A0297"/>
    <w:rsid w:val="002A0AB6"/>
    <w:rsid w:val="002B1F13"/>
    <w:rsid w:val="002B32CF"/>
    <w:rsid w:val="002B6944"/>
    <w:rsid w:val="002C2957"/>
    <w:rsid w:val="002C3791"/>
    <w:rsid w:val="002D2908"/>
    <w:rsid w:val="002D6518"/>
    <w:rsid w:val="002E0198"/>
    <w:rsid w:val="002E6E9B"/>
    <w:rsid w:val="002E794B"/>
    <w:rsid w:val="002E7974"/>
    <w:rsid w:val="002F0548"/>
    <w:rsid w:val="002F068E"/>
    <w:rsid w:val="002F25C1"/>
    <w:rsid w:val="002F34DA"/>
    <w:rsid w:val="0030007A"/>
    <w:rsid w:val="00301A32"/>
    <w:rsid w:val="0030206C"/>
    <w:rsid w:val="003067CE"/>
    <w:rsid w:val="0031322C"/>
    <w:rsid w:val="003155EE"/>
    <w:rsid w:val="003214FA"/>
    <w:rsid w:val="003245AC"/>
    <w:rsid w:val="00326B40"/>
    <w:rsid w:val="0033237C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435CD"/>
    <w:rsid w:val="00344E21"/>
    <w:rsid w:val="0034574E"/>
    <w:rsid w:val="00367FDB"/>
    <w:rsid w:val="00370B78"/>
    <w:rsid w:val="00377701"/>
    <w:rsid w:val="0038198E"/>
    <w:rsid w:val="0039008A"/>
    <w:rsid w:val="0039379F"/>
    <w:rsid w:val="00393E06"/>
    <w:rsid w:val="003969F1"/>
    <w:rsid w:val="003A5BF2"/>
    <w:rsid w:val="003A6B74"/>
    <w:rsid w:val="003A752E"/>
    <w:rsid w:val="003B20BA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04D50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A13A1"/>
    <w:rsid w:val="004B069D"/>
    <w:rsid w:val="004B06C7"/>
    <w:rsid w:val="004B0E09"/>
    <w:rsid w:val="004B186F"/>
    <w:rsid w:val="004B1C52"/>
    <w:rsid w:val="004B3D50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DA3"/>
    <w:rsid w:val="005139DF"/>
    <w:rsid w:val="00516434"/>
    <w:rsid w:val="00522F68"/>
    <w:rsid w:val="005251EA"/>
    <w:rsid w:val="005268F1"/>
    <w:rsid w:val="005278CC"/>
    <w:rsid w:val="00530461"/>
    <w:rsid w:val="00532421"/>
    <w:rsid w:val="005371D4"/>
    <w:rsid w:val="00542F6F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93698"/>
    <w:rsid w:val="005A05D6"/>
    <w:rsid w:val="005A07B9"/>
    <w:rsid w:val="005A19A7"/>
    <w:rsid w:val="005A1FFF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1B11"/>
    <w:rsid w:val="00604B62"/>
    <w:rsid w:val="0060544A"/>
    <w:rsid w:val="00607A21"/>
    <w:rsid w:val="00607CDA"/>
    <w:rsid w:val="00612F14"/>
    <w:rsid w:val="00614919"/>
    <w:rsid w:val="00614C12"/>
    <w:rsid w:val="00617A2C"/>
    <w:rsid w:val="00623E5F"/>
    <w:rsid w:val="006241E1"/>
    <w:rsid w:val="00624695"/>
    <w:rsid w:val="00632D92"/>
    <w:rsid w:val="00632ECA"/>
    <w:rsid w:val="00634E95"/>
    <w:rsid w:val="00640FBE"/>
    <w:rsid w:val="00644B5B"/>
    <w:rsid w:val="00647B6A"/>
    <w:rsid w:val="00652D54"/>
    <w:rsid w:val="00654985"/>
    <w:rsid w:val="00660975"/>
    <w:rsid w:val="00661F9A"/>
    <w:rsid w:val="00663030"/>
    <w:rsid w:val="0066479B"/>
    <w:rsid w:val="006711E3"/>
    <w:rsid w:val="00673832"/>
    <w:rsid w:val="00675480"/>
    <w:rsid w:val="00676F6D"/>
    <w:rsid w:val="006810D5"/>
    <w:rsid w:val="006818A3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E2D14"/>
    <w:rsid w:val="006E2E1E"/>
    <w:rsid w:val="006E380C"/>
    <w:rsid w:val="006F722B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5AF7"/>
    <w:rsid w:val="0073672F"/>
    <w:rsid w:val="00736B31"/>
    <w:rsid w:val="00743A3E"/>
    <w:rsid w:val="00747A60"/>
    <w:rsid w:val="00751EA4"/>
    <w:rsid w:val="007539A6"/>
    <w:rsid w:val="00753E42"/>
    <w:rsid w:val="007540CF"/>
    <w:rsid w:val="00761252"/>
    <w:rsid w:val="00761B76"/>
    <w:rsid w:val="00762788"/>
    <w:rsid w:val="007706EB"/>
    <w:rsid w:val="00771AE5"/>
    <w:rsid w:val="0077279A"/>
    <w:rsid w:val="007735B8"/>
    <w:rsid w:val="00774A9C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652D"/>
    <w:rsid w:val="007C67D1"/>
    <w:rsid w:val="007D0924"/>
    <w:rsid w:val="007D23D0"/>
    <w:rsid w:val="007D521D"/>
    <w:rsid w:val="007E4757"/>
    <w:rsid w:val="007E4E8B"/>
    <w:rsid w:val="007E533A"/>
    <w:rsid w:val="007E6C31"/>
    <w:rsid w:val="007F5ADA"/>
    <w:rsid w:val="0082109B"/>
    <w:rsid w:val="00821932"/>
    <w:rsid w:val="00823096"/>
    <w:rsid w:val="00830399"/>
    <w:rsid w:val="0083326F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71210"/>
    <w:rsid w:val="008801D9"/>
    <w:rsid w:val="0088112E"/>
    <w:rsid w:val="0088681E"/>
    <w:rsid w:val="008868C7"/>
    <w:rsid w:val="00893D86"/>
    <w:rsid w:val="00894F8F"/>
    <w:rsid w:val="008968CC"/>
    <w:rsid w:val="008A1832"/>
    <w:rsid w:val="008A55A6"/>
    <w:rsid w:val="008B16B1"/>
    <w:rsid w:val="008B5E96"/>
    <w:rsid w:val="008C1484"/>
    <w:rsid w:val="008C1FAF"/>
    <w:rsid w:val="008C2259"/>
    <w:rsid w:val="008C494B"/>
    <w:rsid w:val="008D2A44"/>
    <w:rsid w:val="008D7394"/>
    <w:rsid w:val="008E0E53"/>
    <w:rsid w:val="008E14BE"/>
    <w:rsid w:val="008E1E0E"/>
    <w:rsid w:val="008E3B04"/>
    <w:rsid w:val="008E671B"/>
    <w:rsid w:val="008E795B"/>
    <w:rsid w:val="008F03F5"/>
    <w:rsid w:val="008F0735"/>
    <w:rsid w:val="008F389A"/>
    <w:rsid w:val="008F6CEB"/>
    <w:rsid w:val="00900391"/>
    <w:rsid w:val="009019CD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47DA9"/>
    <w:rsid w:val="0095192C"/>
    <w:rsid w:val="009532BE"/>
    <w:rsid w:val="00954EBB"/>
    <w:rsid w:val="009717EF"/>
    <w:rsid w:val="00972B55"/>
    <w:rsid w:val="009737B7"/>
    <w:rsid w:val="00981465"/>
    <w:rsid w:val="0098278C"/>
    <w:rsid w:val="00982C29"/>
    <w:rsid w:val="009831A6"/>
    <w:rsid w:val="009847FE"/>
    <w:rsid w:val="00986990"/>
    <w:rsid w:val="0098763D"/>
    <w:rsid w:val="00987AD3"/>
    <w:rsid w:val="009900EB"/>
    <w:rsid w:val="009A139E"/>
    <w:rsid w:val="009A1A9E"/>
    <w:rsid w:val="009A6E40"/>
    <w:rsid w:val="009B43E7"/>
    <w:rsid w:val="009B50C1"/>
    <w:rsid w:val="009B660F"/>
    <w:rsid w:val="009B6C4D"/>
    <w:rsid w:val="009C2437"/>
    <w:rsid w:val="009C44F8"/>
    <w:rsid w:val="009C5500"/>
    <w:rsid w:val="009D7DC6"/>
    <w:rsid w:val="009F0551"/>
    <w:rsid w:val="00A02F2F"/>
    <w:rsid w:val="00A0555F"/>
    <w:rsid w:val="00A07E51"/>
    <w:rsid w:val="00A10348"/>
    <w:rsid w:val="00A12BCB"/>
    <w:rsid w:val="00A14B66"/>
    <w:rsid w:val="00A159A3"/>
    <w:rsid w:val="00A21FC9"/>
    <w:rsid w:val="00A23BC4"/>
    <w:rsid w:val="00A23CE4"/>
    <w:rsid w:val="00A251DC"/>
    <w:rsid w:val="00A2579E"/>
    <w:rsid w:val="00A25833"/>
    <w:rsid w:val="00A261A6"/>
    <w:rsid w:val="00A3362C"/>
    <w:rsid w:val="00A44582"/>
    <w:rsid w:val="00A45616"/>
    <w:rsid w:val="00A544FA"/>
    <w:rsid w:val="00A55234"/>
    <w:rsid w:val="00A564AD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929CF"/>
    <w:rsid w:val="00A9566F"/>
    <w:rsid w:val="00A96695"/>
    <w:rsid w:val="00A97437"/>
    <w:rsid w:val="00AA0A0D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4F7A"/>
    <w:rsid w:val="00AE613F"/>
    <w:rsid w:val="00AE6EC2"/>
    <w:rsid w:val="00AE71D1"/>
    <w:rsid w:val="00AE740A"/>
    <w:rsid w:val="00AF29F5"/>
    <w:rsid w:val="00AF52DD"/>
    <w:rsid w:val="00B008D2"/>
    <w:rsid w:val="00B05316"/>
    <w:rsid w:val="00B10277"/>
    <w:rsid w:val="00B10296"/>
    <w:rsid w:val="00B11FEF"/>
    <w:rsid w:val="00B14D5A"/>
    <w:rsid w:val="00B16BCF"/>
    <w:rsid w:val="00B1768D"/>
    <w:rsid w:val="00B21E8D"/>
    <w:rsid w:val="00B24A6D"/>
    <w:rsid w:val="00B25BD3"/>
    <w:rsid w:val="00B26B35"/>
    <w:rsid w:val="00B31416"/>
    <w:rsid w:val="00B31DFB"/>
    <w:rsid w:val="00B3686D"/>
    <w:rsid w:val="00B47576"/>
    <w:rsid w:val="00B4774B"/>
    <w:rsid w:val="00B4786D"/>
    <w:rsid w:val="00B50C5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7D03"/>
    <w:rsid w:val="00B80603"/>
    <w:rsid w:val="00B82327"/>
    <w:rsid w:val="00B91CB8"/>
    <w:rsid w:val="00BA1FB3"/>
    <w:rsid w:val="00BA1FC9"/>
    <w:rsid w:val="00BA2EFE"/>
    <w:rsid w:val="00BA543E"/>
    <w:rsid w:val="00BA6FF9"/>
    <w:rsid w:val="00BA7476"/>
    <w:rsid w:val="00BB0B37"/>
    <w:rsid w:val="00BB3643"/>
    <w:rsid w:val="00BB43C5"/>
    <w:rsid w:val="00BB4FF5"/>
    <w:rsid w:val="00BB52BA"/>
    <w:rsid w:val="00BC2B14"/>
    <w:rsid w:val="00BC34EE"/>
    <w:rsid w:val="00BD0DD8"/>
    <w:rsid w:val="00BD13E9"/>
    <w:rsid w:val="00BD1BB6"/>
    <w:rsid w:val="00BD42A5"/>
    <w:rsid w:val="00BE5DBA"/>
    <w:rsid w:val="00BE77BF"/>
    <w:rsid w:val="00BF05A0"/>
    <w:rsid w:val="00BF2B47"/>
    <w:rsid w:val="00BF4C8A"/>
    <w:rsid w:val="00BF66B6"/>
    <w:rsid w:val="00BF7705"/>
    <w:rsid w:val="00C0276C"/>
    <w:rsid w:val="00C04C53"/>
    <w:rsid w:val="00C05EBA"/>
    <w:rsid w:val="00C11395"/>
    <w:rsid w:val="00C13899"/>
    <w:rsid w:val="00C14582"/>
    <w:rsid w:val="00C172F6"/>
    <w:rsid w:val="00C2164A"/>
    <w:rsid w:val="00C2177C"/>
    <w:rsid w:val="00C22AF7"/>
    <w:rsid w:val="00C2398E"/>
    <w:rsid w:val="00C23DF3"/>
    <w:rsid w:val="00C27A1A"/>
    <w:rsid w:val="00C36F66"/>
    <w:rsid w:val="00C40B95"/>
    <w:rsid w:val="00C4110A"/>
    <w:rsid w:val="00C43634"/>
    <w:rsid w:val="00C5050D"/>
    <w:rsid w:val="00C507EA"/>
    <w:rsid w:val="00C516DB"/>
    <w:rsid w:val="00C52D1A"/>
    <w:rsid w:val="00C60228"/>
    <w:rsid w:val="00C63AB6"/>
    <w:rsid w:val="00C645AF"/>
    <w:rsid w:val="00C81353"/>
    <w:rsid w:val="00C8564A"/>
    <w:rsid w:val="00C97F6C"/>
    <w:rsid w:val="00CA206D"/>
    <w:rsid w:val="00CA23FF"/>
    <w:rsid w:val="00CA4D77"/>
    <w:rsid w:val="00CA566C"/>
    <w:rsid w:val="00CB012A"/>
    <w:rsid w:val="00CB2B02"/>
    <w:rsid w:val="00CB4314"/>
    <w:rsid w:val="00CB6CB6"/>
    <w:rsid w:val="00CB7F3F"/>
    <w:rsid w:val="00CC4119"/>
    <w:rsid w:val="00CC472A"/>
    <w:rsid w:val="00CC4EA2"/>
    <w:rsid w:val="00CE0472"/>
    <w:rsid w:val="00CE0C22"/>
    <w:rsid w:val="00CE12B9"/>
    <w:rsid w:val="00CE2B7D"/>
    <w:rsid w:val="00CE4212"/>
    <w:rsid w:val="00CE4F11"/>
    <w:rsid w:val="00CE5599"/>
    <w:rsid w:val="00CE66C7"/>
    <w:rsid w:val="00CF1088"/>
    <w:rsid w:val="00CF116A"/>
    <w:rsid w:val="00CF5654"/>
    <w:rsid w:val="00CF7205"/>
    <w:rsid w:val="00CF7CD5"/>
    <w:rsid w:val="00D013F5"/>
    <w:rsid w:val="00D036B0"/>
    <w:rsid w:val="00D04AA5"/>
    <w:rsid w:val="00D10B07"/>
    <w:rsid w:val="00D2183B"/>
    <w:rsid w:val="00D278BA"/>
    <w:rsid w:val="00D279F7"/>
    <w:rsid w:val="00D33CF1"/>
    <w:rsid w:val="00D33F4F"/>
    <w:rsid w:val="00D43E40"/>
    <w:rsid w:val="00D44E7D"/>
    <w:rsid w:val="00D45C19"/>
    <w:rsid w:val="00D51C41"/>
    <w:rsid w:val="00D57329"/>
    <w:rsid w:val="00D61C60"/>
    <w:rsid w:val="00D67010"/>
    <w:rsid w:val="00D672EA"/>
    <w:rsid w:val="00D705CA"/>
    <w:rsid w:val="00D71E0D"/>
    <w:rsid w:val="00D73360"/>
    <w:rsid w:val="00D74EAC"/>
    <w:rsid w:val="00D8434D"/>
    <w:rsid w:val="00D86DF2"/>
    <w:rsid w:val="00D8705D"/>
    <w:rsid w:val="00D922C0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D581D"/>
    <w:rsid w:val="00DE1E45"/>
    <w:rsid w:val="00DF344A"/>
    <w:rsid w:val="00DF46D5"/>
    <w:rsid w:val="00E05E28"/>
    <w:rsid w:val="00E10613"/>
    <w:rsid w:val="00E111C9"/>
    <w:rsid w:val="00E15EF8"/>
    <w:rsid w:val="00E22DBE"/>
    <w:rsid w:val="00E24637"/>
    <w:rsid w:val="00E24ED3"/>
    <w:rsid w:val="00E26984"/>
    <w:rsid w:val="00E26EE3"/>
    <w:rsid w:val="00E33BEF"/>
    <w:rsid w:val="00E37A18"/>
    <w:rsid w:val="00E40F61"/>
    <w:rsid w:val="00E41CCF"/>
    <w:rsid w:val="00E42E0C"/>
    <w:rsid w:val="00E45DC7"/>
    <w:rsid w:val="00E479F7"/>
    <w:rsid w:val="00E52082"/>
    <w:rsid w:val="00E52ECA"/>
    <w:rsid w:val="00E54F3C"/>
    <w:rsid w:val="00E62D48"/>
    <w:rsid w:val="00E646AC"/>
    <w:rsid w:val="00E7142B"/>
    <w:rsid w:val="00E73BAE"/>
    <w:rsid w:val="00E81322"/>
    <w:rsid w:val="00E81C70"/>
    <w:rsid w:val="00E90F49"/>
    <w:rsid w:val="00E91FF1"/>
    <w:rsid w:val="00EA3158"/>
    <w:rsid w:val="00EA380F"/>
    <w:rsid w:val="00EA3A81"/>
    <w:rsid w:val="00EA490C"/>
    <w:rsid w:val="00EB72F2"/>
    <w:rsid w:val="00EB7873"/>
    <w:rsid w:val="00EC061D"/>
    <w:rsid w:val="00EC152C"/>
    <w:rsid w:val="00EC78AF"/>
    <w:rsid w:val="00EC7FE1"/>
    <w:rsid w:val="00ED697A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3794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87767"/>
    <w:rsid w:val="00F900D3"/>
    <w:rsid w:val="00F95CCA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E45F6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2F14"/>
    <w:rPr>
      <w:sz w:val="24"/>
      <w:szCs w:val="24"/>
    </w:rPr>
  </w:style>
  <w:style w:type="paragraph" w:styleId="Heading2">
    <w:name w:val="heading 2"/>
    <w:basedOn w:val="Normal"/>
    <w:link w:val="Heading2Char"/>
    <w:uiPriority w:val="99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1743B5"/>
    <w:rPr>
      <w:rFonts w:cs="Times New Roman"/>
      <w:b/>
      <w:bCs/>
      <w:sz w:val="36"/>
      <w:szCs w:val="36"/>
    </w:rPr>
  </w:style>
  <w:style w:type="paragraph" w:customStyle="1" w:styleId="CharCharCharChar">
    <w:name w:val="Char Char Char Char"/>
    <w:basedOn w:val="Normal"/>
    <w:next w:val="Normal"/>
    <w:uiPriority w:val="99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sid w:val="00AA0A0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507EA"/>
    <w:rPr>
      <w:rFonts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344</TotalTime>
  <Pages>6</Pages>
  <Words>1178</Words>
  <Characters>6717</Characters>
  <Application>Microsoft Office Outlook</Application>
  <DocSecurity>0</DocSecurity>
  <Lines>0</Lines>
  <Paragraphs>0</Paragraphs>
  <ScaleCrop>false</ScaleCrop>
  <Company>УФК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УФК</cp:lastModifiedBy>
  <cp:revision>17</cp:revision>
  <cp:lastPrinted>2013-04-02T13:00:00Z</cp:lastPrinted>
  <dcterms:created xsi:type="dcterms:W3CDTF">2013-04-01T13:25:00Z</dcterms:created>
  <dcterms:modified xsi:type="dcterms:W3CDTF">2013-04-30T08:15:00Z</dcterms:modified>
</cp:coreProperties>
</file>