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5C71" w:rsidRPr="00B8630C" w:rsidRDefault="00825C71" w:rsidP="00791C96">
      <w:pPr>
        <w:jc w:val="center"/>
        <w:rPr>
          <w:sz w:val="26"/>
          <w:szCs w:val="26"/>
        </w:rPr>
      </w:pPr>
      <w:r w:rsidRPr="00B8630C">
        <w:rPr>
          <w:sz w:val="26"/>
          <w:szCs w:val="26"/>
        </w:rPr>
        <w:t>Сведения о доходах и обязательствах имущественного характера, представленные федеральными государственными гражданскими служащими отдела режима секретности и безопасности информации Управления Федерального казначейства по г. Санкт-Петербургу за отчетный период с 01 января 2012 года по 31 декабря 2012года</w:t>
      </w:r>
    </w:p>
    <w:p w:rsidR="00825C71" w:rsidRPr="00785EE6" w:rsidRDefault="00825C71" w:rsidP="00791C96">
      <w:pPr>
        <w:jc w:val="center"/>
        <w:rPr>
          <w:sz w:val="20"/>
          <w:szCs w:val="20"/>
        </w:rPr>
      </w:pPr>
    </w:p>
    <w:tbl>
      <w:tblPr>
        <w:tblW w:w="15227" w:type="dxa"/>
        <w:tblInd w:w="41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159"/>
        <w:gridCol w:w="1437"/>
        <w:gridCol w:w="2174"/>
        <w:gridCol w:w="1087"/>
        <w:gridCol w:w="852"/>
        <w:gridCol w:w="2128"/>
        <w:gridCol w:w="2973"/>
        <w:gridCol w:w="996"/>
        <w:gridCol w:w="1421"/>
      </w:tblGrid>
      <w:tr w:rsidR="00825C71" w:rsidRPr="00B8630C" w:rsidTr="00F73B52">
        <w:trPr>
          <w:trHeight w:hRule="exact" w:val="470"/>
        </w:trPr>
        <w:tc>
          <w:tcPr>
            <w:tcW w:w="215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25C71" w:rsidRPr="00B8630C" w:rsidRDefault="00825C71" w:rsidP="00791C96">
            <w:pPr>
              <w:shd w:val="clear" w:color="auto" w:fill="FFFFFF"/>
              <w:spacing w:line="221" w:lineRule="exact"/>
              <w:ind w:left="218" w:right="170"/>
              <w:jc w:val="center"/>
            </w:pPr>
            <w:r w:rsidRPr="00B8630C">
              <w:rPr>
                <w:color w:val="000000"/>
                <w:spacing w:val="-6"/>
              </w:rPr>
              <w:t xml:space="preserve">Фамилия, имя, </w:t>
            </w:r>
            <w:r w:rsidRPr="00B8630C">
              <w:rPr>
                <w:color w:val="000000"/>
                <w:spacing w:val="-5"/>
              </w:rPr>
              <w:t>отчество</w:t>
            </w:r>
          </w:p>
          <w:p w:rsidR="00825C71" w:rsidRPr="00B8630C" w:rsidRDefault="00825C71" w:rsidP="00AE740A">
            <w:pPr>
              <w:shd w:val="clear" w:color="auto" w:fill="FFFFFF"/>
              <w:spacing w:line="218" w:lineRule="exact"/>
              <w:ind w:left="190"/>
              <w:jc w:val="center"/>
            </w:pPr>
            <w:r w:rsidRPr="00B8630C">
              <w:rPr>
                <w:color w:val="000000"/>
                <w:spacing w:val="-5"/>
              </w:rPr>
              <w:t xml:space="preserve">гражданского </w:t>
            </w:r>
            <w:r w:rsidRPr="00B8630C">
              <w:rPr>
                <w:color w:val="000000"/>
                <w:spacing w:val="-6"/>
              </w:rPr>
              <w:t xml:space="preserve">служащего, его </w:t>
            </w:r>
            <w:r w:rsidRPr="00B8630C">
              <w:rPr>
                <w:color w:val="000000"/>
                <w:spacing w:val="-5"/>
              </w:rPr>
              <w:t>должность</w:t>
            </w:r>
          </w:p>
        </w:tc>
        <w:tc>
          <w:tcPr>
            <w:tcW w:w="143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25C71" w:rsidRPr="00B8630C" w:rsidRDefault="00825C71" w:rsidP="00791C96">
            <w:pPr>
              <w:shd w:val="clear" w:color="auto" w:fill="FFFFFF"/>
              <w:jc w:val="center"/>
            </w:pPr>
            <w:r w:rsidRPr="00B8630C">
              <w:rPr>
                <w:color w:val="000000"/>
                <w:spacing w:val="-6"/>
              </w:rPr>
              <w:t>Декларированный</w:t>
            </w:r>
          </w:p>
          <w:p w:rsidR="00825C71" w:rsidRPr="00B8630C" w:rsidRDefault="00825C71" w:rsidP="00791C96">
            <w:pPr>
              <w:shd w:val="clear" w:color="auto" w:fill="FFFFFF"/>
              <w:spacing w:line="221" w:lineRule="exact"/>
              <w:ind w:left="190" w:right="166"/>
              <w:jc w:val="center"/>
            </w:pPr>
            <w:r w:rsidRPr="00B8630C">
              <w:rPr>
                <w:color w:val="000000"/>
                <w:spacing w:val="-5"/>
              </w:rPr>
              <w:t>годовой доход (рублей)</w:t>
            </w:r>
          </w:p>
        </w:tc>
        <w:tc>
          <w:tcPr>
            <w:tcW w:w="624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25C71" w:rsidRPr="00B8630C" w:rsidRDefault="00825C71" w:rsidP="00791C96">
            <w:pPr>
              <w:shd w:val="clear" w:color="auto" w:fill="FFFFFF"/>
              <w:spacing w:line="218" w:lineRule="exact"/>
              <w:ind w:left="444"/>
              <w:jc w:val="center"/>
            </w:pPr>
            <w:r w:rsidRPr="00B8630C">
              <w:rPr>
                <w:color w:val="000000"/>
                <w:spacing w:val="-5"/>
              </w:rPr>
              <w:t xml:space="preserve">Перечень объектов недвижимого имущества и транспортных средств, </w:t>
            </w:r>
            <w:r w:rsidRPr="00B8630C">
              <w:rPr>
                <w:color w:val="000000"/>
                <w:spacing w:val="-4"/>
              </w:rPr>
              <w:t>принадлежащих на праве собственности</w:t>
            </w:r>
          </w:p>
        </w:tc>
        <w:tc>
          <w:tcPr>
            <w:tcW w:w="53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25C71" w:rsidRPr="00B8630C" w:rsidRDefault="00825C71" w:rsidP="00791C96">
            <w:pPr>
              <w:shd w:val="clear" w:color="auto" w:fill="FFFFFF"/>
              <w:spacing w:line="218" w:lineRule="exact"/>
              <w:ind w:left="120" w:right="154"/>
              <w:jc w:val="center"/>
            </w:pPr>
            <w:r w:rsidRPr="00B8630C">
              <w:rPr>
                <w:color w:val="000000"/>
                <w:spacing w:val="-5"/>
              </w:rPr>
              <w:t xml:space="preserve">Перечень объектов недвижимого имущества, </w:t>
            </w:r>
            <w:r w:rsidRPr="00B8630C">
              <w:rPr>
                <w:color w:val="000000"/>
                <w:spacing w:val="-4"/>
              </w:rPr>
              <w:t>находящегося в пользовании</w:t>
            </w:r>
          </w:p>
        </w:tc>
      </w:tr>
      <w:tr w:rsidR="00825C71" w:rsidRPr="00B8630C" w:rsidTr="00F73B52">
        <w:tc>
          <w:tcPr>
            <w:tcW w:w="215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25C71" w:rsidRPr="00B8630C" w:rsidRDefault="00825C71" w:rsidP="00791C96">
            <w:pPr>
              <w:shd w:val="clear" w:color="auto" w:fill="FFFFFF"/>
              <w:spacing w:line="218" w:lineRule="exact"/>
              <w:ind w:left="190" w:right="142"/>
              <w:jc w:val="center"/>
            </w:pPr>
          </w:p>
        </w:tc>
        <w:tc>
          <w:tcPr>
            <w:tcW w:w="143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25C71" w:rsidRPr="00B8630C" w:rsidRDefault="00825C71" w:rsidP="00791C96">
            <w:pPr>
              <w:shd w:val="clear" w:color="auto" w:fill="FFFFFF"/>
              <w:spacing w:line="221" w:lineRule="exact"/>
              <w:ind w:left="190" w:right="166"/>
              <w:jc w:val="center"/>
            </w:pP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25C71" w:rsidRPr="00B8630C" w:rsidRDefault="00825C71" w:rsidP="00791C96">
            <w:pPr>
              <w:shd w:val="clear" w:color="auto" w:fill="FFFFFF"/>
              <w:ind w:left="67"/>
              <w:jc w:val="center"/>
            </w:pPr>
            <w:r w:rsidRPr="00B8630C">
              <w:rPr>
                <w:color w:val="000000"/>
                <w:spacing w:val="-5"/>
              </w:rPr>
              <w:t>Вид объектов недвижимости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25C71" w:rsidRPr="00B8630C" w:rsidRDefault="00825C71" w:rsidP="00791C96">
            <w:pPr>
              <w:shd w:val="clear" w:color="auto" w:fill="FFFFFF"/>
              <w:spacing w:line="221" w:lineRule="exact"/>
              <w:ind w:left="60"/>
              <w:jc w:val="center"/>
            </w:pPr>
            <w:r w:rsidRPr="00B8630C">
              <w:rPr>
                <w:color w:val="000000"/>
                <w:spacing w:val="-7"/>
              </w:rPr>
              <w:t xml:space="preserve">Площадь </w:t>
            </w:r>
            <w:r w:rsidRPr="00B8630C">
              <w:rPr>
                <w:color w:val="000000"/>
                <w:spacing w:val="-4"/>
              </w:rPr>
              <w:t>(кв. м)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25C71" w:rsidRPr="00B8630C" w:rsidRDefault="00825C71" w:rsidP="00791C96">
            <w:pPr>
              <w:shd w:val="clear" w:color="auto" w:fill="FFFFFF"/>
              <w:spacing w:line="221" w:lineRule="exact"/>
              <w:ind w:left="43"/>
              <w:jc w:val="center"/>
            </w:pPr>
            <w:r w:rsidRPr="00B8630C">
              <w:rPr>
                <w:color w:val="000000"/>
                <w:spacing w:val="-3"/>
              </w:rPr>
              <w:t xml:space="preserve">Страна </w:t>
            </w:r>
            <w:r w:rsidRPr="00B8630C">
              <w:rPr>
                <w:color w:val="000000"/>
                <w:spacing w:val="-5"/>
              </w:rPr>
              <w:t>располо</w:t>
            </w:r>
            <w:r w:rsidRPr="00B8630C">
              <w:rPr>
                <w:color w:val="000000"/>
                <w:spacing w:val="-5"/>
              </w:rPr>
              <w:softHyphen/>
              <w:t>жения</w:t>
            </w:r>
          </w:p>
        </w:tc>
        <w:tc>
          <w:tcPr>
            <w:tcW w:w="2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25C71" w:rsidRPr="00B8630C" w:rsidRDefault="00825C71" w:rsidP="00791C96">
            <w:pPr>
              <w:shd w:val="clear" w:color="auto" w:fill="FFFFFF"/>
              <w:spacing w:line="218" w:lineRule="exact"/>
              <w:jc w:val="center"/>
            </w:pPr>
            <w:r w:rsidRPr="00B8630C">
              <w:rPr>
                <w:color w:val="000000"/>
                <w:spacing w:val="-5"/>
              </w:rPr>
              <w:t xml:space="preserve">Транспортные средства (с указанием </w:t>
            </w:r>
            <w:r w:rsidRPr="00B8630C">
              <w:rPr>
                <w:color w:val="000000"/>
                <w:spacing w:val="-4"/>
              </w:rPr>
              <w:t>вида и марки)</w:t>
            </w:r>
          </w:p>
        </w:tc>
        <w:tc>
          <w:tcPr>
            <w:tcW w:w="29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25C71" w:rsidRPr="00B8630C" w:rsidRDefault="00825C71" w:rsidP="00791C96">
            <w:pPr>
              <w:shd w:val="clear" w:color="auto" w:fill="FFFFFF"/>
              <w:spacing w:line="218" w:lineRule="exact"/>
              <w:ind w:left="283" w:right="281" w:firstLine="36"/>
              <w:jc w:val="center"/>
            </w:pPr>
            <w:r w:rsidRPr="00B8630C">
              <w:rPr>
                <w:color w:val="000000"/>
                <w:spacing w:val="-4"/>
              </w:rPr>
              <w:t xml:space="preserve">Вид объектов </w:t>
            </w:r>
            <w:r w:rsidRPr="00B8630C">
              <w:rPr>
                <w:color w:val="000000"/>
                <w:spacing w:val="-6"/>
              </w:rPr>
              <w:t>недвижимости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25C71" w:rsidRPr="00B8630C" w:rsidRDefault="00825C71" w:rsidP="00791C96">
            <w:pPr>
              <w:shd w:val="clear" w:color="auto" w:fill="FFFFFF"/>
              <w:spacing w:line="221" w:lineRule="exact"/>
              <w:ind w:left="58" w:right="60"/>
              <w:jc w:val="center"/>
            </w:pPr>
            <w:r w:rsidRPr="00B8630C">
              <w:rPr>
                <w:color w:val="000000"/>
                <w:spacing w:val="-18"/>
              </w:rPr>
              <w:t xml:space="preserve">Площадь </w:t>
            </w:r>
            <w:r w:rsidRPr="00B8630C">
              <w:rPr>
                <w:color w:val="000000"/>
                <w:spacing w:val="-12"/>
              </w:rPr>
              <w:t>(кв. м)</w:t>
            </w:r>
          </w:p>
        </w:tc>
        <w:tc>
          <w:tcPr>
            <w:tcW w:w="1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25C71" w:rsidRPr="00B8630C" w:rsidRDefault="00825C71" w:rsidP="00791C96">
            <w:pPr>
              <w:shd w:val="clear" w:color="auto" w:fill="FFFFFF"/>
              <w:spacing w:line="221" w:lineRule="exact"/>
              <w:ind w:left="82" w:right="106"/>
              <w:jc w:val="center"/>
            </w:pPr>
            <w:r w:rsidRPr="00B8630C">
              <w:rPr>
                <w:color w:val="000000"/>
                <w:spacing w:val="-15"/>
              </w:rPr>
              <w:t>Страна располо</w:t>
            </w:r>
            <w:r w:rsidRPr="00B8630C">
              <w:rPr>
                <w:color w:val="000000"/>
                <w:spacing w:val="-15"/>
              </w:rPr>
              <w:softHyphen/>
            </w:r>
            <w:r w:rsidRPr="00B8630C">
              <w:rPr>
                <w:color w:val="000000"/>
                <w:spacing w:val="-16"/>
              </w:rPr>
              <w:t>жения</w:t>
            </w:r>
          </w:p>
        </w:tc>
      </w:tr>
      <w:tr w:rsidR="00825C71" w:rsidRPr="00B8630C" w:rsidTr="00F73B52">
        <w:tc>
          <w:tcPr>
            <w:tcW w:w="2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791C96">
            <w:pPr>
              <w:shd w:val="clear" w:color="auto" w:fill="FFFFFF"/>
              <w:jc w:val="center"/>
            </w:pPr>
            <w:r w:rsidRPr="00B8630C">
              <w:rPr>
                <w:color w:val="000000"/>
              </w:rPr>
              <w:t>1</w:t>
            </w:r>
          </w:p>
        </w:tc>
        <w:tc>
          <w:tcPr>
            <w:tcW w:w="1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791C96">
            <w:pPr>
              <w:shd w:val="clear" w:color="auto" w:fill="FFFFFF"/>
              <w:jc w:val="center"/>
            </w:pPr>
            <w:r w:rsidRPr="00B8630C">
              <w:rPr>
                <w:color w:val="000000"/>
              </w:rPr>
              <w:t>2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791C96">
            <w:pPr>
              <w:shd w:val="clear" w:color="auto" w:fill="FFFFFF"/>
              <w:ind w:left="1205"/>
            </w:pPr>
            <w:r w:rsidRPr="00B8630C">
              <w:rPr>
                <w:color w:val="000000"/>
              </w:rPr>
              <w:t>3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791C96">
            <w:pPr>
              <w:shd w:val="clear" w:color="auto" w:fill="FFFFFF"/>
              <w:jc w:val="center"/>
            </w:pPr>
            <w:r w:rsidRPr="00B8630C">
              <w:rPr>
                <w:color w:val="000000"/>
              </w:rPr>
              <w:t>4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791C96">
            <w:pPr>
              <w:shd w:val="clear" w:color="auto" w:fill="FFFFFF"/>
              <w:jc w:val="center"/>
            </w:pPr>
            <w:r w:rsidRPr="00B8630C">
              <w:rPr>
                <w:color w:val="000000"/>
              </w:rPr>
              <w:t>5</w:t>
            </w:r>
          </w:p>
        </w:tc>
        <w:tc>
          <w:tcPr>
            <w:tcW w:w="2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791C96">
            <w:pPr>
              <w:shd w:val="clear" w:color="auto" w:fill="FFFFFF"/>
              <w:ind w:left="852"/>
            </w:pPr>
            <w:r w:rsidRPr="00B8630C">
              <w:rPr>
                <w:color w:val="000000"/>
              </w:rPr>
              <w:t>6</w:t>
            </w:r>
          </w:p>
        </w:tc>
        <w:tc>
          <w:tcPr>
            <w:tcW w:w="29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791C96">
            <w:pPr>
              <w:shd w:val="clear" w:color="auto" w:fill="FFFFFF"/>
              <w:ind w:left="835"/>
            </w:pPr>
            <w:r w:rsidRPr="00B8630C">
              <w:rPr>
                <w:color w:val="000000"/>
              </w:rPr>
              <w:t>7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791C96">
            <w:pPr>
              <w:shd w:val="clear" w:color="auto" w:fill="FFFFFF"/>
              <w:jc w:val="center"/>
            </w:pPr>
            <w:r w:rsidRPr="00B8630C">
              <w:rPr>
                <w:color w:val="000000"/>
              </w:rPr>
              <w:t>8</w:t>
            </w:r>
          </w:p>
        </w:tc>
        <w:tc>
          <w:tcPr>
            <w:tcW w:w="1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791C96">
            <w:pPr>
              <w:shd w:val="clear" w:color="auto" w:fill="FFFFFF"/>
              <w:jc w:val="center"/>
            </w:pPr>
            <w:r w:rsidRPr="00B8630C">
              <w:rPr>
                <w:color w:val="000000"/>
              </w:rPr>
              <w:t>9</w:t>
            </w:r>
          </w:p>
        </w:tc>
      </w:tr>
      <w:tr w:rsidR="00825C71" w:rsidRPr="00B8630C" w:rsidTr="00F73B52">
        <w:trPr>
          <w:trHeight w:val="2466"/>
        </w:trPr>
        <w:tc>
          <w:tcPr>
            <w:tcW w:w="2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8041CE">
            <w:pPr>
              <w:shd w:val="clear" w:color="auto" w:fill="FFFFFF"/>
              <w:spacing w:line="240" w:lineRule="exact"/>
              <w:jc w:val="center"/>
            </w:pPr>
            <w:smartTag w:uri="urn:schemas-microsoft-com:office:smarttags" w:element="PersonName">
              <w:r>
                <w:t>Корольков Сергей Владимирович</w:t>
              </w:r>
            </w:smartTag>
            <w:r w:rsidRPr="00B8630C">
              <w:t xml:space="preserve"> начальник отдела</w:t>
            </w:r>
          </w:p>
        </w:tc>
        <w:tc>
          <w:tcPr>
            <w:tcW w:w="1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E27B78">
            <w:pPr>
              <w:shd w:val="clear" w:color="auto" w:fill="FFFFFF"/>
              <w:jc w:val="center"/>
            </w:pPr>
            <w:r w:rsidRPr="00B8630C">
              <w:t>1 646</w:t>
            </w:r>
            <w:r>
              <w:t> </w:t>
            </w:r>
            <w:r w:rsidRPr="00B8630C">
              <w:t>845</w:t>
            </w:r>
            <w:r>
              <w:t>,92</w:t>
            </w:r>
            <w:r w:rsidRPr="00B8630C">
              <w:t xml:space="preserve"> 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E27B78">
            <w:pPr>
              <w:shd w:val="clear" w:color="auto" w:fill="FFFFFF"/>
              <w:jc w:val="center"/>
              <w:rPr>
                <w:color w:val="000000"/>
                <w:spacing w:val="-7"/>
              </w:rPr>
            </w:pPr>
          </w:p>
          <w:p w:rsidR="00825C71" w:rsidRPr="00B8630C" w:rsidRDefault="00825C71" w:rsidP="0099483A">
            <w:pPr>
              <w:shd w:val="clear" w:color="auto" w:fill="FFFFFF"/>
              <w:rPr>
                <w:color w:val="000000"/>
                <w:spacing w:val="-7"/>
              </w:rPr>
            </w:pPr>
            <w:r w:rsidRPr="00B8630C">
              <w:rPr>
                <w:color w:val="000000"/>
                <w:spacing w:val="-7"/>
              </w:rPr>
              <w:t>Квартира</w:t>
            </w:r>
          </w:p>
          <w:p w:rsidR="00825C71" w:rsidRPr="00B8630C" w:rsidRDefault="00825C71" w:rsidP="00E27B78">
            <w:pPr>
              <w:shd w:val="clear" w:color="auto" w:fill="FFFFFF"/>
              <w:jc w:val="center"/>
              <w:rPr>
                <w:color w:val="000000"/>
                <w:spacing w:val="-7"/>
              </w:rPr>
            </w:pPr>
          </w:p>
          <w:p w:rsidR="00825C71" w:rsidRPr="00B8630C" w:rsidRDefault="00825C71" w:rsidP="0099483A">
            <w:pPr>
              <w:shd w:val="clear" w:color="auto" w:fill="FFFFFF"/>
            </w:pPr>
            <w:r w:rsidRPr="00B8630C">
              <w:rPr>
                <w:color w:val="000000"/>
                <w:spacing w:val="-7"/>
              </w:rPr>
              <w:t xml:space="preserve">Дачный земельный участок </w:t>
            </w:r>
            <w:r w:rsidRPr="00B8630C">
              <w:rPr>
                <w:color w:val="000000"/>
                <w:spacing w:val="-5"/>
              </w:rPr>
              <w:t>(1/2 доли)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E27B78">
            <w:pPr>
              <w:shd w:val="clear" w:color="auto" w:fill="FFFFFF"/>
              <w:jc w:val="center"/>
              <w:rPr>
                <w:color w:val="000000"/>
                <w:spacing w:val="-13"/>
              </w:rPr>
            </w:pPr>
          </w:p>
          <w:p w:rsidR="00825C71" w:rsidRPr="00B8630C" w:rsidRDefault="00825C71" w:rsidP="00E27B78">
            <w:pPr>
              <w:shd w:val="clear" w:color="auto" w:fill="FFFFFF"/>
              <w:jc w:val="center"/>
              <w:rPr>
                <w:color w:val="000000"/>
                <w:spacing w:val="-13"/>
              </w:rPr>
            </w:pPr>
            <w:r w:rsidRPr="00B8630C">
              <w:rPr>
                <w:color w:val="000000"/>
                <w:spacing w:val="-13"/>
              </w:rPr>
              <w:t>55,0</w:t>
            </w:r>
          </w:p>
          <w:p w:rsidR="00825C71" w:rsidRPr="00B8630C" w:rsidRDefault="00825C71" w:rsidP="00E27B78">
            <w:pPr>
              <w:shd w:val="clear" w:color="auto" w:fill="FFFFFF"/>
              <w:jc w:val="center"/>
              <w:rPr>
                <w:color w:val="000000"/>
                <w:spacing w:val="-13"/>
              </w:rPr>
            </w:pPr>
          </w:p>
          <w:p w:rsidR="00825C71" w:rsidRPr="00B8630C" w:rsidRDefault="00825C71" w:rsidP="00E27B78">
            <w:pPr>
              <w:shd w:val="clear" w:color="auto" w:fill="FFFFFF"/>
              <w:jc w:val="center"/>
            </w:pPr>
            <w:r w:rsidRPr="00B8630C">
              <w:rPr>
                <w:color w:val="000000"/>
                <w:spacing w:val="-13"/>
              </w:rPr>
              <w:t>600,0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Default="00825C71" w:rsidP="00E27B78">
            <w:pPr>
              <w:shd w:val="clear" w:color="auto" w:fill="FFFFFF"/>
              <w:jc w:val="center"/>
              <w:rPr>
                <w:color w:val="000000"/>
                <w:spacing w:val="-7"/>
              </w:rPr>
            </w:pPr>
          </w:p>
          <w:p w:rsidR="00825C71" w:rsidRDefault="00825C71" w:rsidP="00E27B78">
            <w:pPr>
              <w:shd w:val="clear" w:color="auto" w:fill="FFFFFF"/>
              <w:jc w:val="center"/>
              <w:rPr>
                <w:color w:val="000000"/>
                <w:spacing w:val="-7"/>
              </w:rPr>
            </w:pPr>
            <w:r w:rsidRPr="00B8630C">
              <w:rPr>
                <w:color w:val="000000"/>
                <w:spacing w:val="-7"/>
              </w:rPr>
              <w:t>Россия</w:t>
            </w:r>
          </w:p>
          <w:p w:rsidR="00825C71" w:rsidRDefault="00825C71" w:rsidP="00E27B78">
            <w:pPr>
              <w:shd w:val="clear" w:color="auto" w:fill="FFFFFF"/>
              <w:jc w:val="center"/>
              <w:rPr>
                <w:color w:val="000000"/>
                <w:spacing w:val="-7"/>
              </w:rPr>
            </w:pPr>
          </w:p>
          <w:p w:rsidR="00825C71" w:rsidRPr="00B8630C" w:rsidRDefault="00825C71" w:rsidP="00E27B78">
            <w:pPr>
              <w:shd w:val="clear" w:color="auto" w:fill="FFFFFF"/>
              <w:jc w:val="center"/>
            </w:pPr>
            <w:r>
              <w:rPr>
                <w:color w:val="000000"/>
                <w:spacing w:val="-7"/>
              </w:rPr>
              <w:t>Россия</w:t>
            </w:r>
          </w:p>
        </w:tc>
        <w:tc>
          <w:tcPr>
            <w:tcW w:w="2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E27B78">
            <w:pPr>
              <w:shd w:val="clear" w:color="auto" w:fill="FFFFFF"/>
            </w:pPr>
            <w:r w:rsidRPr="00B8630C">
              <w:t xml:space="preserve">Легковой автомобиль </w:t>
            </w:r>
            <w:r w:rsidRPr="00B8630C">
              <w:rPr>
                <w:lang w:val="en-US"/>
              </w:rPr>
              <w:t>Toyota</w:t>
            </w:r>
            <w:r w:rsidRPr="00B8630C">
              <w:t xml:space="preserve"> </w:t>
            </w:r>
            <w:r w:rsidRPr="00B8630C">
              <w:rPr>
                <w:lang w:val="en-US"/>
              </w:rPr>
              <w:t>Corolla</w:t>
            </w:r>
            <w:r w:rsidRPr="00B8630C">
              <w:t xml:space="preserve"> </w:t>
            </w:r>
          </w:p>
        </w:tc>
        <w:tc>
          <w:tcPr>
            <w:tcW w:w="29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E27B78">
            <w:pPr>
              <w:shd w:val="clear" w:color="auto" w:fill="FFFFFF"/>
              <w:spacing w:line="240" w:lineRule="exact"/>
              <w:ind w:right="141"/>
              <w:jc w:val="center"/>
            </w:pPr>
            <w:r w:rsidRPr="00B8630C">
              <w:t>Не имеет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736B31">
            <w:pPr>
              <w:shd w:val="clear" w:color="auto" w:fill="FFFFFF"/>
              <w:jc w:val="center"/>
            </w:pPr>
          </w:p>
        </w:tc>
        <w:tc>
          <w:tcPr>
            <w:tcW w:w="1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25C71" w:rsidRPr="00B8630C" w:rsidRDefault="00825C71" w:rsidP="00736B31">
            <w:pPr>
              <w:shd w:val="clear" w:color="auto" w:fill="FFFFFF"/>
              <w:jc w:val="center"/>
            </w:pPr>
          </w:p>
        </w:tc>
      </w:tr>
      <w:tr w:rsidR="00825C71" w:rsidRPr="00B8630C" w:rsidTr="00F73B52">
        <w:trPr>
          <w:trHeight w:val="1094"/>
        </w:trPr>
        <w:tc>
          <w:tcPr>
            <w:tcW w:w="2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Default="00825C71" w:rsidP="00F73B52">
            <w:pPr>
              <w:shd w:val="clear" w:color="auto" w:fill="FFFFFF"/>
              <w:spacing w:line="240" w:lineRule="exact"/>
              <w:ind w:left="312" w:right="278"/>
              <w:rPr>
                <w:bCs/>
                <w:color w:val="000000"/>
                <w:spacing w:val="-8"/>
              </w:rPr>
            </w:pPr>
            <w:smartTag w:uri="urn:schemas-microsoft-com:office:smarttags" w:element="PersonName">
              <w:r>
                <w:rPr>
                  <w:bCs/>
                  <w:color w:val="000000"/>
                  <w:spacing w:val="-8"/>
                </w:rPr>
                <w:t>Абрамов Антуан Владимирович</w:t>
              </w:r>
            </w:smartTag>
          </w:p>
          <w:p w:rsidR="00825C71" w:rsidRPr="00B8630C" w:rsidRDefault="00825C71" w:rsidP="00F73B52">
            <w:pPr>
              <w:shd w:val="clear" w:color="auto" w:fill="FFFFFF"/>
              <w:spacing w:line="240" w:lineRule="exact"/>
              <w:ind w:left="312" w:right="278"/>
              <w:rPr>
                <w:bCs/>
                <w:color w:val="000000"/>
                <w:spacing w:val="-8"/>
              </w:rPr>
            </w:pPr>
            <w:r w:rsidRPr="00B8630C">
              <w:rPr>
                <w:bCs/>
                <w:color w:val="000000"/>
                <w:spacing w:val="-8"/>
              </w:rPr>
              <w:t>заместитель начальника отдела</w:t>
            </w:r>
          </w:p>
        </w:tc>
        <w:tc>
          <w:tcPr>
            <w:tcW w:w="1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E27B78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  <w:r w:rsidRPr="00B8630C">
              <w:t>1 038 553,76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E27B78">
            <w:pPr>
              <w:shd w:val="clear" w:color="auto" w:fill="FFFFFF"/>
              <w:jc w:val="center"/>
            </w:pPr>
            <w:r>
              <w:t>К</w:t>
            </w:r>
            <w:r w:rsidRPr="00B8630C">
              <w:t>вартира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E27B78">
            <w:pPr>
              <w:shd w:val="clear" w:color="auto" w:fill="FFFFFF"/>
              <w:jc w:val="center"/>
            </w:pPr>
            <w:r w:rsidRPr="00B8630C">
              <w:t>35,2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E27B78">
            <w:pPr>
              <w:shd w:val="clear" w:color="auto" w:fill="FFFFFF"/>
              <w:jc w:val="center"/>
            </w:pPr>
            <w:r w:rsidRPr="00B8630C">
              <w:t>Россия</w:t>
            </w:r>
          </w:p>
        </w:tc>
        <w:tc>
          <w:tcPr>
            <w:tcW w:w="2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E27B78">
            <w:pPr>
              <w:shd w:val="clear" w:color="auto" w:fill="FFFFFF"/>
              <w:jc w:val="center"/>
            </w:pPr>
            <w:r w:rsidRPr="00B8630C">
              <w:t xml:space="preserve">а/м легковой </w:t>
            </w:r>
            <w:r w:rsidRPr="00B8630C">
              <w:rPr>
                <w:lang w:val="en-US"/>
              </w:rPr>
              <w:t>Suzuki</w:t>
            </w:r>
            <w:r w:rsidRPr="00B8630C">
              <w:t xml:space="preserve"> </w:t>
            </w:r>
            <w:r w:rsidRPr="00B8630C">
              <w:rPr>
                <w:lang w:val="en-US"/>
              </w:rPr>
              <w:t>Jimny</w:t>
            </w:r>
          </w:p>
        </w:tc>
        <w:tc>
          <w:tcPr>
            <w:tcW w:w="29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E27B78">
            <w:pPr>
              <w:shd w:val="clear" w:color="auto" w:fill="FFFFFF"/>
              <w:spacing w:line="240" w:lineRule="exact"/>
              <w:ind w:right="321"/>
              <w:jc w:val="center"/>
              <w:rPr>
                <w:color w:val="000000"/>
                <w:spacing w:val="-6"/>
              </w:rPr>
            </w:pPr>
            <w:r w:rsidRPr="00B8630C">
              <w:t>Не имеет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736B31">
            <w:pPr>
              <w:shd w:val="clear" w:color="auto" w:fill="FFFFFF"/>
              <w:jc w:val="center"/>
              <w:rPr>
                <w:color w:val="000000"/>
                <w:spacing w:val="-10"/>
              </w:rPr>
            </w:pPr>
            <w:r w:rsidRPr="00B8630C">
              <w:rPr>
                <w:color w:val="000000"/>
                <w:spacing w:val="-10"/>
              </w:rPr>
              <w:t>-</w:t>
            </w:r>
          </w:p>
        </w:tc>
        <w:tc>
          <w:tcPr>
            <w:tcW w:w="1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736B31">
            <w:pPr>
              <w:shd w:val="clear" w:color="auto" w:fill="FFFFFF"/>
              <w:jc w:val="center"/>
              <w:rPr>
                <w:color w:val="000000"/>
                <w:spacing w:val="-8"/>
              </w:rPr>
            </w:pPr>
            <w:r w:rsidRPr="00B8630C">
              <w:rPr>
                <w:color w:val="000000"/>
                <w:spacing w:val="-8"/>
              </w:rPr>
              <w:t>-</w:t>
            </w:r>
          </w:p>
        </w:tc>
      </w:tr>
      <w:tr w:rsidR="00825C71" w:rsidRPr="00B8630C" w:rsidTr="00F73B52">
        <w:trPr>
          <w:trHeight w:val="1094"/>
        </w:trPr>
        <w:tc>
          <w:tcPr>
            <w:tcW w:w="2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8041CE">
            <w:pPr>
              <w:shd w:val="clear" w:color="auto" w:fill="FFFFFF"/>
              <w:spacing w:line="240" w:lineRule="exact"/>
              <w:ind w:left="312" w:right="278"/>
              <w:jc w:val="center"/>
              <w:rPr>
                <w:bCs/>
                <w:color w:val="000000"/>
                <w:spacing w:val="-8"/>
              </w:rPr>
            </w:pPr>
            <w:r>
              <w:rPr>
                <w:bCs/>
                <w:color w:val="000000"/>
                <w:spacing w:val="-8"/>
              </w:rPr>
              <w:t xml:space="preserve">Печенкин Вадим Геннадьевич </w:t>
            </w:r>
            <w:r w:rsidRPr="00B8630C">
              <w:rPr>
                <w:bCs/>
                <w:color w:val="000000"/>
                <w:spacing w:val="-8"/>
              </w:rPr>
              <w:t>заместитель начальника отдела</w:t>
            </w:r>
          </w:p>
        </w:tc>
        <w:tc>
          <w:tcPr>
            <w:tcW w:w="1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F73B52" w:rsidRDefault="00825C71" w:rsidP="00402329">
            <w:pPr>
              <w:shd w:val="clear" w:color="auto" w:fill="FFFFFF"/>
              <w:jc w:val="center"/>
            </w:pPr>
            <w:r w:rsidRPr="00B8630C">
              <w:t>666 339</w:t>
            </w:r>
            <w:r w:rsidRPr="00F73B52">
              <w:t>,26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402329">
            <w:pPr>
              <w:shd w:val="clear" w:color="auto" w:fill="FFFFFF"/>
              <w:jc w:val="center"/>
            </w:pPr>
            <w:r w:rsidRPr="00B8630C">
              <w:t>Квартира (общая  совместная собственность)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240156">
            <w:pPr>
              <w:shd w:val="clear" w:color="auto" w:fill="FFFFFF"/>
              <w:jc w:val="center"/>
            </w:pPr>
            <w:r w:rsidRPr="00B8630C">
              <w:t>50,0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240156">
            <w:pPr>
              <w:shd w:val="clear" w:color="auto" w:fill="FFFFFF"/>
              <w:jc w:val="center"/>
            </w:pPr>
            <w:r w:rsidRPr="00B8630C">
              <w:t>Россия</w:t>
            </w:r>
          </w:p>
        </w:tc>
        <w:tc>
          <w:tcPr>
            <w:tcW w:w="2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240156">
            <w:pPr>
              <w:shd w:val="clear" w:color="auto" w:fill="FFFFFF"/>
              <w:jc w:val="center"/>
            </w:pPr>
            <w:r w:rsidRPr="00B8630C">
              <w:t>Не имеет</w:t>
            </w:r>
          </w:p>
        </w:tc>
        <w:tc>
          <w:tcPr>
            <w:tcW w:w="29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240156">
            <w:pPr>
              <w:shd w:val="clear" w:color="auto" w:fill="FFFFFF"/>
              <w:spacing w:line="240" w:lineRule="exact"/>
              <w:ind w:right="141"/>
              <w:jc w:val="center"/>
            </w:pPr>
            <w:r w:rsidRPr="00B8630C">
              <w:t>Не имеет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240156">
            <w:pPr>
              <w:shd w:val="clear" w:color="auto" w:fill="FFFFFF"/>
              <w:jc w:val="center"/>
            </w:pPr>
            <w:r w:rsidRPr="00B8630C">
              <w:t>-</w:t>
            </w:r>
          </w:p>
        </w:tc>
        <w:tc>
          <w:tcPr>
            <w:tcW w:w="1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240156">
            <w:pPr>
              <w:shd w:val="clear" w:color="auto" w:fill="FFFFFF"/>
              <w:jc w:val="center"/>
            </w:pPr>
            <w:r w:rsidRPr="00B8630C">
              <w:t>-</w:t>
            </w:r>
          </w:p>
        </w:tc>
      </w:tr>
      <w:tr w:rsidR="00825C71" w:rsidRPr="00B8630C" w:rsidTr="00F73B52">
        <w:trPr>
          <w:trHeight w:val="1094"/>
        </w:trPr>
        <w:tc>
          <w:tcPr>
            <w:tcW w:w="2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8041CE">
            <w:pPr>
              <w:shd w:val="clear" w:color="auto" w:fill="FFFFFF"/>
              <w:spacing w:line="240" w:lineRule="exact"/>
              <w:ind w:left="312" w:right="278"/>
              <w:jc w:val="center"/>
              <w:rPr>
                <w:bCs/>
                <w:color w:val="000000"/>
                <w:spacing w:val="-8"/>
              </w:rPr>
            </w:pPr>
            <w:smartTag w:uri="urn:schemas-microsoft-com:office:smarttags" w:element="PersonName">
              <w:r>
                <w:rPr>
                  <w:bCs/>
                  <w:color w:val="000000"/>
                  <w:spacing w:val="-8"/>
                </w:rPr>
                <w:t>Протасов Виталий Михайлович</w:t>
              </w:r>
            </w:smartTag>
            <w:r>
              <w:rPr>
                <w:bCs/>
                <w:color w:val="000000"/>
                <w:spacing w:val="-8"/>
              </w:rPr>
              <w:t xml:space="preserve"> </w:t>
            </w:r>
            <w:r w:rsidRPr="00B8630C">
              <w:rPr>
                <w:bCs/>
                <w:color w:val="000000"/>
                <w:spacing w:val="-8"/>
              </w:rPr>
              <w:t>главный специалист-эксперт</w:t>
            </w:r>
          </w:p>
        </w:tc>
        <w:tc>
          <w:tcPr>
            <w:tcW w:w="1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402329">
            <w:pPr>
              <w:shd w:val="clear" w:color="auto" w:fill="FFFFFF"/>
              <w:jc w:val="center"/>
            </w:pPr>
            <w:r w:rsidRPr="00B8630C">
              <w:t>673</w:t>
            </w:r>
            <w:r>
              <w:t> 682,</w:t>
            </w:r>
            <w:r w:rsidRPr="00B8630C">
              <w:t>89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402329">
            <w:pPr>
              <w:shd w:val="clear" w:color="auto" w:fill="FFFFFF"/>
              <w:jc w:val="center"/>
            </w:pPr>
            <w:r>
              <w:t>Квартира (</w:t>
            </w:r>
            <w:r w:rsidRPr="00B8630C">
              <w:t>¼ доли</w:t>
            </w:r>
            <w:r>
              <w:t>)</w:t>
            </w:r>
            <w:r w:rsidRPr="00B8630C">
              <w:t xml:space="preserve"> 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3C41C4">
            <w:pPr>
              <w:shd w:val="clear" w:color="auto" w:fill="FFFFFF"/>
              <w:jc w:val="center"/>
            </w:pPr>
            <w:r w:rsidRPr="00B8630C">
              <w:t>63,8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2B425B">
            <w:pPr>
              <w:shd w:val="clear" w:color="auto" w:fill="FFFFFF"/>
            </w:pPr>
            <w:r w:rsidRPr="00B8630C">
              <w:t>Россия</w:t>
            </w:r>
          </w:p>
        </w:tc>
        <w:tc>
          <w:tcPr>
            <w:tcW w:w="2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3C41C4">
            <w:pPr>
              <w:shd w:val="clear" w:color="auto" w:fill="FFFFFF"/>
              <w:jc w:val="center"/>
            </w:pPr>
            <w:r>
              <w:t>Не имеет</w:t>
            </w:r>
          </w:p>
        </w:tc>
        <w:tc>
          <w:tcPr>
            <w:tcW w:w="29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3C41C4">
            <w:pPr>
              <w:shd w:val="clear" w:color="auto" w:fill="FFFFFF"/>
              <w:spacing w:line="240" w:lineRule="exact"/>
              <w:ind w:right="141"/>
              <w:jc w:val="center"/>
            </w:pPr>
            <w:r w:rsidRPr="00B8630C">
              <w:t>Квартира</w:t>
            </w:r>
            <w:r>
              <w:t xml:space="preserve"> (фактическое предоставление)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402329">
            <w:pPr>
              <w:shd w:val="clear" w:color="auto" w:fill="FFFFFF"/>
              <w:jc w:val="center"/>
            </w:pPr>
            <w:r w:rsidRPr="00B8630C">
              <w:t>38</w:t>
            </w:r>
          </w:p>
        </w:tc>
        <w:tc>
          <w:tcPr>
            <w:tcW w:w="1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402329">
            <w:pPr>
              <w:shd w:val="clear" w:color="auto" w:fill="FFFFFF"/>
              <w:jc w:val="center"/>
            </w:pPr>
            <w:r w:rsidRPr="00B8630C">
              <w:t>Россия</w:t>
            </w:r>
          </w:p>
        </w:tc>
      </w:tr>
      <w:tr w:rsidR="00825C71" w:rsidRPr="00B8630C" w:rsidTr="00F73B52">
        <w:trPr>
          <w:trHeight w:val="1094"/>
        </w:trPr>
        <w:tc>
          <w:tcPr>
            <w:tcW w:w="2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4F46B5">
            <w:pPr>
              <w:shd w:val="clear" w:color="auto" w:fill="FFFFFF"/>
              <w:spacing w:line="240" w:lineRule="exact"/>
              <w:ind w:left="312" w:right="278"/>
              <w:jc w:val="center"/>
              <w:rPr>
                <w:bCs/>
                <w:color w:val="000000"/>
                <w:spacing w:val="-8"/>
              </w:rPr>
            </w:pPr>
            <w:r w:rsidRPr="00B8630C">
              <w:rPr>
                <w:bCs/>
                <w:color w:val="000000"/>
                <w:spacing w:val="-8"/>
              </w:rPr>
              <w:t>Супруга</w:t>
            </w:r>
          </w:p>
        </w:tc>
        <w:tc>
          <w:tcPr>
            <w:tcW w:w="1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4F46B5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  <w:r w:rsidRPr="00B8630C">
              <w:rPr>
                <w:color w:val="000000"/>
                <w:spacing w:val="-6"/>
              </w:rPr>
              <w:t>2 090 000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4F46B5">
            <w:pPr>
              <w:shd w:val="clear" w:color="auto" w:fill="FFFFFF"/>
              <w:jc w:val="center"/>
            </w:pPr>
            <w:r w:rsidRPr="00B8630C">
              <w:t>Не имеет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4F46B5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4F46B5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2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4F46B5">
            <w:pPr>
              <w:shd w:val="clear" w:color="auto" w:fill="FFFFFF"/>
              <w:jc w:val="center"/>
            </w:pPr>
            <w:r>
              <w:t>Не имеет</w:t>
            </w:r>
          </w:p>
        </w:tc>
        <w:tc>
          <w:tcPr>
            <w:tcW w:w="29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4F46B5">
            <w:pPr>
              <w:shd w:val="clear" w:color="auto" w:fill="FFFFFF"/>
              <w:spacing w:line="240" w:lineRule="exact"/>
              <w:ind w:right="321"/>
              <w:jc w:val="center"/>
              <w:rPr>
                <w:color w:val="000000"/>
                <w:spacing w:val="-6"/>
              </w:rPr>
            </w:pPr>
            <w:r w:rsidRPr="00B8630C">
              <w:rPr>
                <w:color w:val="000000"/>
                <w:spacing w:val="-6"/>
              </w:rPr>
              <w:t>Квартира</w:t>
            </w:r>
            <w:r>
              <w:rPr>
                <w:color w:val="000000"/>
                <w:spacing w:val="-6"/>
              </w:rPr>
              <w:t xml:space="preserve"> (безвозмездное пользование)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0A7BCA">
            <w:pPr>
              <w:shd w:val="clear" w:color="auto" w:fill="FFFFFF"/>
              <w:jc w:val="center"/>
              <w:rPr>
                <w:color w:val="000000"/>
                <w:spacing w:val="-10"/>
              </w:rPr>
            </w:pPr>
            <w:r w:rsidRPr="00B8630C">
              <w:rPr>
                <w:color w:val="000000"/>
                <w:spacing w:val="-10"/>
              </w:rPr>
              <w:t>38</w:t>
            </w:r>
          </w:p>
        </w:tc>
        <w:tc>
          <w:tcPr>
            <w:tcW w:w="1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2B425B">
            <w:pPr>
              <w:shd w:val="clear" w:color="auto" w:fill="FFFFFF"/>
              <w:rPr>
                <w:color w:val="000000"/>
                <w:spacing w:val="-8"/>
              </w:rPr>
            </w:pPr>
            <w:r w:rsidRPr="00B8630C">
              <w:rPr>
                <w:color w:val="000000"/>
                <w:spacing w:val="-8"/>
              </w:rPr>
              <w:t>Россия</w:t>
            </w:r>
          </w:p>
        </w:tc>
      </w:tr>
      <w:tr w:rsidR="00825C71" w:rsidRPr="00B8630C" w:rsidTr="00F73B52">
        <w:trPr>
          <w:trHeight w:val="1094"/>
        </w:trPr>
        <w:tc>
          <w:tcPr>
            <w:tcW w:w="2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4F46B5">
            <w:pPr>
              <w:shd w:val="clear" w:color="auto" w:fill="FFFFFF"/>
              <w:spacing w:line="240" w:lineRule="exact"/>
              <w:ind w:left="312" w:right="278"/>
              <w:jc w:val="center"/>
              <w:rPr>
                <w:bCs/>
                <w:color w:val="000000"/>
                <w:spacing w:val="-8"/>
              </w:rPr>
            </w:pPr>
            <w:r>
              <w:rPr>
                <w:bCs/>
                <w:color w:val="000000"/>
                <w:spacing w:val="-8"/>
              </w:rPr>
              <w:t>Несовершеннолетний ребёнок</w:t>
            </w:r>
          </w:p>
        </w:tc>
        <w:tc>
          <w:tcPr>
            <w:tcW w:w="1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4F46B5">
            <w:pPr>
              <w:jc w:val="center"/>
            </w:pPr>
            <w:r>
              <w:t>0,0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4F46B5">
            <w:pPr>
              <w:shd w:val="clear" w:color="auto" w:fill="FFFFFF"/>
              <w:jc w:val="center"/>
            </w:pPr>
            <w:r w:rsidRPr="00B8630C">
              <w:t>Не имеет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4F46B5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4F46B5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2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4F46B5">
            <w:pPr>
              <w:shd w:val="clear" w:color="auto" w:fill="FFFFFF"/>
              <w:jc w:val="center"/>
            </w:pPr>
            <w:r>
              <w:t>Не имеет</w:t>
            </w:r>
          </w:p>
        </w:tc>
        <w:tc>
          <w:tcPr>
            <w:tcW w:w="29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0A7BCA">
            <w:pPr>
              <w:shd w:val="clear" w:color="auto" w:fill="FFFFFF"/>
              <w:spacing w:line="240" w:lineRule="exact"/>
              <w:ind w:right="756"/>
            </w:pPr>
            <w:r>
              <w:t xml:space="preserve"> </w:t>
            </w:r>
            <w:r w:rsidRPr="00B8630C">
              <w:rPr>
                <w:color w:val="000000"/>
                <w:spacing w:val="-6"/>
              </w:rPr>
              <w:t>Квартира</w:t>
            </w:r>
            <w:r>
              <w:rPr>
                <w:color w:val="000000"/>
                <w:spacing w:val="-6"/>
              </w:rPr>
              <w:t xml:space="preserve"> (безвозмездное пользование)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0A7BCA">
            <w:pPr>
              <w:shd w:val="clear" w:color="auto" w:fill="FFFFFF"/>
              <w:jc w:val="center"/>
              <w:rPr>
                <w:color w:val="000000"/>
                <w:spacing w:val="-10"/>
              </w:rPr>
            </w:pPr>
            <w:r>
              <w:rPr>
                <w:color w:val="000000"/>
                <w:spacing w:val="-10"/>
              </w:rPr>
              <w:t>38</w:t>
            </w:r>
          </w:p>
        </w:tc>
        <w:tc>
          <w:tcPr>
            <w:tcW w:w="1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736B31">
            <w:pPr>
              <w:shd w:val="clear" w:color="auto" w:fill="FFFFFF"/>
              <w:jc w:val="center"/>
              <w:rPr>
                <w:color w:val="000000"/>
                <w:spacing w:val="-8"/>
              </w:rPr>
            </w:pPr>
            <w:r>
              <w:rPr>
                <w:color w:val="000000"/>
                <w:spacing w:val="-8"/>
              </w:rPr>
              <w:t>Россия</w:t>
            </w:r>
          </w:p>
        </w:tc>
      </w:tr>
      <w:tr w:rsidR="00825C71" w:rsidRPr="00B8630C" w:rsidTr="00F73B52">
        <w:trPr>
          <w:trHeight w:val="1094"/>
        </w:trPr>
        <w:tc>
          <w:tcPr>
            <w:tcW w:w="2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4F46B5">
            <w:pPr>
              <w:shd w:val="clear" w:color="auto" w:fill="FFFFFF"/>
              <w:spacing w:line="240" w:lineRule="exact"/>
              <w:ind w:left="312" w:right="278"/>
              <w:jc w:val="center"/>
              <w:rPr>
                <w:bCs/>
                <w:color w:val="000000"/>
                <w:spacing w:val="-8"/>
              </w:rPr>
            </w:pPr>
            <w:r>
              <w:rPr>
                <w:bCs/>
                <w:color w:val="000000"/>
                <w:spacing w:val="-8"/>
              </w:rPr>
              <w:t xml:space="preserve">Куренных Александр Витальевич </w:t>
            </w:r>
            <w:r w:rsidRPr="00B8630C">
              <w:rPr>
                <w:bCs/>
                <w:color w:val="000000"/>
                <w:spacing w:val="-8"/>
              </w:rPr>
              <w:t>главный специалист-эксперт</w:t>
            </w:r>
          </w:p>
        </w:tc>
        <w:tc>
          <w:tcPr>
            <w:tcW w:w="1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49537F">
            <w:pPr>
              <w:shd w:val="clear" w:color="auto" w:fill="FFFFFF"/>
              <w:jc w:val="center"/>
            </w:pPr>
            <w:r>
              <w:t>163</w:t>
            </w:r>
            <w:r w:rsidRPr="00B8630C">
              <w:t> </w:t>
            </w:r>
            <w:r>
              <w:t>108</w:t>
            </w:r>
            <w:r w:rsidRPr="00B8630C">
              <w:t>,32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49537F">
            <w:pPr>
              <w:shd w:val="clear" w:color="auto" w:fill="FFFFFF"/>
              <w:jc w:val="center"/>
            </w:pPr>
            <w:r>
              <w:t>Квартира (</w:t>
            </w:r>
            <w:r w:rsidRPr="00B8630C">
              <w:t>1/3 доли</w:t>
            </w:r>
            <w:r>
              <w:t>)</w:t>
            </w:r>
            <w:r w:rsidRPr="00B8630C">
              <w:t xml:space="preserve"> 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6C04A1" w:rsidRDefault="00825C71" w:rsidP="0049537F">
            <w:pPr>
              <w:shd w:val="clear" w:color="auto" w:fill="FFFFFF"/>
              <w:jc w:val="center"/>
            </w:pPr>
            <w:r w:rsidRPr="00B8630C">
              <w:t>5</w:t>
            </w:r>
            <w:r w:rsidRPr="006C04A1">
              <w:t>4</w:t>
            </w:r>
            <w:r w:rsidRPr="00B8630C">
              <w:t>,</w:t>
            </w:r>
            <w:r w:rsidRPr="006C04A1">
              <w:t>9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49537F">
            <w:pPr>
              <w:shd w:val="clear" w:color="auto" w:fill="FFFFFF"/>
              <w:jc w:val="center"/>
            </w:pPr>
            <w:r w:rsidRPr="00B8630C">
              <w:t>Россия</w:t>
            </w:r>
          </w:p>
        </w:tc>
        <w:tc>
          <w:tcPr>
            <w:tcW w:w="2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49537F">
            <w:pPr>
              <w:shd w:val="clear" w:color="auto" w:fill="FFFFFF"/>
              <w:jc w:val="center"/>
            </w:pPr>
            <w:r>
              <w:t>Не имеет</w:t>
            </w:r>
          </w:p>
        </w:tc>
        <w:tc>
          <w:tcPr>
            <w:tcW w:w="29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49537F">
            <w:pPr>
              <w:shd w:val="clear" w:color="auto" w:fill="FFFFFF"/>
              <w:spacing w:line="240" w:lineRule="exact"/>
              <w:ind w:right="141"/>
            </w:pPr>
            <w:r w:rsidRPr="00B8630C">
              <w:t xml:space="preserve">              Комната</w:t>
            </w:r>
            <w:r>
              <w:t xml:space="preserve"> (аренда)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25C71" w:rsidRPr="00B8630C" w:rsidRDefault="00825C71" w:rsidP="000A7BCA">
            <w:pPr>
              <w:shd w:val="clear" w:color="auto" w:fill="FFFFFF"/>
              <w:jc w:val="center"/>
            </w:pPr>
            <w:r w:rsidRPr="00B8630C">
              <w:t>10</w:t>
            </w:r>
          </w:p>
        </w:tc>
        <w:tc>
          <w:tcPr>
            <w:tcW w:w="1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25C71" w:rsidRPr="00B8630C" w:rsidRDefault="00825C71" w:rsidP="00E27B78">
            <w:pPr>
              <w:shd w:val="clear" w:color="auto" w:fill="FFFFFF"/>
              <w:jc w:val="center"/>
            </w:pPr>
            <w:r w:rsidRPr="00B8630C">
              <w:t>Россия</w:t>
            </w:r>
          </w:p>
        </w:tc>
      </w:tr>
      <w:tr w:rsidR="00825C71" w:rsidRPr="00B8630C" w:rsidTr="00F73B52">
        <w:trPr>
          <w:trHeight w:val="1229"/>
        </w:trPr>
        <w:tc>
          <w:tcPr>
            <w:tcW w:w="2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4F46B5">
            <w:pPr>
              <w:shd w:val="clear" w:color="auto" w:fill="FFFFFF"/>
              <w:spacing w:line="240" w:lineRule="exact"/>
              <w:ind w:left="312" w:right="278"/>
              <w:jc w:val="center"/>
              <w:rPr>
                <w:bCs/>
                <w:color w:val="000000"/>
                <w:spacing w:val="-8"/>
              </w:rPr>
            </w:pPr>
            <w:r>
              <w:rPr>
                <w:bCs/>
                <w:color w:val="000000"/>
                <w:spacing w:val="-8"/>
              </w:rPr>
              <w:t>Казак Александр Вячеславович</w:t>
            </w:r>
            <w:r w:rsidRPr="00B8630C">
              <w:rPr>
                <w:bCs/>
                <w:color w:val="000000"/>
                <w:spacing w:val="-8"/>
              </w:rPr>
              <w:t xml:space="preserve"> главный специалист-эксперт</w:t>
            </w:r>
          </w:p>
          <w:p w:rsidR="00825C71" w:rsidRPr="00B8630C" w:rsidRDefault="00825C71" w:rsidP="004F46B5">
            <w:pPr>
              <w:ind w:firstLine="708"/>
              <w:jc w:val="center"/>
            </w:pPr>
          </w:p>
        </w:tc>
        <w:tc>
          <w:tcPr>
            <w:tcW w:w="1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4F46B5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  <w:r>
              <w:rPr>
                <w:color w:val="000000"/>
                <w:spacing w:val="-6"/>
              </w:rPr>
              <w:t>443 805,19</w:t>
            </w:r>
          </w:p>
          <w:p w:rsidR="00825C71" w:rsidRPr="00B8630C" w:rsidRDefault="00825C71" w:rsidP="004F46B5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4F46B5">
            <w:pPr>
              <w:shd w:val="clear" w:color="auto" w:fill="FFFFFF"/>
              <w:jc w:val="center"/>
            </w:pPr>
            <w:r>
              <w:t>Квартира (</w:t>
            </w:r>
            <w:r w:rsidRPr="00B8630C">
              <w:t>1/2 доли</w:t>
            </w:r>
            <w:r>
              <w:t>)</w:t>
            </w:r>
            <w:r w:rsidRPr="00B8630C">
              <w:t xml:space="preserve"> 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4F46B5">
            <w:pPr>
              <w:shd w:val="clear" w:color="auto" w:fill="FFFFFF"/>
              <w:jc w:val="center"/>
            </w:pPr>
            <w:r w:rsidRPr="00B8630C">
              <w:t>32</w:t>
            </w:r>
          </w:p>
          <w:p w:rsidR="00825C71" w:rsidRPr="00B8630C" w:rsidRDefault="00825C71" w:rsidP="004F46B5">
            <w:pPr>
              <w:shd w:val="clear" w:color="auto" w:fill="FFFFFF"/>
              <w:jc w:val="center"/>
            </w:pP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4F46B5">
            <w:pPr>
              <w:shd w:val="clear" w:color="auto" w:fill="FFFFFF"/>
              <w:jc w:val="center"/>
            </w:pPr>
            <w:r w:rsidRPr="00B8630C">
              <w:rPr>
                <w:color w:val="000000"/>
                <w:spacing w:val="-7"/>
              </w:rPr>
              <w:t>Россия</w:t>
            </w:r>
          </w:p>
        </w:tc>
        <w:tc>
          <w:tcPr>
            <w:tcW w:w="2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4F46B5">
            <w:pPr>
              <w:shd w:val="clear" w:color="auto" w:fill="FFFFFF"/>
              <w:jc w:val="center"/>
            </w:pPr>
            <w:r w:rsidRPr="00B8630C">
              <w:t>Легковой автомобиль</w:t>
            </w:r>
            <w:r w:rsidRPr="002E2AC8">
              <w:t xml:space="preserve"> </w:t>
            </w:r>
          </w:p>
          <w:p w:rsidR="00825C71" w:rsidRPr="00B8630C" w:rsidRDefault="00825C71" w:rsidP="004F46B5">
            <w:pPr>
              <w:shd w:val="clear" w:color="auto" w:fill="FFFFFF"/>
              <w:jc w:val="center"/>
            </w:pPr>
            <w:r w:rsidRPr="00B8630C">
              <w:t xml:space="preserve"> </w:t>
            </w:r>
            <w:r w:rsidRPr="00B8630C">
              <w:rPr>
                <w:lang w:val="en-US"/>
              </w:rPr>
              <w:t>Chevrolet</w:t>
            </w:r>
            <w:r w:rsidRPr="00B8630C">
              <w:t xml:space="preserve"> </w:t>
            </w:r>
            <w:r w:rsidRPr="00B8630C">
              <w:rPr>
                <w:lang w:val="en-US"/>
              </w:rPr>
              <w:t>Aveo</w:t>
            </w:r>
          </w:p>
        </w:tc>
        <w:tc>
          <w:tcPr>
            <w:tcW w:w="29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4F46B5">
            <w:pPr>
              <w:shd w:val="clear" w:color="auto" w:fill="FFFFFF"/>
              <w:spacing w:line="240" w:lineRule="exact"/>
              <w:ind w:right="321"/>
              <w:jc w:val="center"/>
              <w:rPr>
                <w:color w:val="000000"/>
                <w:spacing w:val="-6"/>
              </w:rPr>
            </w:pPr>
            <w:r w:rsidRPr="00B8630C">
              <w:rPr>
                <w:color w:val="000000"/>
                <w:spacing w:val="-6"/>
              </w:rPr>
              <w:t>Квартира</w:t>
            </w:r>
            <w:r>
              <w:rPr>
                <w:color w:val="000000"/>
                <w:spacing w:val="-6"/>
              </w:rPr>
              <w:t xml:space="preserve"> (безвозмездное пользование)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0A7BCA">
            <w:pPr>
              <w:shd w:val="clear" w:color="auto" w:fill="FFFFFF"/>
              <w:jc w:val="center"/>
              <w:rPr>
                <w:color w:val="000000"/>
                <w:spacing w:val="-10"/>
              </w:rPr>
            </w:pPr>
            <w:r>
              <w:rPr>
                <w:color w:val="000000"/>
                <w:spacing w:val="-10"/>
              </w:rPr>
              <w:t>32</w:t>
            </w:r>
          </w:p>
          <w:p w:rsidR="00825C71" w:rsidRPr="00B8630C" w:rsidRDefault="00825C71" w:rsidP="000A7BCA">
            <w:pPr>
              <w:shd w:val="clear" w:color="auto" w:fill="FFFFFF"/>
              <w:jc w:val="center"/>
              <w:rPr>
                <w:color w:val="000000"/>
                <w:spacing w:val="-10"/>
              </w:rPr>
            </w:pPr>
          </w:p>
        </w:tc>
        <w:tc>
          <w:tcPr>
            <w:tcW w:w="1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736B31">
            <w:pPr>
              <w:shd w:val="clear" w:color="auto" w:fill="FFFFFF"/>
              <w:jc w:val="center"/>
              <w:rPr>
                <w:color w:val="000000"/>
                <w:spacing w:val="-8"/>
              </w:rPr>
            </w:pPr>
            <w:r w:rsidRPr="00B8630C">
              <w:t>Россия</w:t>
            </w:r>
          </w:p>
        </w:tc>
      </w:tr>
      <w:tr w:rsidR="00825C71" w:rsidRPr="00B8630C" w:rsidTr="00F73B52">
        <w:trPr>
          <w:trHeight w:val="1094"/>
        </w:trPr>
        <w:tc>
          <w:tcPr>
            <w:tcW w:w="2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4F46B5">
            <w:pPr>
              <w:shd w:val="clear" w:color="auto" w:fill="FFFFFF"/>
              <w:spacing w:line="240" w:lineRule="exact"/>
              <w:ind w:left="312" w:right="278"/>
              <w:jc w:val="center"/>
              <w:rPr>
                <w:bCs/>
                <w:color w:val="000000"/>
                <w:spacing w:val="-8"/>
              </w:rPr>
            </w:pPr>
            <w:smartTag w:uri="urn:schemas-microsoft-com:office:smarttags" w:element="PersonName">
              <w:r>
                <w:rPr>
                  <w:bCs/>
                  <w:color w:val="000000"/>
                  <w:spacing w:val="-8"/>
                </w:rPr>
                <w:t>Меркулов Валентин Георгиевич</w:t>
              </w:r>
            </w:smartTag>
            <w:r>
              <w:rPr>
                <w:bCs/>
                <w:color w:val="000000"/>
                <w:spacing w:val="-8"/>
              </w:rPr>
              <w:t>.</w:t>
            </w:r>
            <w:r w:rsidRPr="00B8630C">
              <w:rPr>
                <w:bCs/>
                <w:color w:val="000000"/>
                <w:spacing w:val="-8"/>
              </w:rPr>
              <w:t xml:space="preserve"> главный специалист-эксперт</w:t>
            </w:r>
          </w:p>
        </w:tc>
        <w:tc>
          <w:tcPr>
            <w:tcW w:w="1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4F46B5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  <w:r w:rsidRPr="00B8630C">
              <w:rPr>
                <w:color w:val="000000"/>
                <w:spacing w:val="-6"/>
              </w:rPr>
              <w:t>409 727,59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4F46B5">
            <w:pPr>
              <w:shd w:val="clear" w:color="auto" w:fill="FFFFFF"/>
              <w:jc w:val="center"/>
            </w:pPr>
            <w:r w:rsidRPr="00B8630C">
              <w:t>Не имеет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4F46B5">
            <w:pPr>
              <w:shd w:val="clear" w:color="auto" w:fill="FFFFFF"/>
              <w:jc w:val="center"/>
            </w:pPr>
            <w:r w:rsidRPr="00B8630C">
              <w:t>-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4F46B5">
            <w:pPr>
              <w:shd w:val="clear" w:color="auto" w:fill="FFFFFF"/>
              <w:jc w:val="center"/>
            </w:pPr>
            <w:r>
              <w:rPr>
                <w:color w:val="000000"/>
                <w:spacing w:val="-7"/>
              </w:rPr>
              <w:t>-</w:t>
            </w:r>
          </w:p>
        </w:tc>
        <w:tc>
          <w:tcPr>
            <w:tcW w:w="2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6B3AA6">
            <w:pPr>
              <w:shd w:val="clear" w:color="auto" w:fill="FFFFFF"/>
            </w:pPr>
            <w:r w:rsidRPr="00B8630C">
              <w:t>Автомобиль ВАЗ 21043</w:t>
            </w:r>
          </w:p>
          <w:p w:rsidR="00825C71" w:rsidRPr="00B8630C" w:rsidRDefault="00825C71" w:rsidP="006B3AA6">
            <w:pPr>
              <w:shd w:val="clear" w:color="auto" w:fill="FFFFFF"/>
            </w:pPr>
            <w:r w:rsidRPr="00B8630C">
              <w:t>АвтомобильХундай «Солярис»</w:t>
            </w:r>
          </w:p>
        </w:tc>
        <w:tc>
          <w:tcPr>
            <w:tcW w:w="29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4F46B5">
            <w:pPr>
              <w:shd w:val="clear" w:color="auto" w:fill="FFFFFF"/>
              <w:spacing w:line="240" w:lineRule="exact"/>
              <w:ind w:right="321"/>
              <w:jc w:val="center"/>
              <w:rPr>
                <w:color w:val="000000"/>
                <w:spacing w:val="-6"/>
              </w:rPr>
            </w:pPr>
            <w:r w:rsidRPr="00B8630C">
              <w:rPr>
                <w:color w:val="000000"/>
                <w:spacing w:val="-6"/>
              </w:rPr>
              <w:t>Квартира</w:t>
            </w:r>
            <w:r>
              <w:rPr>
                <w:color w:val="000000"/>
                <w:spacing w:val="-6"/>
              </w:rPr>
              <w:t xml:space="preserve"> (безвозмездное пользование)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0A7BCA">
            <w:pPr>
              <w:shd w:val="clear" w:color="auto" w:fill="FFFFFF"/>
              <w:jc w:val="center"/>
              <w:rPr>
                <w:color w:val="000000"/>
                <w:spacing w:val="-10"/>
              </w:rPr>
            </w:pPr>
            <w:r w:rsidRPr="00B8630C">
              <w:rPr>
                <w:color w:val="000000"/>
                <w:spacing w:val="-10"/>
              </w:rPr>
              <w:t>64</w:t>
            </w:r>
          </w:p>
        </w:tc>
        <w:tc>
          <w:tcPr>
            <w:tcW w:w="1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4F46B5">
            <w:pPr>
              <w:shd w:val="clear" w:color="auto" w:fill="FFFFFF"/>
              <w:rPr>
                <w:color w:val="000000"/>
                <w:spacing w:val="-8"/>
              </w:rPr>
            </w:pPr>
            <w:r w:rsidRPr="00B8630C">
              <w:rPr>
                <w:color w:val="000000"/>
                <w:spacing w:val="-8"/>
              </w:rPr>
              <w:t>Россия</w:t>
            </w:r>
          </w:p>
        </w:tc>
      </w:tr>
      <w:tr w:rsidR="00825C71" w:rsidRPr="00B8630C" w:rsidTr="00F73B52">
        <w:trPr>
          <w:trHeight w:val="1094"/>
        </w:trPr>
        <w:tc>
          <w:tcPr>
            <w:tcW w:w="2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4F46B5">
            <w:pPr>
              <w:shd w:val="clear" w:color="auto" w:fill="FFFFFF"/>
              <w:spacing w:line="240" w:lineRule="exact"/>
              <w:ind w:left="312" w:right="278"/>
              <w:jc w:val="center"/>
              <w:rPr>
                <w:bCs/>
                <w:color w:val="000000"/>
                <w:spacing w:val="-8"/>
              </w:rPr>
            </w:pPr>
            <w:smartTag w:uri="urn:schemas-microsoft-com:office:smarttags" w:element="PersonName">
              <w:r>
                <w:rPr>
                  <w:bCs/>
                  <w:color w:val="000000"/>
                  <w:spacing w:val="-8"/>
                </w:rPr>
                <w:t>Тимохина Елена Юрьевна</w:t>
              </w:r>
            </w:smartTag>
            <w:r w:rsidRPr="00B8630C">
              <w:rPr>
                <w:bCs/>
                <w:color w:val="000000"/>
                <w:spacing w:val="-8"/>
              </w:rPr>
              <w:t xml:space="preserve"> ведущий специалист-эксперт</w:t>
            </w:r>
          </w:p>
        </w:tc>
        <w:tc>
          <w:tcPr>
            <w:tcW w:w="1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4F46B5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  <w:r w:rsidRPr="00B8630C">
              <w:rPr>
                <w:color w:val="000000"/>
                <w:spacing w:val="-6"/>
              </w:rPr>
              <w:t>411 147, 57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4F46B5">
            <w:pPr>
              <w:shd w:val="clear" w:color="auto" w:fill="FFFFFF"/>
              <w:jc w:val="center"/>
            </w:pPr>
            <w:r w:rsidRPr="00B8630C">
              <w:t>Дачный земельный участок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4F46B5">
            <w:pPr>
              <w:shd w:val="clear" w:color="auto" w:fill="FFFFFF"/>
              <w:jc w:val="center"/>
            </w:pPr>
            <w:r w:rsidRPr="00B8630C">
              <w:t>900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4F46B5">
            <w:pPr>
              <w:shd w:val="clear" w:color="auto" w:fill="FFFFFF"/>
              <w:jc w:val="center"/>
            </w:pPr>
            <w:r w:rsidRPr="00B8630C">
              <w:rPr>
                <w:color w:val="000000"/>
                <w:spacing w:val="-7"/>
              </w:rPr>
              <w:t>Россия</w:t>
            </w:r>
          </w:p>
        </w:tc>
        <w:tc>
          <w:tcPr>
            <w:tcW w:w="2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4F46B5">
            <w:pPr>
              <w:shd w:val="clear" w:color="auto" w:fill="FFFFFF"/>
              <w:jc w:val="center"/>
            </w:pPr>
            <w:r w:rsidRPr="00B8630C">
              <w:t>Не имеет</w:t>
            </w:r>
          </w:p>
        </w:tc>
        <w:tc>
          <w:tcPr>
            <w:tcW w:w="29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4F46B5">
            <w:pPr>
              <w:shd w:val="clear" w:color="auto" w:fill="FFFFFF"/>
              <w:spacing w:line="240" w:lineRule="exact"/>
              <w:ind w:right="321"/>
              <w:jc w:val="center"/>
              <w:rPr>
                <w:color w:val="000000"/>
                <w:spacing w:val="-6"/>
              </w:rPr>
            </w:pPr>
            <w:r w:rsidRPr="00B8630C">
              <w:rPr>
                <w:color w:val="000000"/>
                <w:spacing w:val="-6"/>
              </w:rPr>
              <w:t>Квартира</w:t>
            </w:r>
            <w:r>
              <w:rPr>
                <w:color w:val="000000"/>
                <w:spacing w:val="-6"/>
              </w:rPr>
              <w:t xml:space="preserve"> (безвозмездное пользование)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0A7BCA">
            <w:pPr>
              <w:shd w:val="clear" w:color="auto" w:fill="FFFFFF"/>
              <w:jc w:val="center"/>
              <w:rPr>
                <w:color w:val="000000"/>
                <w:spacing w:val="-10"/>
              </w:rPr>
            </w:pPr>
            <w:r w:rsidRPr="00B8630C">
              <w:rPr>
                <w:color w:val="000000"/>
                <w:spacing w:val="-10"/>
              </w:rPr>
              <w:t>73,60</w:t>
            </w:r>
          </w:p>
        </w:tc>
        <w:tc>
          <w:tcPr>
            <w:tcW w:w="1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736B31">
            <w:pPr>
              <w:shd w:val="clear" w:color="auto" w:fill="FFFFFF"/>
              <w:jc w:val="center"/>
              <w:rPr>
                <w:color w:val="000000"/>
                <w:spacing w:val="-8"/>
              </w:rPr>
            </w:pPr>
            <w:r w:rsidRPr="00B8630C">
              <w:rPr>
                <w:color w:val="000000"/>
                <w:spacing w:val="-8"/>
              </w:rPr>
              <w:t>Россия</w:t>
            </w:r>
          </w:p>
        </w:tc>
      </w:tr>
      <w:tr w:rsidR="00825C71" w:rsidRPr="00B8630C" w:rsidTr="00F73B52">
        <w:trPr>
          <w:trHeight w:val="1094"/>
        </w:trPr>
        <w:tc>
          <w:tcPr>
            <w:tcW w:w="2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8041CE">
            <w:pPr>
              <w:shd w:val="clear" w:color="auto" w:fill="FFFFFF"/>
              <w:spacing w:line="240" w:lineRule="exact"/>
              <w:ind w:left="312" w:right="278"/>
              <w:jc w:val="center"/>
              <w:rPr>
                <w:bCs/>
                <w:color w:val="000000"/>
                <w:spacing w:val="-8"/>
              </w:rPr>
            </w:pPr>
            <w:r w:rsidRPr="00B8630C">
              <w:rPr>
                <w:bCs/>
                <w:color w:val="000000"/>
                <w:spacing w:val="-8"/>
              </w:rPr>
              <w:t>Супруг</w:t>
            </w:r>
          </w:p>
        </w:tc>
        <w:tc>
          <w:tcPr>
            <w:tcW w:w="1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736B31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  <w:r w:rsidRPr="00B8630C">
              <w:rPr>
                <w:color w:val="000000"/>
                <w:spacing w:val="-6"/>
              </w:rPr>
              <w:t>1 447 566,50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6F7149">
            <w:pPr>
              <w:shd w:val="clear" w:color="auto" w:fill="FFFFFF"/>
              <w:jc w:val="center"/>
            </w:pPr>
            <w:r w:rsidRPr="00B8630C">
              <w:t>Квартира</w:t>
            </w:r>
          </w:p>
          <w:p w:rsidR="00825C71" w:rsidRPr="00B8630C" w:rsidRDefault="00825C71" w:rsidP="006F7149">
            <w:pPr>
              <w:shd w:val="clear" w:color="auto" w:fill="FFFFFF"/>
              <w:jc w:val="center"/>
            </w:pPr>
          </w:p>
          <w:p w:rsidR="00825C71" w:rsidRDefault="00825C71" w:rsidP="006F7149">
            <w:pPr>
              <w:shd w:val="clear" w:color="auto" w:fill="FFFFFF"/>
              <w:jc w:val="center"/>
            </w:pPr>
            <w:r w:rsidRPr="00B8630C">
              <w:t>Дачный земельный участок</w:t>
            </w:r>
          </w:p>
          <w:p w:rsidR="00825C71" w:rsidRDefault="00825C71" w:rsidP="006F7149">
            <w:pPr>
              <w:shd w:val="clear" w:color="auto" w:fill="FFFFFF"/>
              <w:jc w:val="center"/>
            </w:pPr>
          </w:p>
          <w:p w:rsidR="00825C71" w:rsidRDefault="00825C71" w:rsidP="006F7149">
            <w:pPr>
              <w:shd w:val="clear" w:color="auto" w:fill="FFFFFF"/>
              <w:jc w:val="center"/>
            </w:pPr>
            <w:r>
              <w:t>Жилое строение</w:t>
            </w:r>
          </w:p>
          <w:p w:rsidR="00825C71" w:rsidRDefault="00825C71" w:rsidP="006F7149">
            <w:pPr>
              <w:shd w:val="clear" w:color="auto" w:fill="FFFFFF"/>
              <w:jc w:val="center"/>
            </w:pPr>
          </w:p>
          <w:p w:rsidR="00825C71" w:rsidRPr="00B8630C" w:rsidRDefault="00825C71" w:rsidP="006F7149">
            <w:pPr>
              <w:shd w:val="clear" w:color="auto" w:fill="FFFFFF"/>
              <w:jc w:val="center"/>
            </w:pPr>
            <w:r>
              <w:t>Гараж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6F7149">
            <w:pPr>
              <w:shd w:val="clear" w:color="auto" w:fill="FFFFFF"/>
              <w:jc w:val="center"/>
            </w:pPr>
            <w:r w:rsidRPr="00B8630C">
              <w:t>109,4</w:t>
            </w:r>
          </w:p>
          <w:p w:rsidR="00825C71" w:rsidRPr="00B8630C" w:rsidRDefault="00825C71" w:rsidP="006F7149">
            <w:pPr>
              <w:shd w:val="clear" w:color="auto" w:fill="FFFFFF"/>
              <w:jc w:val="center"/>
            </w:pPr>
          </w:p>
          <w:p w:rsidR="00825C71" w:rsidRDefault="00825C71" w:rsidP="006F7149">
            <w:pPr>
              <w:shd w:val="clear" w:color="auto" w:fill="FFFFFF"/>
              <w:jc w:val="center"/>
            </w:pPr>
            <w:r w:rsidRPr="00B8630C">
              <w:t>900</w:t>
            </w:r>
          </w:p>
          <w:p w:rsidR="00825C71" w:rsidRDefault="00825C71" w:rsidP="006F7149">
            <w:pPr>
              <w:shd w:val="clear" w:color="auto" w:fill="FFFFFF"/>
              <w:jc w:val="center"/>
            </w:pPr>
          </w:p>
          <w:p w:rsidR="00825C71" w:rsidRDefault="00825C71" w:rsidP="006F7149">
            <w:pPr>
              <w:shd w:val="clear" w:color="auto" w:fill="FFFFFF"/>
              <w:jc w:val="center"/>
            </w:pPr>
          </w:p>
          <w:p w:rsidR="00825C71" w:rsidRDefault="00825C71" w:rsidP="006F7149">
            <w:pPr>
              <w:shd w:val="clear" w:color="auto" w:fill="FFFFFF"/>
              <w:jc w:val="center"/>
            </w:pPr>
            <w:r>
              <w:t>45,0</w:t>
            </w:r>
          </w:p>
          <w:p w:rsidR="00825C71" w:rsidRDefault="00825C71" w:rsidP="006F7149">
            <w:pPr>
              <w:shd w:val="clear" w:color="auto" w:fill="FFFFFF"/>
              <w:jc w:val="center"/>
            </w:pPr>
          </w:p>
          <w:p w:rsidR="00825C71" w:rsidRPr="00B8630C" w:rsidRDefault="00825C71" w:rsidP="006F7149">
            <w:pPr>
              <w:shd w:val="clear" w:color="auto" w:fill="FFFFFF"/>
              <w:jc w:val="center"/>
            </w:pPr>
            <w:r>
              <w:t>24,0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6F7149">
            <w:pPr>
              <w:shd w:val="clear" w:color="auto" w:fill="FFFFFF"/>
              <w:jc w:val="center"/>
            </w:pPr>
            <w:r w:rsidRPr="00B8630C">
              <w:rPr>
                <w:color w:val="000000"/>
                <w:spacing w:val="-7"/>
              </w:rPr>
              <w:t>Россия</w:t>
            </w:r>
          </w:p>
          <w:p w:rsidR="00825C71" w:rsidRPr="00B8630C" w:rsidRDefault="00825C71" w:rsidP="006F7149"/>
          <w:p w:rsidR="00825C71" w:rsidRDefault="00825C71" w:rsidP="006F7149">
            <w:pPr>
              <w:rPr>
                <w:color w:val="000000"/>
                <w:spacing w:val="-7"/>
              </w:rPr>
            </w:pPr>
            <w:r w:rsidRPr="00B8630C">
              <w:rPr>
                <w:color w:val="000000"/>
                <w:spacing w:val="-7"/>
              </w:rPr>
              <w:t>Россия</w:t>
            </w:r>
          </w:p>
          <w:p w:rsidR="00825C71" w:rsidRDefault="00825C71" w:rsidP="006F7149">
            <w:pPr>
              <w:rPr>
                <w:color w:val="000000"/>
                <w:spacing w:val="-7"/>
              </w:rPr>
            </w:pPr>
          </w:p>
          <w:p w:rsidR="00825C71" w:rsidRDefault="00825C71" w:rsidP="006F7149">
            <w:pPr>
              <w:rPr>
                <w:color w:val="000000"/>
                <w:spacing w:val="-7"/>
              </w:rPr>
            </w:pPr>
          </w:p>
          <w:p w:rsidR="00825C71" w:rsidRDefault="00825C71" w:rsidP="006F7149">
            <w:pPr>
              <w:rPr>
                <w:color w:val="000000"/>
                <w:spacing w:val="-7"/>
              </w:rPr>
            </w:pPr>
            <w:r>
              <w:rPr>
                <w:color w:val="000000"/>
                <w:spacing w:val="-7"/>
              </w:rPr>
              <w:t>Россия</w:t>
            </w:r>
          </w:p>
          <w:p w:rsidR="00825C71" w:rsidRDefault="00825C71" w:rsidP="006F7149">
            <w:pPr>
              <w:rPr>
                <w:color w:val="000000"/>
                <w:spacing w:val="-7"/>
              </w:rPr>
            </w:pPr>
          </w:p>
          <w:p w:rsidR="00825C71" w:rsidRPr="00B8630C" w:rsidRDefault="00825C71" w:rsidP="006F7149">
            <w:r>
              <w:rPr>
                <w:color w:val="000000"/>
                <w:spacing w:val="-7"/>
              </w:rPr>
              <w:t>Россия</w:t>
            </w:r>
          </w:p>
        </w:tc>
        <w:tc>
          <w:tcPr>
            <w:tcW w:w="2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736B31">
            <w:pPr>
              <w:shd w:val="clear" w:color="auto" w:fill="FFFFFF"/>
              <w:jc w:val="center"/>
            </w:pPr>
            <w:r w:rsidRPr="00B8630C">
              <w:t>Не имеет</w:t>
            </w:r>
          </w:p>
        </w:tc>
        <w:tc>
          <w:tcPr>
            <w:tcW w:w="29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6F7149">
            <w:pPr>
              <w:shd w:val="clear" w:color="auto" w:fill="FFFFFF"/>
              <w:spacing w:line="240" w:lineRule="exact"/>
              <w:ind w:right="321"/>
              <w:jc w:val="center"/>
              <w:rPr>
                <w:color w:val="000000"/>
                <w:spacing w:val="-6"/>
              </w:rPr>
            </w:pPr>
            <w:r w:rsidRPr="00B8630C">
              <w:rPr>
                <w:color w:val="000000"/>
                <w:spacing w:val="-6"/>
              </w:rPr>
              <w:t>Квартира</w:t>
            </w:r>
            <w:r>
              <w:rPr>
                <w:color w:val="000000"/>
                <w:spacing w:val="-6"/>
              </w:rPr>
              <w:t xml:space="preserve"> (безвозмездное пользование)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0A7BCA">
            <w:pPr>
              <w:shd w:val="clear" w:color="auto" w:fill="FFFFFF"/>
              <w:jc w:val="center"/>
              <w:rPr>
                <w:color w:val="000000"/>
                <w:spacing w:val="-10"/>
              </w:rPr>
            </w:pPr>
            <w:r w:rsidRPr="00B8630C">
              <w:rPr>
                <w:color w:val="000000"/>
                <w:spacing w:val="-10"/>
              </w:rPr>
              <w:t>73,60</w:t>
            </w:r>
          </w:p>
        </w:tc>
        <w:tc>
          <w:tcPr>
            <w:tcW w:w="1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736B31">
            <w:pPr>
              <w:shd w:val="clear" w:color="auto" w:fill="FFFFFF"/>
              <w:jc w:val="center"/>
              <w:rPr>
                <w:color w:val="000000"/>
                <w:spacing w:val="-8"/>
              </w:rPr>
            </w:pPr>
            <w:r w:rsidRPr="00B8630C">
              <w:rPr>
                <w:color w:val="000000"/>
                <w:spacing w:val="-8"/>
              </w:rPr>
              <w:t>Россия</w:t>
            </w:r>
          </w:p>
        </w:tc>
      </w:tr>
      <w:tr w:rsidR="00825C71" w:rsidRPr="00B8630C" w:rsidTr="00F73B52">
        <w:trPr>
          <w:trHeight w:val="1094"/>
        </w:trPr>
        <w:tc>
          <w:tcPr>
            <w:tcW w:w="2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8041CE">
            <w:pPr>
              <w:shd w:val="clear" w:color="auto" w:fill="FFFFFF"/>
              <w:spacing w:line="240" w:lineRule="exact"/>
              <w:ind w:left="312" w:right="278"/>
              <w:jc w:val="center"/>
              <w:rPr>
                <w:bCs/>
                <w:color w:val="000000"/>
                <w:spacing w:val="-8"/>
              </w:rPr>
            </w:pPr>
            <w:r>
              <w:rPr>
                <w:bCs/>
                <w:color w:val="000000"/>
                <w:spacing w:val="-8"/>
              </w:rPr>
              <w:t>Несовершеннолетний ребёнок</w:t>
            </w:r>
            <w:r w:rsidRPr="00B8630C">
              <w:rPr>
                <w:bCs/>
                <w:color w:val="000000"/>
                <w:spacing w:val="-8"/>
              </w:rPr>
              <w:t xml:space="preserve"> </w:t>
            </w:r>
          </w:p>
        </w:tc>
        <w:tc>
          <w:tcPr>
            <w:tcW w:w="1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736B31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  <w:r w:rsidRPr="00B8630C">
              <w:rPr>
                <w:color w:val="000000"/>
                <w:spacing w:val="-6"/>
              </w:rPr>
              <w:t>9 000,00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736B31">
            <w:pPr>
              <w:shd w:val="clear" w:color="auto" w:fill="FFFFFF"/>
              <w:jc w:val="center"/>
            </w:pPr>
            <w:r w:rsidRPr="00B8630C">
              <w:t>Не имеет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736B31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736B31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2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736B31">
            <w:pPr>
              <w:shd w:val="clear" w:color="auto" w:fill="FFFFFF"/>
              <w:jc w:val="center"/>
            </w:pPr>
            <w:r w:rsidRPr="00B8630C">
              <w:t>Не имеет</w:t>
            </w:r>
          </w:p>
        </w:tc>
        <w:tc>
          <w:tcPr>
            <w:tcW w:w="29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6F7149">
            <w:pPr>
              <w:shd w:val="clear" w:color="auto" w:fill="FFFFFF"/>
              <w:spacing w:line="240" w:lineRule="exact"/>
              <w:ind w:right="321"/>
              <w:jc w:val="center"/>
              <w:rPr>
                <w:color w:val="000000"/>
                <w:spacing w:val="-6"/>
              </w:rPr>
            </w:pPr>
            <w:r w:rsidRPr="00B8630C">
              <w:rPr>
                <w:color w:val="000000"/>
                <w:spacing w:val="-6"/>
              </w:rPr>
              <w:t>Квартира</w:t>
            </w:r>
            <w:r>
              <w:rPr>
                <w:color w:val="000000"/>
                <w:spacing w:val="-6"/>
              </w:rPr>
              <w:t>(безвозмездное пользование)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6F7149">
            <w:pPr>
              <w:shd w:val="clear" w:color="auto" w:fill="FFFFFF"/>
              <w:jc w:val="center"/>
              <w:rPr>
                <w:color w:val="000000"/>
                <w:spacing w:val="-10"/>
              </w:rPr>
            </w:pPr>
            <w:r w:rsidRPr="00B8630C">
              <w:rPr>
                <w:color w:val="000000"/>
                <w:spacing w:val="-10"/>
              </w:rPr>
              <w:t>73,60</w:t>
            </w:r>
          </w:p>
        </w:tc>
        <w:tc>
          <w:tcPr>
            <w:tcW w:w="1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736B31">
            <w:pPr>
              <w:shd w:val="clear" w:color="auto" w:fill="FFFFFF"/>
              <w:jc w:val="center"/>
              <w:rPr>
                <w:color w:val="000000"/>
                <w:spacing w:val="-8"/>
              </w:rPr>
            </w:pPr>
            <w:r w:rsidRPr="00B8630C">
              <w:rPr>
                <w:color w:val="000000"/>
                <w:spacing w:val="-8"/>
              </w:rPr>
              <w:t>Россия</w:t>
            </w:r>
          </w:p>
        </w:tc>
      </w:tr>
      <w:tr w:rsidR="00825C71" w:rsidRPr="00B8630C" w:rsidTr="00F73B52">
        <w:trPr>
          <w:trHeight w:val="1094"/>
        </w:trPr>
        <w:tc>
          <w:tcPr>
            <w:tcW w:w="2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8041CE">
            <w:pPr>
              <w:shd w:val="clear" w:color="auto" w:fill="FFFFFF"/>
              <w:spacing w:line="240" w:lineRule="exact"/>
              <w:ind w:left="312" w:right="278"/>
              <w:jc w:val="center"/>
              <w:rPr>
                <w:bCs/>
                <w:color w:val="000000"/>
                <w:spacing w:val="-8"/>
              </w:rPr>
            </w:pPr>
            <w:r>
              <w:rPr>
                <w:bCs/>
                <w:color w:val="000000"/>
                <w:spacing w:val="-8"/>
              </w:rPr>
              <w:t>Несовершеннолетний ребёнок</w:t>
            </w:r>
            <w:r w:rsidRPr="00B8630C">
              <w:rPr>
                <w:bCs/>
                <w:color w:val="000000"/>
                <w:spacing w:val="-8"/>
              </w:rPr>
              <w:t xml:space="preserve"> </w:t>
            </w:r>
          </w:p>
        </w:tc>
        <w:tc>
          <w:tcPr>
            <w:tcW w:w="1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736B31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  <w:r>
              <w:t>0,0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736B31">
            <w:pPr>
              <w:shd w:val="clear" w:color="auto" w:fill="FFFFFF"/>
              <w:jc w:val="center"/>
            </w:pPr>
            <w:r w:rsidRPr="00B8630C">
              <w:t>Не имеет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736B31">
            <w:pPr>
              <w:shd w:val="clear" w:color="auto" w:fill="FFFFFF"/>
              <w:jc w:val="center"/>
            </w:pPr>
            <w:r>
              <w:t>-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736B31">
            <w:pPr>
              <w:shd w:val="clear" w:color="auto" w:fill="FFFFFF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2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736B31">
            <w:pPr>
              <w:shd w:val="clear" w:color="auto" w:fill="FFFFFF"/>
              <w:jc w:val="center"/>
            </w:pPr>
            <w:r w:rsidRPr="00B8630C">
              <w:t>Не имеет</w:t>
            </w:r>
          </w:p>
        </w:tc>
        <w:tc>
          <w:tcPr>
            <w:tcW w:w="29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6F7149">
            <w:pPr>
              <w:shd w:val="clear" w:color="auto" w:fill="FFFFFF"/>
              <w:spacing w:line="240" w:lineRule="exact"/>
              <w:ind w:right="321"/>
              <w:jc w:val="center"/>
              <w:rPr>
                <w:color w:val="000000"/>
                <w:spacing w:val="-6"/>
              </w:rPr>
            </w:pPr>
            <w:r w:rsidRPr="00B8630C">
              <w:rPr>
                <w:color w:val="000000"/>
                <w:spacing w:val="-6"/>
              </w:rPr>
              <w:t>Квартира</w:t>
            </w:r>
            <w:r>
              <w:rPr>
                <w:color w:val="000000"/>
                <w:spacing w:val="-6"/>
              </w:rPr>
              <w:t xml:space="preserve"> (безвозмездное пользование)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6F7149">
            <w:pPr>
              <w:shd w:val="clear" w:color="auto" w:fill="FFFFFF"/>
              <w:jc w:val="center"/>
              <w:rPr>
                <w:color w:val="000000"/>
                <w:spacing w:val="-10"/>
              </w:rPr>
            </w:pPr>
            <w:r w:rsidRPr="00B8630C">
              <w:rPr>
                <w:color w:val="000000"/>
                <w:spacing w:val="-10"/>
              </w:rPr>
              <w:t>73,60</w:t>
            </w:r>
          </w:p>
        </w:tc>
        <w:tc>
          <w:tcPr>
            <w:tcW w:w="1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736B31">
            <w:pPr>
              <w:shd w:val="clear" w:color="auto" w:fill="FFFFFF"/>
              <w:jc w:val="center"/>
              <w:rPr>
                <w:color w:val="000000"/>
                <w:spacing w:val="-8"/>
              </w:rPr>
            </w:pPr>
            <w:r w:rsidRPr="00B8630C">
              <w:rPr>
                <w:color w:val="000000"/>
                <w:spacing w:val="-8"/>
              </w:rPr>
              <w:t>Россия</w:t>
            </w:r>
          </w:p>
        </w:tc>
      </w:tr>
      <w:tr w:rsidR="00825C71" w:rsidRPr="00B8630C" w:rsidTr="00F73B52">
        <w:trPr>
          <w:trHeight w:val="1094"/>
        </w:trPr>
        <w:tc>
          <w:tcPr>
            <w:tcW w:w="2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8041CE">
            <w:pPr>
              <w:shd w:val="clear" w:color="auto" w:fill="FFFFFF"/>
              <w:spacing w:line="240" w:lineRule="exact"/>
              <w:ind w:left="312" w:right="278"/>
              <w:jc w:val="center"/>
              <w:rPr>
                <w:bCs/>
                <w:color w:val="000000"/>
                <w:spacing w:val="-8"/>
              </w:rPr>
            </w:pPr>
            <w:r>
              <w:rPr>
                <w:bCs/>
                <w:color w:val="000000"/>
                <w:spacing w:val="-8"/>
              </w:rPr>
              <w:t xml:space="preserve">Блатун Татьяна Леонидовна </w:t>
            </w:r>
            <w:r w:rsidRPr="00B8630C">
              <w:rPr>
                <w:bCs/>
                <w:color w:val="000000"/>
                <w:spacing w:val="-8"/>
              </w:rPr>
              <w:t>старший специалист 1 разряда</w:t>
            </w:r>
          </w:p>
        </w:tc>
        <w:tc>
          <w:tcPr>
            <w:tcW w:w="1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6A7A1E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  <w:r w:rsidRPr="00B8630C">
              <w:t xml:space="preserve">516 974, 68 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Default="00825C71" w:rsidP="009F21A5">
            <w:pPr>
              <w:shd w:val="clear" w:color="auto" w:fill="FFFFFF"/>
              <w:jc w:val="center"/>
            </w:pPr>
            <w:r>
              <w:t>Квартира (</w:t>
            </w:r>
            <w:r w:rsidRPr="00B8630C">
              <w:t>1/3 доли</w:t>
            </w:r>
            <w:r>
              <w:t>)</w:t>
            </w:r>
            <w:r w:rsidRPr="00B8630C">
              <w:t xml:space="preserve"> </w:t>
            </w:r>
          </w:p>
          <w:p w:rsidR="00825C71" w:rsidRPr="00B8630C" w:rsidRDefault="00825C71" w:rsidP="009F21A5">
            <w:pPr>
              <w:shd w:val="clear" w:color="auto" w:fill="FFFFFF"/>
              <w:jc w:val="center"/>
            </w:pPr>
          </w:p>
          <w:p w:rsidR="00825C71" w:rsidRPr="00B8630C" w:rsidRDefault="00825C71" w:rsidP="009F21A5">
            <w:pPr>
              <w:shd w:val="clear" w:color="auto" w:fill="FFFFFF"/>
              <w:jc w:val="center"/>
            </w:pPr>
            <w:r w:rsidRPr="00B8630C">
              <w:t>Садовый земельный участок</w:t>
            </w:r>
          </w:p>
          <w:p w:rsidR="00825C71" w:rsidRPr="00B8630C" w:rsidRDefault="00825C71" w:rsidP="009F21A5">
            <w:pPr>
              <w:shd w:val="clear" w:color="auto" w:fill="FFFFFF"/>
              <w:jc w:val="center"/>
            </w:pPr>
          </w:p>
          <w:p w:rsidR="00825C71" w:rsidRPr="00B8630C" w:rsidRDefault="00825C71" w:rsidP="009F21A5">
            <w:pPr>
              <w:shd w:val="clear" w:color="auto" w:fill="FFFFFF"/>
              <w:jc w:val="center"/>
            </w:pPr>
            <w:r w:rsidRPr="00B8630C">
              <w:t>Садовый дом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736B31">
            <w:pPr>
              <w:shd w:val="clear" w:color="auto" w:fill="FFFFFF"/>
              <w:jc w:val="center"/>
            </w:pPr>
            <w:r w:rsidRPr="00B8630C">
              <w:t>66,5</w:t>
            </w:r>
          </w:p>
          <w:p w:rsidR="00825C71" w:rsidRPr="00B8630C" w:rsidRDefault="00825C71" w:rsidP="00736B31">
            <w:pPr>
              <w:shd w:val="clear" w:color="auto" w:fill="FFFFFF"/>
              <w:jc w:val="center"/>
            </w:pPr>
          </w:p>
          <w:p w:rsidR="00825C71" w:rsidRPr="00B8630C" w:rsidRDefault="00825C71" w:rsidP="00736B31">
            <w:pPr>
              <w:shd w:val="clear" w:color="auto" w:fill="FFFFFF"/>
              <w:jc w:val="center"/>
            </w:pPr>
            <w:r w:rsidRPr="00B8630C">
              <w:t>600</w:t>
            </w:r>
          </w:p>
          <w:p w:rsidR="00825C71" w:rsidRPr="00B8630C" w:rsidRDefault="00825C71" w:rsidP="00736B31">
            <w:pPr>
              <w:shd w:val="clear" w:color="auto" w:fill="FFFFFF"/>
              <w:jc w:val="center"/>
            </w:pPr>
          </w:p>
          <w:p w:rsidR="00825C71" w:rsidRPr="00B8630C" w:rsidRDefault="00825C71" w:rsidP="00736B31">
            <w:pPr>
              <w:shd w:val="clear" w:color="auto" w:fill="FFFFFF"/>
              <w:jc w:val="center"/>
            </w:pPr>
          </w:p>
          <w:p w:rsidR="00825C71" w:rsidRPr="00B8630C" w:rsidRDefault="00825C71" w:rsidP="00736B31">
            <w:pPr>
              <w:shd w:val="clear" w:color="auto" w:fill="FFFFFF"/>
              <w:jc w:val="center"/>
            </w:pPr>
            <w:r w:rsidRPr="00B8630C">
              <w:t>42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736B31">
            <w:pPr>
              <w:shd w:val="clear" w:color="auto" w:fill="FFFFFF"/>
              <w:jc w:val="center"/>
              <w:rPr>
                <w:color w:val="000000"/>
                <w:spacing w:val="-7"/>
              </w:rPr>
            </w:pPr>
            <w:r w:rsidRPr="00B8630C">
              <w:rPr>
                <w:color w:val="000000"/>
                <w:spacing w:val="-7"/>
              </w:rPr>
              <w:t>Россия</w:t>
            </w:r>
          </w:p>
          <w:p w:rsidR="00825C71" w:rsidRPr="00B8630C" w:rsidRDefault="00825C71" w:rsidP="00736B31">
            <w:pPr>
              <w:shd w:val="clear" w:color="auto" w:fill="FFFFFF"/>
              <w:jc w:val="center"/>
              <w:rPr>
                <w:color w:val="000000"/>
                <w:spacing w:val="-7"/>
              </w:rPr>
            </w:pPr>
          </w:p>
          <w:p w:rsidR="00825C71" w:rsidRPr="00B8630C" w:rsidRDefault="00825C71" w:rsidP="00736B31">
            <w:pPr>
              <w:shd w:val="clear" w:color="auto" w:fill="FFFFFF"/>
              <w:jc w:val="center"/>
              <w:rPr>
                <w:color w:val="000000"/>
                <w:spacing w:val="-7"/>
              </w:rPr>
            </w:pPr>
            <w:r w:rsidRPr="00B8630C">
              <w:rPr>
                <w:color w:val="000000"/>
                <w:spacing w:val="-7"/>
              </w:rPr>
              <w:t>Россия</w:t>
            </w:r>
          </w:p>
          <w:p w:rsidR="00825C71" w:rsidRPr="00B8630C" w:rsidRDefault="00825C71" w:rsidP="00736B31">
            <w:pPr>
              <w:shd w:val="clear" w:color="auto" w:fill="FFFFFF"/>
              <w:jc w:val="center"/>
              <w:rPr>
                <w:color w:val="000000"/>
                <w:spacing w:val="-7"/>
              </w:rPr>
            </w:pPr>
          </w:p>
          <w:p w:rsidR="00825C71" w:rsidRPr="00B8630C" w:rsidRDefault="00825C71" w:rsidP="00736B31">
            <w:pPr>
              <w:shd w:val="clear" w:color="auto" w:fill="FFFFFF"/>
              <w:jc w:val="center"/>
              <w:rPr>
                <w:color w:val="000000"/>
                <w:spacing w:val="-7"/>
              </w:rPr>
            </w:pPr>
          </w:p>
          <w:p w:rsidR="00825C71" w:rsidRPr="00B8630C" w:rsidRDefault="00825C71" w:rsidP="00736B31">
            <w:pPr>
              <w:shd w:val="clear" w:color="auto" w:fill="FFFFFF"/>
              <w:jc w:val="center"/>
            </w:pPr>
            <w:r w:rsidRPr="00B8630C">
              <w:rPr>
                <w:color w:val="000000"/>
                <w:spacing w:val="-7"/>
              </w:rPr>
              <w:t>Россия</w:t>
            </w:r>
          </w:p>
        </w:tc>
        <w:tc>
          <w:tcPr>
            <w:tcW w:w="2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736B31">
            <w:pPr>
              <w:shd w:val="clear" w:color="auto" w:fill="FFFFFF"/>
              <w:jc w:val="center"/>
            </w:pPr>
            <w:r w:rsidRPr="00B8630C">
              <w:t>Не имеет</w:t>
            </w:r>
          </w:p>
        </w:tc>
        <w:tc>
          <w:tcPr>
            <w:tcW w:w="29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736B31">
            <w:pPr>
              <w:shd w:val="clear" w:color="auto" w:fill="FFFFFF"/>
              <w:spacing w:line="240" w:lineRule="exact"/>
              <w:ind w:right="321"/>
              <w:jc w:val="center"/>
            </w:pPr>
            <w:r>
              <w:t>Не имеет</w:t>
            </w:r>
          </w:p>
          <w:p w:rsidR="00825C71" w:rsidRPr="00B8630C" w:rsidRDefault="00825C71" w:rsidP="00736B31">
            <w:pPr>
              <w:shd w:val="clear" w:color="auto" w:fill="FFFFFF"/>
              <w:spacing w:line="240" w:lineRule="exact"/>
              <w:ind w:right="321"/>
              <w:jc w:val="center"/>
            </w:pPr>
          </w:p>
          <w:p w:rsidR="00825C71" w:rsidRPr="00B8630C" w:rsidRDefault="00825C71" w:rsidP="006A7A1E">
            <w:pPr>
              <w:shd w:val="clear" w:color="auto" w:fill="FFFFFF"/>
              <w:spacing w:line="240" w:lineRule="exact"/>
              <w:ind w:right="321"/>
              <w:jc w:val="center"/>
              <w:rPr>
                <w:color w:val="000000"/>
                <w:spacing w:val="-6"/>
              </w:rPr>
            </w:pP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736B31">
            <w:pPr>
              <w:shd w:val="clear" w:color="auto" w:fill="FFFFFF"/>
              <w:jc w:val="center"/>
            </w:pPr>
            <w:r>
              <w:t>-</w:t>
            </w:r>
          </w:p>
          <w:p w:rsidR="00825C71" w:rsidRPr="00B8630C" w:rsidRDefault="00825C71" w:rsidP="00736B31">
            <w:pPr>
              <w:shd w:val="clear" w:color="auto" w:fill="FFFFFF"/>
              <w:jc w:val="center"/>
            </w:pPr>
          </w:p>
          <w:p w:rsidR="00825C71" w:rsidRPr="00B8630C" w:rsidRDefault="00825C71" w:rsidP="00736B31">
            <w:pPr>
              <w:shd w:val="clear" w:color="auto" w:fill="FFFFFF"/>
              <w:jc w:val="center"/>
              <w:rPr>
                <w:color w:val="000000"/>
                <w:spacing w:val="-10"/>
              </w:rPr>
            </w:pPr>
          </w:p>
        </w:tc>
        <w:tc>
          <w:tcPr>
            <w:tcW w:w="1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736B31">
            <w:pPr>
              <w:shd w:val="clear" w:color="auto" w:fill="FFFFFF"/>
              <w:jc w:val="center"/>
              <w:rPr>
                <w:color w:val="000000"/>
                <w:spacing w:val="-8"/>
              </w:rPr>
            </w:pPr>
            <w:r>
              <w:rPr>
                <w:color w:val="000000"/>
                <w:spacing w:val="-8"/>
              </w:rPr>
              <w:t>-</w:t>
            </w:r>
          </w:p>
        </w:tc>
      </w:tr>
      <w:tr w:rsidR="00825C71" w:rsidRPr="00B8630C" w:rsidTr="00F73B52">
        <w:trPr>
          <w:trHeight w:val="1094"/>
        </w:trPr>
        <w:tc>
          <w:tcPr>
            <w:tcW w:w="2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8041CE">
            <w:pPr>
              <w:shd w:val="clear" w:color="auto" w:fill="FFFFFF"/>
              <w:spacing w:line="240" w:lineRule="exact"/>
              <w:ind w:left="312" w:right="278"/>
              <w:jc w:val="center"/>
              <w:rPr>
                <w:bCs/>
                <w:color w:val="000000"/>
                <w:spacing w:val="-8"/>
              </w:rPr>
            </w:pPr>
            <w:r w:rsidRPr="00B8630C">
              <w:rPr>
                <w:bCs/>
                <w:color w:val="000000"/>
                <w:spacing w:val="-8"/>
              </w:rPr>
              <w:t>Супруг</w:t>
            </w:r>
          </w:p>
        </w:tc>
        <w:tc>
          <w:tcPr>
            <w:tcW w:w="1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6A7A1E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  <w:r w:rsidRPr="00B8630C">
              <w:t>121 449, 12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736B31">
            <w:pPr>
              <w:shd w:val="clear" w:color="auto" w:fill="FFFFFF"/>
              <w:jc w:val="center"/>
            </w:pPr>
            <w:r>
              <w:t xml:space="preserve">Квартира </w:t>
            </w:r>
            <w:r w:rsidRPr="00B8630C">
              <w:t xml:space="preserve"> </w:t>
            </w:r>
            <w:r>
              <w:t>(</w:t>
            </w:r>
            <w:r w:rsidRPr="00B8630C">
              <w:t>1/3 доли</w:t>
            </w:r>
            <w:r>
              <w:t>)</w:t>
            </w:r>
            <w:r w:rsidRPr="00B8630C">
              <w:t xml:space="preserve"> 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736B31">
            <w:pPr>
              <w:shd w:val="clear" w:color="auto" w:fill="FFFFFF"/>
              <w:jc w:val="center"/>
            </w:pPr>
            <w:r w:rsidRPr="00B8630C">
              <w:t>66,5</w:t>
            </w:r>
          </w:p>
          <w:p w:rsidR="00825C71" w:rsidRPr="00B8630C" w:rsidRDefault="00825C71" w:rsidP="00736B31">
            <w:pPr>
              <w:shd w:val="clear" w:color="auto" w:fill="FFFFFF"/>
              <w:jc w:val="center"/>
            </w:pP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736B31">
            <w:pPr>
              <w:shd w:val="clear" w:color="auto" w:fill="FFFFFF"/>
              <w:jc w:val="center"/>
            </w:pPr>
            <w:r w:rsidRPr="00B8630C">
              <w:rPr>
                <w:color w:val="000000"/>
                <w:spacing w:val="-7"/>
              </w:rPr>
              <w:t>Россия</w:t>
            </w:r>
          </w:p>
        </w:tc>
        <w:tc>
          <w:tcPr>
            <w:tcW w:w="2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736B31">
            <w:pPr>
              <w:shd w:val="clear" w:color="auto" w:fill="FFFFFF"/>
              <w:jc w:val="center"/>
            </w:pPr>
            <w:r w:rsidRPr="00B8630C">
              <w:t>Не имеет</w:t>
            </w:r>
          </w:p>
        </w:tc>
        <w:tc>
          <w:tcPr>
            <w:tcW w:w="29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736B31">
            <w:pPr>
              <w:shd w:val="clear" w:color="auto" w:fill="FFFFFF"/>
              <w:spacing w:line="240" w:lineRule="exact"/>
              <w:ind w:right="321"/>
              <w:jc w:val="center"/>
              <w:rPr>
                <w:color w:val="000000"/>
                <w:spacing w:val="-6"/>
              </w:rPr>
            </w:pPr>
            <w:r w:rsidRPr="00B8630C">
              <w:t>Не имеет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736B31">
            <w:pPr>
              <w:shd w:val="clear" w:color="auto" w:fill="FFFFFF"/>
              <w:jc w:val="center"/>
              <w:rPr>
                <w:color w:val="000000"/>
                <w:spacing w:val="-10"/>
              </w:rPr>
            </w:pPr>
            <w:r>
              <w:rPr>
                <w:color w:val="000000"/>
                <w:spacing w:val="-10"/>
              </w:rPr>
              <w:t>-</w:t>
            </w:r>
          </w:p>
        </w:tc>
        <w:tc>
          <w:tcPr>
            <w:tcW w:w="1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736B31">
            <w:pPr>
              <w:shd w:val="clear" w:color="auto" w:fill="FFFFFF"/>
              <w:jc w:val="center"/>
              <w:rPr>
                <w:color w:val="000000"/>
                <w:spacing w:val="-8"/>
              </w:rPr>
            </w:pPr>
            <w:r>
              <w:rPr>
                <w:color w:val="000000"/>
                <w:spacing w:val="-8"/>
              </w:rPr>
              <w:t>-</w:t>
            </w:r>
          </w:p>
        </w:tc>
      </w:tr>
      <w:tr w:rsidR="00825C71" w:rsidRPr="00B8630C" w:rsidTr="00F73B52">
        <w:trPr>
          <w:trHeight w:val="1094"/>
        </w:trPr>
        <w:tc>
          <w:tcPr>
            <w:tcW w:w="2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8041CE">
            <w:pPr>
              <w:shd w:val="clear" w:color="auto" w:fill="FFFFFF"/>
              <w:spacing w:line="240" w:lineRule="exact"/>
              <w:ind w:left="312" w:right="278"/>
              <w:jc w:val="center"/>
              <w:rPr>
                <w:bCs/>
                <w:color w:val="000000"/>
                <w:spacing w:val="-8"/>
              </w:rPr>
            </w:pPr>
            <w:r>
              <w:rPr>
                <w:bCs/>
                <w:color w:val="000000"/>
                <w:spacing w:val="-8"/>
              </w:rPr>
              <w:t>Кононова Евгения Владимировна</w:t>
            </w:r>
            <w:r w:rsidRPr="00B8630C">
              <w:rPr>
                <w:bCs/>
                <w:color w:val="000000"/>
                <w:spacing w:val="-8"/>
              </w:rPr>
              <w:t>старший специалист 1 разряда</w:t>
            </w:r>
          </w:p>
        </w:tc>
        <w:tc>
          <w:tcPr>
            <w:tcW w:w="1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240156">
            <w:pPr>
              <w:shd w:val="clear" w:color="auto" w:fill="FFFFFF"/>
              <w:jc w:val="center"/>
            </w:pPr>
            <w:r w:rsidRPr="00B8630C">
              <w:t>324 112,13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240156">
            <w:pPr>
              <w:shd w:val="clear" w:color="auto" w:fill="FFFFFF"/>
              <w:jc w:val="center"/>
            </w:pPr>
            <w:r w:rsidRPr="00B8630C">
              <w:t>Квартира (1/2</w:t>
            </w:r>
            <w:r>
              <w:t xml:space="preserve"> доля</w:t>
            </w:r>
            <w:r w:rsidRPr="00B8630C">
              <w:t>)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240156">
            <w:pPr>
              <w:shd w:val="clear" w:color="auto" w:fill="FFFFFF"/>
              <w:jc w:val="center"/>
            </w:pPr>
            <w:r w:rsidRPr="00B8630C">
              <w:t>46,1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240156">
            <w:pPr>
              <w:shd w:val="clear" w:color="auto" w:fill="FFFFFF"/>
              <w:jc w:val="center"/>
            </w:pPr>
            <w:r w:rsidRPr="00B8630C">
              <w:t>Россия</w:t>
            </w:r>
          </w:p>
        </w:tc>
        <w:tc>
          <w:tcPr>
            <w:tcW w:w="2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240156">
            <w:pPr>
              <w:shd w:val="clear" w:color="auto" w:fill="FFFFFF"/>
              <w:jc w:val="center"/>
            </w:pPr>
            <w:r>
              <w:t>Не имеет</w:t>
            </w:r>
          </w:p>
        </w:tc>
        <w:tc>
          <w:tcPr>
            <w:tcW w:w="29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240156">
            <w:pPr>
              <w:shd w:val="clear" w:color="auto" w:fill="FFFFFF"/>
              <w:spacing w:line="240" w:lineRule="exact"/>
              <w:ind w:right="141"/>
              <w:jc w:val="center"/>
            </w:pPr>
            <w:r w:rsidRPr="00B8630C">
              <w:t>Комната</w:t>
            </w:r>
            <w:r>
              <w:t xml:space="preserve"> (аренда)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240156">
            <w:pPr>
              <w:shd w:val="clear" w:color="auto" w:fill="FFFFFF"/>
              <w:jc w:val="center"/>
            </w:pPr>
            <w:r w:rsidRPr="00B8630C">
              <w:t>12</w:t>
            </w:r>
          </w:p>
        </w:tc>
        <w:tc>
          <w:tcPr>
            <w:tcW w:w="1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240156">
            <w:pPr>
              <w:shd w:val="clear" w:color="auto" w:fill="FFFFFF"/>
              <w:jc w:val="center"/>
            </w:pPr>
            <w:r w:rsidRPr="00B8630C">
              <w:t>Россия</w:t>
            </w:r>
          </w:p>
        </w:tc>
      </w:tr>
      <w:tr w:rsidR="00825C71" w:rsidRPr="00B8630C" w:rsidTr="00F73B52">
        <w:trPr>
          <w:trHeight w:val="1094"/>
        </w:trPr>
        <w:tc>
          <w:tcPr>
            <w:tcW w:w="2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8041CE">
            <w:pPr>
              <w:shd w:val="clear" w:color="auto" w:fill="FFFFFF"/>
              <w:spacing w:line="240" w:lineRule="exact"/>
              <w:ind w:left="312" w:right="278"/>
              <w:jc w:val="center"/>
              <w:rPr>
                <w:bCs/>
                <w:color w:val="000000"/>
                <w:spacing w:val="-8"/>
              </w:rPr>
            </w:pPr>
            <w:r w:rsidRPr="00B8630C">
              <w:rPr>
                <w:bCs/>
                <w:color w:val="000000"/>
                <w:spacing w:val="-8"/>
              </w:rPr>
              <w:t>Супруг</w:t>
            </w:r>
          </w:p>
          <w:p w:rsidR="00825C71" w:rsidRPr="00B8630C" w:rsidRDefault="00825C71" w:rsidP="008041CE">
            <w:pPr>
              <w:shd w:val="clear" w:color="auto" w:fill="FFFFFF"/>
              <w:spacing w:line="240" w:lineRule="exact"/>
              <w:ind w:left="312" w:right="278"/>
              <w:jc w:val="center"/>
              <w:rPr>
                <w:bCs/>
                <w:color w:val="000000"/>
                <w:spacing w:val="-8"/>
              </w:rPr>
            </w:pPr>
          </w:p>
        </w:tc>
        <w:tc>
          <w:tcPr>
            <w:tcW w:w="1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240156">
            <w:pPr>
              <w:shd w:val="clear" w:color="auto" w:fill="FFFFFF"/>
              <w:jc w:val="center"/>
            </w:pPr>
            <w:r w:rsidRPr="00B8630C">
              <w:t>560 597,88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240156">
            <w:pPr>
              <w:shd w:val="clear" w:color="auto" w:fill="FFFFFF"/>
              <w:jc w:val="center"/>
            </w:pPr>
            <w:r>
              <w:t>Не имеет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240156">
            <w:pPr>
              <w:shd w:val="clear" w:color="auto" w:fill="FFFFFF"/>
              <w:jc w:val="center"/>
            </w:pPr>
            <w:r w:rsidRPr="00B8630C">
              <w:t>-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240156">
            <w:pPr>
              <w:shd w:val="clear" w:color="auto" w:fill="FFFFFF"/>
              <w:jc w:val="center"/>
            </w:pPr>
            <w:r w:rsidRPr="00B8630C">
              <w:t>-</w:t>
            </w:r>
          </w:p>
        </w:tc>
        <w:tc>
          <w:tcPr>
            <w:tcW w:w="2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240156">
            <w:pPr>
              <w:shd w:val="clear" w:color="auto" w:fill="FFFFFF"/>
              <w:jc w:val="center"/>
            </w:pPr>
            <w:r>
              <w:t>Не имеет</w:t>
            </w:r>
          </w:p>
        </w:tc>
        <w:tc>
          <w:tcPr>
            <w:tcW w:w="29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240156">
            <w:pPr>
              <w:shd w:val="clear" w:color="auto" w:fill="FFFFFF"/>
              <w:spacing w:line="240" w:lineRule="exact"/>
              <w:ind w:right="141"/>
              <w:jc w:val="center"/>
            </w:pPr>
            <w:r w:rsidRPr="00B8630C">
              <w:t>Комната</w:t>
            </w:r>
            <w:r>
              <w:t xml:space="preserve"> (аренда)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240156">
            <w:pPr>
              <w:shd w:val="clear" w:color="auto" w:fill="FFFFFF"/>
              <w:jc w:val="center"/>
            </w:pPr>
            <w:r w:rsidRPr="00B8630C">
              <w:t>12</w:t>
            </w:r>
          </w:p>
        </w:tc>
        <w:tc>
          <w:tcPr>
            <w:tcW w:w="1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240156">
            <w:pPr>
              <w:shd w:val="clear" w:color="auto" w:fill="FFFFFF"/>
              <w:jc w:val="center"/>
            </w:pPr>
            <w:r w:rsidRPr="00B8630C">
              <w:t>Россия</w:t>
            </w:r>
          </w:p>
        </w:tc>
      </w:tr>
      <w:tr w:rsidR="00825C71" w:rsidRPr="00B8630C" w:rsidTr="00F73B52">
        <w:trPr>
          <w:trHeight w:val="1094"/>
        </w:trPr>
        <w:tc>
          <w:tcPr>
            <w:tcW w:w="2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121AF8">
            <w:pPr>
              <w:shd w:val="clear" w:color="auto" w:fill="FFFFFF"/>
              <w:spacing w:line="240" w:lineRule="exact"/>
              <w:ind w:left="312" w:right="278"/>
              <w:jc w:val="center"/>
              <w:rPr>
                <w:bCs/>
                <w:color w:val="000000"/>
                <w:spacing w:val="-8"/>
              </w:rPr>
            </w:pPr>
            <w:r w:rsidRPr="00B8630C">
              <w:rPr>
                <w:bCs/>
                <w:color w:val="000000"/>
                <w:spacing w:val="-8"/>
              </w:rPr>
              <w:t xml:space="preserve">Федорова </w:t>
            </w:r>
          </w:p>
          <w:p w:rsidR="00825C71" w:rsidRPr="00B8630C" w:rsidRDefault="00825C71" w:rsidP="00121AF8">
            <w:pPr>
              <w:shd w:val="clear" w:color="auto" w:fill="FFFFFF"/>
              <w:spacing w:line="240" w:lineRule="exact"/>
              <w:ind w:left="312" w:right="278"/>
              <w:jc w:val="center"/>
              <w:rPr>
                <w:bCs/>
                <w:color w:val="000000"/>
                <w:spacing w:val="-8"/>
              </w:rPr>
            </w:pPr>
            <w:r>
              <w:rPr>
                <w:bCs/>
                <w:color w:val="000000"/>
                <w:spacing w:val="-8"/>
              </w:rPr>
              <w:t>Татьяна Юрьевна</w:t>
            </w:r>
          </w:p>
          <w:p w:rsidR="00825C71" w:rsidRPr="00B8630C" w:rsidRDefault="00825C71" w:rsidP="00121AF8">
            <w:pPr>
              <w:shd w:val="clear" w:color="auto" w:fill="FFFFFF"/>
              <w:spacing w:line="240" w:lineRule="exact"/>
              <w:ind w:left="312" w:right="278"/>
              <w:jc w:val="center"/>
              <w:rPr>
                <w:bCs/>
                <w:color w:val="000000"/>
                <w:spacing w:val="-8"/>
              </w:rPr>
            </w:pPr>
            <w:r w:rsidRPr="00B8630C">
              <w:rPr>
                <w:bCs/>
                <w:color w:val="000000"/>
                <w:spacing w:val="-8"/>
              </w:rPr>
              <w:t>старший специалист 1 разряда</w:t>
            </w:r>
          </w:p>
        </w:tc>
        <w:tc>
          <w:tcPr>
            <w:tcW w:w="1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121AF8">
            <w:pPr>
              <w:shd w:val="clear" w:color="auto" w:fill="FFFFFF"/>
              <w:jc w:val="center"/>
            </w:pPr>
            <w:r w:rsidRPr="00B8630C">
              <w:t>0</w:t>
            </w:r>
            <w:r>
              <w:t>,0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121AF8">
            <w:pPr>
              <w:shd w:val="clear" w:color="auto" w:fill="FFFFFF"/>
              <w:jc w:val="center"/>
            </w:pPr>
            <w:r w:rsidRPr="00B8630C">
              <w:t>Квартира (общая совместная собственность)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121AF8">
            <w:pPr>
              <w:shd w:val="clear" w:color="auto" w:fill="FFFFFF"/>
              <w:jc w:val="center"/>
            </w:pPr>
            <w:r w:rsidRPr="00B8630C">
              <w:t>39,5</w:t>
            </w:r>
          </w:p>
          <w:p w:rsidR="00825C71" w:rsidRPr="00B8630C" w:rsidRDefault="00825C71" w:rsidP="00121AF8">
            <w:pPr>
              <w:shd w:val="clear" w:color="auto" w:fill="FFFFFF"/>
              <w:jc w:val="center"/>
            </w:pP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121AF8">
            <w:pPr>
              <w:shd w:val="clear" w:color="auto" w:fill="FFFFFF"/>
              <w:jc w:val="center"/>
            </w:pPr>
            <w:r w:rsidRPr="00B8630C">
              <w:t>Россия</w:t>
            </w:r>
          </w:p>
        </w:tc>
        <w:tc>
          <w:tcPr>
            <w:tcW w:w="2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121AF8">
            <w:pPr>
              <w:shd w:val="clear" w:color="auto" w:fill="FFFFFF"/>
              <w:jc w:val="center"/>
            </w:pPr>
            <w:r>
              <w:t>Не имеет</w:t>
            </w:r>
          </w:p>
        </w:tc>
        <w:tc>
          <w:tcPr>
            <w:tcW w:w="29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121AF8">
            <w:pPr>
              <w:shd w:val="clear" w:color="auto" w:fill="FFFFFF"/>
              <w:spacing w:line="240" w:lineRule="exact"/>
              <w:ind w:right="141"/>
              <w:jc w:val="center"/>
            </w:pPr>
            <w:r>
              <w:t>Не имеет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121AF8">
            <w:pPr>
              <w:shd w:val="clear" w:color="auto" w:fill="FFFFFF"/>
              <w:jc w:val="center"/>
            </w:pPr>
            <w:r w:rsidRPr="00B8630C">
              <w:t>-</w:t>
            </w:r>
          </w:p>
        </w:tc>
        <w:tc>
          <w:tcPr>
            <w:tcW w:w="1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121AF8">
            <w:pPr>
              <w:shd w:val="clear" w:color="auto" w:fill="FFFFFF"/>
              <w:jc w:val="center"/>
            </w:pPr>
            <w:r w:rsidRPr="00B8630C">
              <w:t>-</w:t>
            </w:r>
          </w:p>
        </w:tc>
      </w:tr>
      <w:tr w:rsidR="00825C71" w:rsidRPr="00B8630C" w:rsidTr="00F73B52">
        <w:trPr>
          <w:trHeight w:val="1094"/>
        </w:trPr>
        <w:tc>
          <w:tcPr>
            <w:tcW w:w="2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121AF8">
            <w:pPr>
              <w:shd w:val="clear" w:color="auto" w:fill="FFFFFF"/>
              <w:spacing w:line="240" w:lineRule="exact"/>
              <w:ind w:left="312" w:right="278"/>
              <w:jc w:val="center"/>
              <w:rPr>
                <w:bCs/>
                <w:color w:val="000000"/>
                <w:spacing w:val="-8"/>
              </w:rPr>
            </w:pPr>
            <w:r w:rsidRPr="00B8630C">
              <w:rPr>
                <w:bCs/>
                <w:color w:val="000000"/>
                <w:spacing w:val="-8"/>
              </w:rPr>
              <w:t>Супруг</w:t>
            </w:r>
          </w:p>
          <w:p w:rsidR="00825C71" w:rsidRPr="00B8630C" w:rsidRDefault="00825C71" w:rsidP="00121AF8">
            <w:pPr>
              <w:shd w:val="clear" w:color="auto" w:fill="FFFFFF"/>
              <w:spacing w:line="240" w:lineRule="exact"/>
              <w:ind w:left="312" w:right="278"/>
              <w:jc w:val="center"/>
              <w:rPr>
                <w:bCs/>
                <w:color w:val="000000"/>
                <w:spacing w:val="-8"/>
              </w:rPr>
            </w:pPr>
          </w:p>
        </w:tc>
        <w:tc>
          <w:tcPr>
            <w:tcW w:w="1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121AF8">
            <w:pPr>
              <w:shd w:val="clear" w:color="auto" w:fill="FFFFFF"/>
              <w:jc w:val="center"/>
            </w:pPr>
            <w:r w:rsidRPr="00B8630C">
              <w:t>1041468,51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121AF8">
            <w:pPr>
              <w:shd w:val="clear" w:color="auto" w:fill="FFFFFF"/>
              <w:jc w:val="center"/>
            </w:pPr>
            <w:r w:rsidRPr="00B8630C">
              <w:t>Квартира (общая совместная собственность)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121AF8">
            <w:pPr>
              <w:shd w:val="clear" w:color="auto" w:fill="FFFFFF"/>
              <w:jc w:val="center"/>
            </w:pPr>
            <w:r w:rsidRPr="00B8630C">
              <w:t>39,5</w:t>
            </w:r>
          </w:p>
          <w:p w:rsidR="00825C71" w:rsidRPr="00B8630C" w:rsidRDefault="00825C71" w:rsidP="00121AF8">
            <w:pPr>
              <w:shd w:val="clear" w:color="auto" w:fill="FFFFFF"/>
              <w:jc w:val="center"/>
            </w:pP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121AF8">
            <w:pPr>
              <w:shd w:val="clear" w:color="auto" w:fill="FFFFFF"/>
              <w:jc w:val="center"/>
            </w:pPr>
            <w:r w:rsidRPr="00B8630C">
              <w:t>Россия</w:t>
            </w:r>
          </w:p>
        </w:tc>
        <w:tc>
          <w:tcPr>
            <w:tcW w:w="2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121AF8">
            <w:pPr>
              <w:shd w:val="clear" w:color="auto" w:fill="FFFFFF"/>
              <w:jc w:val="center"/>
            </w:pPr>
            <w:r w:rsidRPr="00B8630C">
              <w:t>Автомобиль Шкода «Октавия Тур»</w:t>
            </w:r>
          </w:p>
        </w:tc>
        <w:tc>
          <w:tcPr>
            <w:tcW w:w="29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121AF8">
            <w:pPr>
              <w:shd w:val="clear" w:color="auto" w:fill="FFFFFF"/>
              <w:spacing w:line="240" w:lineRule="exact"/>
              <w:ind w:right="141"/>
              <w:jc w:val="center"/>
            </w:pPr>
            <w:r>
              <w:t>Не имеет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121AF8">
            <w:pPr>
              <w:shd w:val="clear" w:color="auto" w:fill="FFFFFF"/>
              <w:jc w:val="center"/>
            </w:pPr>
            <w:r w:rsidRPr="00B8630C">
              <w:t>-</w:t>
            </w:r>
          </w:p>
        </w:tc>
        <w:tc>
          <w:tcPr>
            <w:tcW w:w="1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121AF8">
            <w:pPr>
              <w:shd w:val="clear" w:color="auto" w:fill="FFFFFF"/>
              <w:jc w:val="center"/>
            </w:pPr>
            <w:r w:rsidRPr="00B8630C">
              <w:t>-</w:t>
            </w:r>
          </w:p>
        </w:tc>
      </w:tr>
      <w:tr w:rsidR="00825C71" w:rsidRPr="00B8630C" w:rsidTr="00F73B52">
        <w:trPr>
          <w:trHeight w:val="1094"/>
        </w:trPr>
        <w:tc>
          <w:tcPr>
            <w:tcW w:w="21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121AF8">
            <w:pPr>
              <w:shd w:val="clear" w:color="auto" w:fill="FFFFFF"/>
              <w:spacing w:line="240" w:lineRule="exact"/>
              <w:ind w:left="312" w:right="278"/>
              <w:jc w:val="center"/>
              <w:rPr>
                <w:bCs/>
                <w:color w:val="000000"/>
                <w:spacing w:val="-8"/>
              </w:rPr>
            </w:pPr>
            <w:r>
              <w:rPr>
                <w:bCs/>
                <w:color w:val="000000"/>
                <w:spacing w:val="-8"/>
              </w:rPr>
              <w:t>Несовершеннолетний ребёнок</w:t>
            </w:r>
          </w:p>
          <w:p w:rsidR="00825C71" w:rsidRPr="00B8630C" w:rsidRDefault="00825C71" w:rsidP="00121AF8">
            <w:pPr>
              <w:shd w:val="clear" w:color="auto" w:fill="FFFFFF"/>
              <w:spacing w:line="240" w:lineRule="exact"/>
              <w:ind w:left="312" w:right="278"/>
              <w:jc w:val="center"/>
              <w:rPr>
                <w:bCs/>
                <w:color w:val="000000"/>
                <w:spacing w:val="-8"/>
              </w:rPr>
            </w:pPr>
          </w:p>
        </w:tc>
        <w:tc>
          <w:tcPr>
            <w:tcW w:w="1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121AF8">
            <w:pPr>
              <w:shd w:val="clear" w:color="auto" w:fill="FFFFFF"/>
              <w:jc w:val="center"/>
            </w:pPr>
            <w:r w:rsidRPr="00B8630C">
              <w:t>41905,5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121AF8">
            <w:pPr>
              <w:shd w:val="clear" w:color="auto" w:fill="FFFFFF"/>
              <w:jc w:val="center"/>
            </w:pPr>
            <w:r>
              <w:t>Не имеет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121AF8">
            <w:pPr>
              <w:shd w:val="clear" w:color="auto" w:fill="FFFFFF"/>
              <w:jc w:val="center"/>
            </w:pPr>
            <w:r w:rsidRPr="00B8630C">
              <w:t>-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121AF8">
            <w:pPr>
              <w:shd w:val="clear" w:color="auto" w:fill="FFFFFF"/>
              <w:jc w:val="center"/>
            </w:pPr>
            <w:r w:rsidRPr="00B8630C">
              <w:t>-</w:t>
            </w:r>
          </w:p>
        </w:tc>
        <w:tc>
          <w:tcPr>
            <w:tcW w:w="2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121AF8">
            <w:pPr>
              <w:shd w:val="clear" w:color="auto" w:fill="FFFFFF"/>
              <w:jc w:val="center"/>
            </w:pPr>
            <w:r>
              <w:t>Не имеет</w:t>
            </w:r>
          </w:p>
        </w:tc>
        <w:tc>
          <w:tcPr>
            <w:tcW w:w="29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121AF8">
            <w:pPr>
              <w:shd w:val="clear" w:color="auto" w:fill="FFFFFF"/>
              <w:spacing w:line="240" w:lineRule="exact"/>
              <w:ind w:right="141"/>
              <w:jc w:val="center"/>
            </w:pPr>
            <w:r w:rsidRPr="00B8630C">
              <w:t>Квартира</w:t>
            </w:r>
            <w:r>
              <w:t xml:space="preserve"> (безвозмездное пользование)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121AF8">
            <w:pPr>
              <w:shd w:val="clear" w:color="auto" w:fill="FFFFFF"/>
              <w:jc w:val="center"/>
            </w:pPr>
            <w:r w:rsidRPr="00B8630C">
              <w:t>39,5</w:t>
            </w:r>
          </w:p>
        </w:tc>
        <w:tc>
          <w:tcPr>
            <w:tcW w:w="1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25C71" w:rsidRPr="00B8630C" w:rsidRDefault="00825C71" w:rsidP="00121AF8">
            <w:pPr>
              <w:shd w:val="clear" w:color="auto" w:fill="FFFFFF"/>
              <w:jc w:val="center"/>
            </w:pPr>
            <w:r w:rsidRPr="00B8630C">
              <w:t>Россия</w:t>
            </w:r>
          </w:p>
        </w:tc>
      </w:tr>
    </w:tbl>
    <w:p w:rsidR="00825C71" w:rsidRDefault="00825C71" w:rsidP="00C264D8">
      <w:pPr>
        <w:jc w:val="center"/>
      </w:pPr>
    </w:p>
    <w:p w:rsidR="00825C71" w:rsidRPr="00B8630C" w:rsidRDefault="00825C71" w:rsidP="00C264D8">
      <w:pPr>
        <w:jc w:val="center"/>
      </w:pPr>
    </w:p>
    <w:sectPr w:rsidR="00825C71" w:rsidRPr="00B8630C" w:rsidSect="00791C96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BC40AF"/>
    <w:multiLevelType w:val="hybridMultilevel"/>
    <w:tmpl w:val="7DA835B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5EE36EF2"/>
    <w:multiLevelType w:val="hybridMultilevel"/>
    <w:tmpl w:val="80DAC29E"/>
    <w:lvl w:ilvl="0" w:tplc="4DFAD14A">
      <w:start w:val="1"/>
      <w:numFmt w:val="decimal"/>
      <w:lvlText w:val="%1)"/>
      <w:lvlJc w:val="left"/>
      <w:pPr>
        <w:tabs>
          <w:tab w:val="num" w:pos="355"/>
        </w:tabs>
        <w:ind w:left="35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75"/>
        </w:tabs>
        <w:ind w:left="107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795"/>
        </w:tabs>
        <w:ind w:left="179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15"/>
        </w:tabs>
        <w:ind w:left="251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35"/>
        </w:tabs>
        <w:ind w:left="323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55"/>
        </w:tabs>
        <w:ind w:left="395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75"/>
        </w:tabs>
        <w:ind w:left="467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395"/>
        </w:tabs>
        <w:ind w:left="539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15"/>
        </w:tabs>
        <w:ind w:left="6115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91C96"/>
    <w:rsid w:val="000038C0"/>
    <w:rsid w:val="00005E11"/>
    <w:rsid w:val="00007AE1"/>
    <w:rsid w:val="00007CF6"/>
    <w:rsid w:val="00013858"/>
    <w:rsid w:val="00022F83"/>
    <w:rsid w:val="00024CC8"/>
    <w:rsid w:val="0002605B"/>
    <w:rsid w:val="00026C58"/>
    <w:rsid w:val="00031E99"/>
    <w:rsid w:val="000349D2"/>
    <w:rsid w:val="0003523E"/>
    <w:rsid w:val="0004659F"/>
    <w:rsid w:val="000509D1"/>
    <w:rsid w:val="00052D0F"/>
    <w:rsid w:val="000642B6"/>
    <w:rsid w:val="00065FE1"/>
    <w:rsid w:val="00073416"/>
    <w:rsid w:val="00075AA0"/>
    <w:rsid w:val="000814CF"/>
    <w:rsid w:val="0008388E"/>
    <w:rsid w:val="000856AC"/>
    <w:rsid w:val="0008639E"/>
    <w:rsid w:val="00086D55"/>
    <w:rsid w:val="00094A7E"/>
    <w:rsid w:val="00094CC4"/>
    <w:rsid w:val="00095494"/>
    <w:rsid w:val="000956DD"/>
    <w:rsid w:val="00097110"/>
    <w:rsid w:val="000A0A77"/>
    <w:rsid w:val="000A19EB"/>
    <w:rsid w:val="000A57D5"/>
    <w:rsid w:val="000A5F41"/>
    <w:rsid w:val="000A611D"/>
    <w:rsid w:val="000A72DC"/>
    <w:rsid w:val="000A7BCA"/>
    <w:rsid w:val="000B039B"/>
    <w:rsid w:val="000C05E8"/>
    <w:rsid w:val="000C1F77"/>
    <w:rsid w:val="000C73B6"/>
    <w:rsid w:val="000C78DD"/>
    <w:rsid w:val="000D0148"/>
    <w:rsid w:val="000D2EC4"/>
    <w:rsid w:val="000D513A"/>
    <w:rsid w:val="000D6FCD"/>
    <w:rsid w:val="000E294D"/>
    <w:rsid w:val="000E510F"/>
    <w:rsid w:val="000F31A5"/>
    <w:rsid w:val="000F3311"/>
    <w:rsid w:val="000F7885"/>
    <w:rsid w:val="00112139"/>
    <w:rsid w:val="001149A2"/>
    <w:rsid w:val="00121AF8"/>
    <w:rsid w:val="00130110"/>
    <w:rsid w:val="00131F12"/>
    <w:rsid w:val="00134109"/>
    <w:rsid w:val="00143B02"/>
    <w:rsid w:val="00145418"/>
    <w:rsid w:val="00160660"/>
    <w:rsid w:val="00160D65"/>
    <w:rsid w:val="00162317"/>
    <w:rsid w:val="00165801"/>
    <w:rsid w:val="001662BA"/>
    <w:rsid w:val="00171F72"/>
    <w:rsid w:val="001740A2"/>
    <w:rsid w:val="001743B5"/>
    <w:rsid w:val="001749D0"/>
    <w:rsid w:val="00176268"/>
    <w:rsid w:val="001764FE"/>
    <w:rsid w:val="0018232D"/>
    <w:rsid w:val="0018576E"/>
    <w:rsid w:val="00186663"/>
    <w:rsid w:val="00187D3C"/>
    <w:rsid w:val="00191F8E"/>
    <w:rsid w:val="001961A2"/>
    <w:rsid w:val="00197365"/>
    <w:rsid w:val="00197B4C"/>
    <w:rsid w:val="001A2472"/>
    <w:rsid w:val="001A5F30"/>
    <w:rsid w:val="001B5F2C"/>
    <w:rsid w:val="001B7091"/>
    <w:rsid w:val="001C100D"/>
    <w:rsid w:val="001C111E"/>
    <w:rsid w:val="001C612E"/>
    <w:rsid w:val="001D0489"/>
    <w:rsid w:val="001D13AF"/>
    <w:rsid w:val="001D2BB8"/>
    <w:rsid w:val="001D2DD6"/>
    <w:rsid w:val="001E29C5"/>
    <w:rsid w:val="001E5866"/>
    <w:rsid w:val="001F54CE"/>
    <w:rsid w:val="002017BC"/>
    <w:rsid w:val="00205622"/>
    <w:rsid w:val="0021204D"/>
    <w:rsid w:val="00222BE5"/>
    <w:rsid w:val="00223B33"/>
    <w:rsid w:val="00224088"/>
    <w:rsid w:val="00224E23"/>
    <w:rsid w:val="002273F6"/>
    <w:rsid w:val="002278E0"/>
    <w:rsid w:val="00227A1E"/>
    <w:rsid w:val="0023616D"/>
    <w:rsid w:val="00240156"/>
    <w:rsid w:val="00245254"/>
    <w:rsid w:val="002477EE"/>
    <w:rsid w:val="00251C3E"/>
    <w:rsid w:val="00252B57"/>
    <w:rsid w:val="00253206"/>
    <w:rsid w:val="00257AE3"/>
    <w:rsid w:val="00263DAB"/>
    <w:rsid w:val="00266CE2"/>
    <w:rsid w:val="00276262"/>
    <w:rsid w:val="002805C8"/>
    <w:rsid w:val="00280950"/>
    <w:rsid w:val="00282A06"/>
    <w:rsid w:val="00285945"/>
    <w:rsid w:val="002878F7"/>
    <w:rsid w:val="002918D9"/>
    <w:rsid w:val="00292518"/>
    <w:rsid w:val="00294260"/>
    <w:rsid w:val="0029610A"/>
    <w:rsid w:val="002A0297"/>
    <w:rsid w:val="002A0AB6"/>
    <w:rsid w:val="002B1F13"/>
    <w:rsid w:val="002B32CF"/>
    <w:rsid w:val="002B425B"/>
    <w:rsid w:val="002B6944"/>
    <w:rsid w:val="002C2957"/>
    <w:rsid w:val="002C3791"/>
    <w:rsid w:val="002D2908"/>
    <w:rsid w:val="002E0198"/>
    <w:rsid w:val="002E2AC8"/>
    <w:rsid w:val="002E6E9B"/>
    <w:rsid w:val="002E794B"/>
    <w:rsid w:val="002E7974"/>
    <w:rsid w:val="002F0548"/>
    <w:rsid w:val="002F25C1"/>
    <w:rsid w:val="002F34DA"/>
    <w:rsid w:val="0030007A"/>
    <w:rsid w:val="00301A32"/>
    <w:rsid w:val="0030206C"/>
    <w:rsid w:val="003067CE"/>
    <w:rsid w:val="0031322C"/>
    <w:rsid w:val="003155EE"/>
    <w:rsid w:val="003214FA"/>
    <w:rsid w:val="00326B40"/>
    <w:rsid w:val="00332AD2"/>
    <w:rsid w:val="003332BF"/>
    <w:rsid w:val="00334466"/>
    <w:rsid w:val="00334E32"/>
    <w:rsid w:val="00336995"/>
    <w:rsid w:val="003415AD"/>
    <w:rsid w:val="00342B37"/>
    <w:rsid w:val="0034312C"/>
    <w:rsid w:val="003434E0"/>
    <w:rsid w:val="00367FDB"/>
    <w:rsid w:val="00370B78"/>
    <w:rsid w:val="00376836"/>
    <w:rsid w:val="00377701"/>
    <w:rsid w:val="0038198E"/>
    <w:rsid w:val="003855CC"/>
    <w:rsid w:val="0039008A"/>
    <w:rsid w:val="0039379F"/>
    <w:rsid w:val="00393E06"/>
    <w:rsid w:val="003A5BF2"/>
    <w:rsid w:val="003A675F"/>
    <w:rsid w:val="003A6B74"/>
    <w:rsid w:val="003A752E"/>
    <w:rsid w:val="003B20BA"/>
    <w:rsid w:val="003B4C1C"/>
    <w:rsid w:val="003B7F5E"/>
    <w:rsid w:val="003C19B9"/>
    <w:rsid w:val="003C1B7E"/>
    <w:rsid w:val="003C3892"/>
    <w:rsid w:val="003C41C4"/>
    <w:rsid w:val="003C431D"/>
    <w:rsid w:val="003C5A2E"/>
    <w:rsid w:val="003C6947"/>
    <w:rsid w:val="003C705E"/>
    <w:rsid w:val="003D12C8"/>
    <w:rsid w:val="003D424D"/>
    <w:rsid w:val="003D477B"/>
    <w:rsid w:val="003D68DC"/>
    <w:rsid w:val="003E06BD"/>
    <w:rsid w:val="003E0F72"/>
    <w:rsid w:val="003E16AC"/>
    <w:rsid w:val="003E6941"/>
    <w:rsid w:val="003F051B"/>
    <w:rsid w:val="003F09FC"/>
    <w:rsid w:val="003F12B2"/>
    <w:rsid w:val="003F4F27"/>
    <w:rsid w:val="003F5E13"/>
    <w:rsid w:val="003F6D0D"/>
    <w:rsid w:val="00402329"/>
    <w:rsid w:val="004028E6"/>
    <w:rsid w:val="00404565"/>
    <w:rsid w:val="00404BBC"/>
    <w:rsid w:val="0041302A"/>
    <w:rsid w:val="00420453"/>
    <w:rsid w:val="00422084"/>
    <w:rsid w:val="00422955"/>
    <w:rsid w:val="0043018D"/>
    <w:rsid w:val="00430D88"/>
    <w:rsid w:val="0043182B"/>
    <w:rsid w:val="004340EC"/>
    <w:rsid w:val="00435F13"/>
    <w:rsid w:val="004364E5"/>
    <w:rsid w:val="00441F77"/>
    <w:rsid w:val="004443C2"/>
    <w:rsid w:val="004451E7"/>
    <w:rsid w:val="00453006"/>
    <w:rsid w:val="004560B9"/>
    <w:rsid w:val="004601A9"/>
    <w:rsid w:val="00462534"/>
    <w:rsid w:val="00462C01"/>
    <w:rsid w:val="00464A4A"/>
    <w:rsid w:val="00467DA9"/>
    <w:rsid w:val="00472E8E"/>
    <w:rsid w:val="0049537F"/>
    <w:rsid w:val="004B069D"/>
    <w:rsid w:val="004B06C7"/>
    <w:rsid w:val="004B0E09"/>
    <w:rsid w:val="004B186F"/>
    <w:rsid w:val="004B1C52"/>
    <w:rsid w:val="004B3D50"/>
    <w:rsid w:val="004B7941"/>
    <w:rsid w:val="004C3685"/>
    <w:rsid w:val="004C4207"/>
    <w:rsid w:val="004C5D47"/>
    <w:rsid w:val="004C7A7A"/>
    <w:rsid w:val="004D0B79"/>
    <w:rsid w:val="004D112F"/>
    <w:rsid w:val="004D162C"/>
    <w:rsid w:val="004D357C"/>
    <w:rsid w:val="004D3E5C"/>
    <w:rsid w:val="004D4B4A"/>
    <w:rsid w:val="004D520B"/>
    <w:rsid w:val="004D5532"/>
    <w:rsid w:val="004E0B42"/>
    <w:rsid w:val="004E223F"/>
    <w:rsid w:val="004E4D48"/>
    <w:rsid w:val="004E50DE"/>
    <w:rsid w:val="004E7A31"/>
    <w:rsid w:val="004F46B5"/>
    <w:rsid w:val="004F554B"/>
    <w:rsid w:val="004F573F"/>
    <w:rsid w:val="004F79A5"/>
    <w:rsid w:val="0050116E"/>
    <w:rsid w:val="005053E9"/>
    <w:rsid w:val="0050574A"/>
    <w:rsid w:val="00511DA3"/>
    <w:rsid w:val="00516434"/>
    <w:rsid w:val="005251EA"/>
    <w:rsid w:val="005268F1"/>
    <w:rsid w:val="005278CC"/>
    <w:rsid w:val="0053028B"/>
    <w:rsid w:val="00532421"/>
    <w:rsid w:val="005371D4"/>
    <w:rsid w:val="00543885"/>
    <w:rsid w:val="005449D0"/>
    <w:rsid w:val="00552A1B"/>
    <w:rsid w:val="00555D50"/>
    <w:rsid w:val="005623E8"/>
    <w:rsid w:val="00567877"/>
    <w:rsid w:val="00573A6E"/>
    <w:rsid w:val="0057499A"/>
    <w:rsid w:val="005761A5"/>
    <w:rsid w:val="00582F4C"/>
    <w:rsid w:val="00584A15"/>
    <w:rsid w:val="00592CBB"/>
    <w:rsid w:val="00592CC7"/>
    <w:rsid w:val="005A05D6"/>
    <w:rsid w:val="005A07B9"/>
    <w:rsid w:val="005A1FFF"/>
    <w:rsid w:val="005B0BB2"/>
    <w:rsid w:val="005B44EF"/>
    <w:rsid w:val="005B6DAF"/>
    <w:rsid w:val="005C3058"/>
    <w:rsid w:val="005C3407"/>
    <w:rsid w:val="005C42B0"/>
    <w:rsid w:val="005D4D09"/>
    <w:rsid w:val="005E0FC9"/>
    <w:rsid w:val="005E2A52"/>
    <w:rsid w:val="005E6C82"/>
    <w:rsid w:val="005F7899"/>
    <w:rsid w:val="00600506"/>
    <w:rsid w:val="00601B11"/>
    <w:rsid w:val="0060544A"/>
    <w:rsid w:val="00607A21"/>
    <w:rsid w:val="00607CDA"/>
    <w:rsid w:val="00612F14"/>
    <w:rsid w:val="00617A2C"/>
    <w:rsid w:val="00623E5F"/>
    <w:rsid w:val="006241E1"/>
    <w:rsid w:val="00624695"/>
    <w:rsid w:val="00632D92"/>
    <w:rsid w:val="00632ECA"/>
    <w:rsid w:val="00634E95"/>
    <w:rsid w:val="00644B5B"/>
    <w:rsid w:val="00647B6A"/>
    <w:rsid w:val="00651F73"/>
    <w:rsid w:val="00652D54"/>
    <w:rsid w:val="00654985"/>
    <w:rsid w:val="00660975"/>
    <w:rsid w:val="00661F9A"/>
    <w:rsid w:val="00663030"/>
    <w:rsid w:val="0066479B"/>
    <w:rsid w:val="00673832"/>
    <w:rsid w:val="00675480"/>
    <w:rsid w:val="00676F6D"/>
    <w:rsid w:val="006810D5"/>
    <w:rsid w:val="006818A3"/>
    <w:rsid w:val="00681CD3"/>
    <w:rsid w:val="0069558C"/>
    <w:rsid w:val="00695AE5"/>
    <w:rsid w:val="006A2034"/>
    <w:rsid w:val="006A6B53"/>
    <w:rsid w:val="006A7A1E"/>
    <w:rsid w:val="006A7E77"/>
    <w:rsid w:val="006B2F0F"/>
    <w:rsid w:val="006B31EA"/>
    <w:rsid w:val="006B3AA6"/>
    <w:rsid w:val="006B3EA4"/>
    <w:rsid w:val="006B4DEA"/>
    <w:rsid w:val="006B6474"/>
    <w:rsid w:val="006B7C94"/>
    <w:rsid w:val="006B7FC7"/>
    <w:rsid w:val="006C04A1"/>
    <w:rsid w:val="006C054A"/>
    <w:rsid w:val="006C30CE"/>
    <w:rsid w:val="006C624F"/>
    <w:rsid w:val="006D507D"/>
    <w:rsid w:val="006D5EA1"/>
    <w:rsid w:val="006E2E1E"/>
    <w:rsid w:val="006E380C"/>
    <w:rsid w:val="006F7149"/>
    <w:rsid w:val="007039D4"/>
    <w:rsid w:val="00713F92"/>
    <w:rsid w:val="0071425E"/>
    <w:rsid w:val="007163BE"/>
    <w:rsid w:val="00716810"/>
    <w:rsid w:val="00727AA7"/>
    <w:rsid w:val="00727D92"/>
    <w:rsid w:val="00730155"/>
    <w:rsid w:val="00734DA4"/>
    <w:rsid w:val="0073672F"/>
    <w:rsid w:val="00736B31"/>
    <w:rsid w:val="00743A3E"/>
    <w:rsid w:val="00747A60"/>
    <w:rsid w:val="00751EA4"/>
    <w:rsid w:val="007539A6"/>
    <w:rsid w:val="00753E42"/>
    <w:rsid w:val="007540CF"/>
    <w:rsid w:val="00761B76"/>
    <w:rsid w:val="00762824"/>
    <w:rsid w:val="007706EB"/>
    <w:rsid w:val="00771AE5"/>
    <w:rsid w:val="0077279A"/>
    <w:rsid w:val="007735B8"/>
    <w:rsid w:val="00776337"/>
    <w:rsid w:val="00776E9F"/>
    <w:rsid w:val="00780507"/>
    <w:rsid w:val="00783343"/>
    <w:rsid w:val="00785EE6"/>
    <w:rsid w:val="0079050F"/>
    <w:rsid w:val="00790B4A"/>
    <w:rsid w:val="00791C96"/>
    <w:rsid w:val="007930E9"/>
    <w:rsid w:val="0079322E"/>
    <w:rsid w:val="00796DB7"/>
    <w:rsid w:val="00796F00"/>
    <w:rsid w:val="007A1798"/>
    <w:rsid w:val="007A3D45"/>
    <w:rsid w:val="007A499F"/>
    <w:rsid w:val="007B1D89"/>
    <w:rsid w:val="007B6FDB"/>
    <w:rsid w:val="007B7A65"/>
    <w:rsid w:val="007C2099"/>
    <w:rsid w:val="007C652D"/>
    <w:rsid w:val="007D23D0"/>
    <w:rsid w:val="007D521D"/>
    <w:rsid w:val="007E4757"/>
    <w:rsid w:val="007E6C31"/>
    <w:rsid w:val="007F5ADA"/>
    <w:rsid w:val="008041CE"/>
    <w:rsid w:val="0082109B"/>
    <w:rsid w:val="00823096"/>
    <w:rsid w:val="00825C71"/>
    <w:rsid w:val="00830399"/>
    <w:rsid w:val="0083326F"/>
    <w:rsid w:val="00835263"/>
    <w:rsid w:val="0084036C"/>
    <w:rsid w:val="0084438D"/>
    <w:rsid w:val="00845A08"/>
    <w:rsid w:val="00850527"/>
    <w:rsid w:val="00850DB2"/>
    <w:rsid w:val="008519BA"/>
    <w:rsid w:val="0086129F"/>
    <w:rsid w:val="00863692"/>
    <w:rsid w:val="0086523F"/>
    <w:rsid w:val="00866C4A"/>
    <w:rsid w:val="00870B58"/>
    <w:rsid w:val="0088112E"/>
    <w:rsid w:val="00884431"/>
    <w:rsid w:val="0088681E"/>
    <w:rsid w:val="008868C7"/>
    <w:rsid w:val="00893D86"/>
    <w:rsid w:val="00894F8F"/>
    <w:rsid w:val="008968CC"/>
    <w:rsid w:val="008A55A6"/>
    <w:rsid w:val="008B16B1"/>
    <w:rsid w:val="008B5E96"/>
    <w:rsid w:val="008C1484"/>
    <w:rsid w:val="008C2259"/>
    <w:rsid w:val="008C494B"/>
    <w:rsid w:val="008D2A44"/>
    <w:rsid w:val="008E14BE"/>
    <w:rsid w:val="008E3B04"/>
    <w:rsid w:val="008E671B"/>
    <w:rsid w:val="008E795B"/>
    <w:rsid w:val="008F0735"/>
    <w:rsid w:val="008F389A"/>
    <w:rsid w:val="008F6CEB"/>
    <w:rsid w:val="00900391"/>
    <w:rsid w:val="00901E04"/>
    <w:rsid w:val="009022F9"/>
    <w:rsid w:val="00904312"/>
    <w:rsid w:val="00910316"/>
    <w:rsid w:val="00911F36"/>
    <w:rsid w:val="00914CB5"/>
    <w:rsid w:val="00920127"/>
    <w:rsid w:val="00920D03"/>
    <w:rsid w:val="00923AE3"/>
    <w:rsid w:val="00930D3E"/>
    <w:rsid w:val="009448F3"/>
    <w:rsid w:val="00946305"/>
    <w:rsid w:val="0095192C"/>
    <w:rsid w:val="009532BE"/>
    <w:rsid w:val="00954EBB"/>
    <w:rsid w:val="009717EF"/>
    <w:rsid w:val="009737B7"/>
    <w:rsid w:val="00981465"/>
    <w:rsid w:val="0098278C"/>
    <w:rsid w:val="00982C29"/>
    <w:rsid w:val="009847FE"/>
    <w:rsid w:val="0098763D"/>
    <w:rsid w:val="00987AD3"/>
    <w:rsid w:val="009900EB"/>
    <w:rsid w:val="0099483A"/>
    <w:rsid w:val="009A139E"/>
    <w:rsid w:val="009A6E40"/>
    <w:rsid w:val="009B43E7"/>
    <w:rsid w:val="009B50C1"/>
    <w:rsid w:val="009B660F"/>
    <w:rsid w:val="009B6C4D"/>
    <w:rsid w:val="009C44F8"/>
    <w:rsid w:val="009C5500"/>
    <w:rsid w:val="009D7DC6"/>
    <w:rsid w:val="009F0551"/>
    <w:rsid w:val="009F21A5"/>
    <w:rsid w:val="00A02F2F"/>
    <w:rsid w:val="00A0555F"/>
    <w:rsid w:val="00A07E51"/>
    <w:rsid w:val="00A10348"/>
    <w:rsid w:val="00A12BCB"/>
    <w:rsid w:val="00A14B66"/>
    <w:rsid w:val="00A159A3"/>
    <w:rsid w:val="00A21FC9"/>
    <w:rsid w:val="00A23BC4"/>
    <w:rsid w:val="00A23CE4"/>
    <w:rsid w:val="00A251DC"/>
    <w:rsid w:val="00A2579E"/>
    <w:rsid w:val="00A25833"/>
    <w:rsid w:val="00A261A6"/>
    <w:rsid w:val="00A36B2A"/>
    <w:rsid w:val="00A44582"/>
    <w:rsid w:val="00A45616"/>
    <w:rsid w:val="00A544FA"/>
    <w:rsid w:val="00A564AD"/>
    <w:rsid w:val="00A57A09"/>
    <w:rsid w:val="00A57FDF"/>
    <w:rsid w:val="00A64034"/>
    <w:rsid w:val="00A72BF0"/>
    <w:rsid w:val="00A73A5E"/>
    <w:rsid w:val="00A73FC4"/>
    <w:rsid w:val="00A75C5B"/>
    <w:rsid w:val="00A80BF0"/>
    <w:rsid w:val="00A8232A"/>
    <w:rsid w:val="00A8317E"/>
    <w:rsid w:val="00A85865"/>
    <w:rsid w:val="00A929CF"/>
    <w:rsid w:val="00A9566F"/>
    <w:rsid w:val="00A96695"/>
    <w:rsid w:val="00A97437"/>
    <w:rsid w:val="00AA7123"/>
    <w:rsid w:val="00AA7427"/>
    <w:rsid w:val="00AB261B"/>
    <w:rsid w:val="00AB3070"/>
    <w:rsid w:val="00AC18CB"/>
    <w:rsid w:val="00AC222A"/>
    <w:rsid w:val="00AC68D9"/>
    <w:rsid w:val="00AD1237"/>
    <w:rsid w:val="00AE08DB"/>
    <w:rsid w:val="00AE3623"/>
    <w:rsid w:val="00AE613F"/>
    <w:rsid w:val="00AE6EC2"/>
    <w:rsid w:val="00AE71D1"/>
    <w:rsid w:val="00AE740A"/>
    <w:rsid w:val="00AF29F5"/>
    <w:rsid w:val="00B008D2"/>
    <w:rsid w:val="00B03B70"/>
    <w:rsid w:val="00B05316"/>
    <w:rsid w:val="00B10296"/>
    <w:rsid w:val="00B11FEF"/>
    <w:rsid w:val="00B14D5A"/>
    <w:rsid w:val="00B1768D"/>
    <w:rsid w:val="00B21E8D"/>
    <w:rsid w:val="00B24A6D"/>
    <w:rsid w:val="00B25BD3"/>
    <w:rsid w:val="00B26B35"/>
    <w:rsid w:val="00B31416"/>
    <w:rsid w:val="00B31DFB"/>
    <w:rsid w:val="00B3686D"/>
    <w:rsid w:val="00B4774B"/>
    <w:rsid w:val="00B4786D"/>
    <w:rsid w:val="00B52D0E"/>
    <w:rsid w:val="00B55355"/>
    <w:rsid w:val="00B61B15"/>
    <w:rsid w:val="00B6346C"/>
    <w:rsid w:val="00B64F94"/>
    <w:rsid w:val="00B6600F"/>
    <w:rsid w:val="00B67DC7"/>
    <w:rsid w:val="00B72140"/>
    <w:rsid w:val="00B72EC8"/>
    <w:rsid w:val="00B730EB"/>
    <w:rsid w:val="00B74E8B"/>
    <w:rsid w:val="00B77D03"/>
    <w:rsid w:val="00B80603"/>
    <w:rsid w:val="00B82327"/>
    <w:rsid w:val="00B8630C"/>
    <w:rsid w:val="00BA1FB3"/>
    <w:rsid w:val="00BA1FC9"/>
    <w:rsid w:val="00BA2EFE"/>
    <w:rsid w:val="00BA6FF9"/>
    <w:rsid w:val="00BB0B37"/>
    <w:rsid w:val="00BB3643"/>
    <w:rsid w:val="00BB43C5"/>
    <w:rsid w:val="00BB4BD4"/>
    <w:rsid w:val="00BB4FF5"/>
    <w:rsid w:val="00BB52BA"/>
    <w:rsid w:val="00BC34EE"/>
    <w:rsid w:val="00BD0DD8"/>
    <w:rsid w:val="00BD13E9"/>
    <w:rsid w:val="00BD42A5"/>
    <w:rsid w:val="00BE5DBA"/>
    <w:rsid w:val="00BE77BF"/>
    <w:rsid w:val="00BF05A0"/>
    <w:rsid w:val="00BF2B47"/>
    <w:rsid w:val="00BF4C8A"/>
    <w:rsid w:val="00BF66B6"/>
    <w:rsid w:val="00BF7705"/>
    <w:rsid w:val="00C04C53"/>
    <w:rsid w:val="00C05EBA"/>
    <w:rsid w:val="00C11395"/>
    <w:rsid w:val="00C13899"/>
    <w:rsid w:val="00C159E7"/>
    <w:rsid w:val="00C172F6"/>
    <w:rsid w:val="00C2164A"/>
    <w:rsid w:val="00C2177C"/>
    <w:rsid w:val="00C22AF7"/>
    <w:rsid w:val="00C2398E"/>
    <w:rsid w:val="00C23DF3"/>
    <w:rsid w:val="00C264D8"/>
    <w:rsid w:val="00C27A1A"/>
    <w:rsid w:val="00C30B84"/>
    <w:rsid w:val="00C3496D"/>
    <w:rsid w:val="00C36F66"/>
    <w:rsid w:val="00C40B95"/>
    <w:rsid w:val="00C4110A"/>
    <w:rsid w:val="00C43634"/>
    <w:rsid w:val="00C5050D"/>
    <w:rsid w:val="00C52D1A"/>
    <w:rsid w:val="00C60228"/>
    <w:rsid w:val="00C63AB6"/>
    <w:rsid w:val="00C645AF"/>
    <w:rsid w:val="00C81353"/>
    <w:rsid w:val="00C8564A"/>
    <w:rsid w:val="00C97F6C"/>
    <w:rsid w:val="00CA206D"/>
    <w:rsid w:val="00CA23FF"/>
    <w:rsid w:val="00CA4D77"/>
    <w:rsid w:val="00CA566C"/>
    <w:rsid w:val="00CB012A"/>
    <w:rsid w:val="00CB2B02"/>
    <w:rsid w:val="00CB4314"/>
    <w:rsid w:val="00CB6CB6"/>
    <w:rsid w:val="00CB7F3F"/>
    <w:rsid w:val="00CC4119"/>
    <w:rsid w:val="00CC472A"/>
    <w:rsid w:val="00CC4EA2"/>
    <w:rsid w:val="00CE0472"/>
    <w:rsid w:val="00CE2B7D"/>
    <w:rsid w:val="00CE4212"/>
    <w:rsid w:val="00CE5599"/>
    <w:rsid w:val="00CE66C7"/>
    <w:rsid w:val="00CF116A"/>
    <w:rsid w:val="00CF5654"/>
    <w:rsid w:val="00CF7205"/>
    <w:rsid w:val="00D013F5"/>
    <w:rsid w:val="00D04AA5"/>
    <w:rsid w:val="00D2183B"/>
    <w:rsid w:val="00D278BA"/>
    <w:rsid w:val="00D279F7"/>
    <w:rsid w:val="00D33CF1"/>
    <w:rsid w:val="00D33F4F"/>
    <w:rsid w:val="00D43E40"/>
    <w:rsid w:val="00D44E7D"/>
    <w:rsid w:val="00D45C19"/>
    <w:rsid w:val="00D51C41"/>
    <w:rsid w:val="00D61C60"/>
    <w:rsid w:val="00D67010"/>
    <w:rsid w:val="00D672EA"/>
    <w:rsid w:val="00D705CA"/>
    <w:rsid w:val="00D71E0D"/>
    <w:rsid w:val="00D73360"/>
    <w:rsid w:val="00D74EAC"/>
    <w:rsid w:val="00D8434D"/>
    <w:rsid w:val="00D86DF2"/>
    <w:rsid w:val="00D8705D"/>
    <w:rsid w:val="00D922C0"/>
    <w:rsid w:val="00D94591"/>
    <w:rsid w:val="00D94D26"/>
    <w:rsid w:val="00D95D28"/>
    <w:rsid w:val="00DA173D"/>
    <w:rsid w:val="00DA2258"/>
    <w:rsid w:val="00DB394E"/>
    <w:rsid w:val="00DB4B62"/>
    <w:rsid w:val="00DB5C0E"/>
    <w:rsid w:val="00DC1880"/>
    <w:rsid w:val="00DC30AF"/>
    <w:rsid w:val="00DD581D"/>
    <w:rsid w:val="00DF344A"/>
    <w:rsid w:val="00DF46D5"/>
    <w:rsid w:val="00E05E28"/>
    <w:rsid w:val="00E07248"/>
    <w:rsid w:val="00E10613"/>
    <w:rsid w:val="00E111C9"/>
    <w:rsid w:val="00E22DBE"/>
    <w:rsid w:val="00E24637"/>
    <w:rsid w:val="00E24ED3"/>
    <w:rsid w:val="00E26EE3"/>
    <w:rsid w:val="00E27B78"/>
    <w:rsid w:val="00E33BEF"/>
    <w:rsid w:val="00E40F61"/>
    <w:rsid w:val="00E41CCF"/>
    <w:rsid w:val="00E42E0C"/>
    <w:rsid w:val="00E45DC7"/>
    <w:rsid w:val="00E479F7"/>
    <w:rsid w:val="00E52082"/>
    <w:rsid w:val="00E52ECA"/>
    <w:rsid w:val="00E54F3C"/>
    <w:rsid w:val="00E57784"/>
    <w:rsid w:val="00E62D48"/>
    <w:rsid w:val="00E646AC"/>
    <w:rsid w:val="00E73BAE"/>
    <w:rsid w:val="00E81322"/>
    <w:rsid w:val="00E81C70"/>
    <w:rsid w:val="00E90F49"/>
    <w:rsid w:val="00E91FF1"/>
    <w:rsid w:val="00EA3158"/>
    <w:rsid w:val="00EA380F"/>
    <w:rsid w:val="00EA3A81"/>
    <w:rsid w:val="00EB72F2"/>
    <w:rsid w:val="00EB7873"/>
    <w:rsid w:val="00EC061D"/>
    <w:rsid w:val="00EC152C"/>
    <w:rsid w:val="00EC78AF"/>
    <w:rsid w:val="00EC7FE1"/>
    <w:rsid w:val="00ED697A"/>
    <w:rsid w:val="00EF33D9"/>
    <w:rsid w:val="00EF4E89"/>
    <w:rsid w:val="00EF5C4E"/>
    <w:rsid w:val="00EF5FFA"/>
    <w:rsid w:val="00F056F4"/>
    <w:rsid w:val="00F1065B"/>
    <w:rsid w:val="00F11952"/>
    <w:rsid w:val="00F1422E"/>
    <w:rsid w:val="00F2138A"/>
    <w:rsid w:val="00F24637"/>
    <w:rsid w:val="00F25312"/>
    <w:rsid w:val="00F2637B"/>
    <w:rsid w:val="00F2672E"/>
    <w:rsid w:val="00F363DC"/>
    <w:rsid w:val="00F422D9"/>
    <w:rsid w:val="00F423D0"/>
    <w:rsid w:val="00F42EB7"/>
    <w:rsid w:val="00F434BE"/>
    <w:rsid w:val="00F45A93"/>
    <w:rsid w:val="00F45D0C"/>
    <w:rsid w:val="00F46EF9"/>
    <w:rsid w:val="00F47CAF"/>
    <w:rsid w:val="00F50A40"/>
    <w:rsid w:val="00F50F7B"/>
    <w:rsid w:val="00F516C7"/>
    <w:rsid w:val="00F53303"/>
    <w:rsid w:val="00F60B68"/>
    <w:rsid w:val="00F61C61"/>
    <w:rsid w:val="00F643F3"/>
    <w:rsid w:val="00F65E34"/>
    <w:rsid w:val="00F67C65"/>
    <w:rsid w:val="00F72BF7"/>
    <w:rsid w:val="00F739F7"/>
    <w:rsid w:val="00F73B52"/>
    <w:rsid w:val="00F74F9B"/>
    <w:rsid w:val="00F7518D"/>
    <w:rsid w:val="00F76C27"/>
    <w:rsid w:val="00F82314"/>
    <w:rsid w:val="00F826B7"/>
    <w:rsid w:val="00F83237"/>
    <w:rsid w:val="00F900D3"/>
    <w:rsid w:val="00F969FE"/>
    <w:rsid w:val="00FA2D50"/>
    <w:rsid w:val="00FA3216"/>
    <w:rsid w:val="00FA434D"/>
    <w:rsid w:val="00FA6459"/>
    <w:rsid w:val="00FA7737"/>
    <w:rsid w:val="00FB3564"/>
    <w:rsid w:val="00FC066B"/>
    <w:rsid w:val="00FC242A"/>
    <w:rsid w:val="00FC3F76"/>
    <w:rsid w:val="00FC56C7"/>
    <w:rsid w:val="00FC5FF5"/>
    <w:rsid w:val="00FD11ED"/>
    <w:rsid w:val="00FD2994"/>
    <w:rsid w:val="00FD411F"/>
    <w:rsid w:val="00FE06DC"/>
    <w:rsid w:val="00FE113C"/>
    <w:rsid w:val="00FE4F5A"/>
    <w:rsid w:val="00FF02B5"/>
    <w:rsid w:val="00FF4A07"/>
    <w:rsid w:val="00FF4EA1"/>
    <w:rsid w:val="00FF5C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2F14"/>
    <w:rPr>
      <w:sz w:val="24"/>
      <w:szCs w:val="24"/>
    </w:rPr>
  </w:style>
  <w:style w:type="paragraph" w:styleId="Heading2">
    <w:name w:val="heading 2"/>
    <w:basedOn w:val="Normal"/>
    <w:link w:val="Heading2Char"/>
    <w:uiPriority w:val="99"/>
    <w:qFormat/>
    <w:rsid w:val="001743B5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1743B5"/>
    <w:rPr>
      <w:rFonts w:cs="Times New Roman"/>
      <w:b/>
      <w:bCs/>
      <w:sz w:val="36"/>
      <w:szCs w:val="36"/>
    </w:rPr>
  </w:style>
  <w:style w:type="paragraph" w:customStyle="1" w:styleId="CharCharCharChar">
    <w:name w:val="Char Char Char Char"/>
    <w:basedOn w:val="Normal"/>
    <w:next w:val="Normal"/>
    <w:uiPriority w:val="99"/>
    <w:semiHidden/>
    <w:rsid w:val="00393E06"/>
    <w:pPr>
      <w:spacing w:after="160" w:line="240" w:lineRule="exact"/>
    </w:pPr>
    <w:rPr>
      <w:rFonts w:ascii="Arial" w:hAnsi="Arial" w:cs="Arial"/>
      <w:sz w:val="20"/>
      <w:szCs w:val="20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0984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84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115</TotalTime>
  <Pages>4</Pages>
  <Words>523</Words>
  <Characters>2986</Characters>
  <Application>Microsoft Office Outlook</Application>
  <DocSecurity>0</DocSecurity>
  <Lines>0</Lines>
  <Paragraphs>0</Paragraphs>
  <ScaleCrop>false</ScaleCrop>
  <Company>УФК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о доходах и обязательствах имущественного характера, представленные федеральными государственными гражданскими служащими Управления Федерального казначейства по г</dc:title>
  <dc:subject/>
  <dc:creator>Лыгденова</dc:creator>
  <cp:keywords/>
  <dc:description/>
  <cp:lastModifiedBy>Анисимова</cp:lastModifiedBy>
  <cp:revision>3</cp:revision>
  <dcterms:created xsi:type="dcterms:W3CDTF">2013-03-26T14:35:00Z</dcterms:created>
  <dcterms:modified xsi:type="dcterms:W3CDTF">2013-04-30T10:44:00Z</dcterms:modified>
</cp:coreProperties>
</file>