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18" w:rsidRPr="00B5538C" w:rsidRDefault="00346418" w:rsidP="00C65B09">
      <w:pPr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</w:t>
      </w:r>
      <w:r w:rsidRPr="00B5538C">
        <w:rPr>
          <w:b/>
          <w:bCs/>
          <w:sz w:val="26"/>
          <w:szCs w:val="26"/>
        </w:rPr>
        <w:t>Форма</w:t>
      </w:r>
    </w:p>
    <w:p w:rsidR="00346418" w:rsidRPr="00B5538C" w:rsidRDefault="00346418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размещения сведений о доходах, расходах, об имуществе</w:t>
      </w:r>
      <w:r>
        <w:rPr>
          <w:b/>
          <w:bCs/>
          <w:sz w:val="26"/>
          <w:szCs w:val="26"/>
        </w:rPr>
        <w:t xml:space="preserve"> </w:t>
      </w:r>
      <w:r w:rsidRPr="00B5538C">
        <w:rPr>
          <w:b/>
          <w:bCs/>
          <w:sz w:val="26"/>
          <w:szCs w:val="26"/>
        </w:rPr>
        <w:t>и обязательствах имущественного характера</w:t>
      </w:r>
    </w:p>
    <w:p w:rsidR="00346418" w:rsidRPr="00B5538C" w:rsidRDefault="00346418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346418" w:rsidRPr="00B5538C" w:rsidRDefault="00346418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Сведения</w:t>
      </w:r>
    </w:p>
    <w:p w:rsidR="00346418" w:rsidRPr="00B5538C" w:rsidRDefault="00346418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о доходах, расходах, об имуществе</w:t>
      </w:r>
      <w:r>
        <w:rPr>
          <w:b/>
          <w:bCs/>
          <w:sz w:val="26"/>
          <w:szCs w:val="26"/>
        </w:rPr>
        <w:t xml:space="preserve"> </w:t>
      </w:r>
      <w:r w:rsidRPr="00B5538C">
        <w:rPr>
          <w:b/>
          <w:bCs/>
          <w:sz w:val="26"/>
          <w:szCs w:val="26"/>
        </w:rPr>
        <w:t>и обязательствах имущественного характера</w:t>
      </w:r>
      <w:r>
        <w:rPr>
          <w:b/>
          <w:bCs/>
          <w:sz w:val="26"/>
          <w:szCs w:val="26"/>
        </w:rPr>
        <w:t xml:space="preserve"> муниципальных служащих администрации Воскресенского муниципального района и руководителей структурных подразделений и руководителей  муниципальных казенных учреждений</w:t>
      </w:r>
      <w:r w:rsidRPr="00B5538C">
        <w:rPr>
          <w:b/>
          <w:bCs/>
          <w:sz w:val="26"/>
          <w:szCs w:val="26"/>
        </w:rPr>
        <w:t xml:space="preserve"> за период</w:t>
      </w:r>
    </w:p>
    <w:p w:rsidR="00346418" w:rsidRPr="00B5538C" w:rsidRDefault="00346418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 1 января 2019 года  по 31 декабря 2019 </w:t>
      </w:r>
      <w:r w:rsidRPr="00B5538C">
        <w:rPr>
          <w:b/>
          <w:bCs/>
          <w:sz w:val="26"/>
          <w:szCs w:val="26"/>
        </w:rPr>
        <w:t>г</w:t>
      </w:r>
      <w:r>
        <w:rPr>
          <w:b/>
          <w:bCs/>
          <w:sz w:val="26"/>
          <w:szCs w:val="26"/>
        </w:rPr>
        <w:t>ода</w:t>
      </w:r>
      <w:r w:rsidRPr="00B5538C">
        <w:rPr>
          <w:b/>
          <w:bCs/>
          <w:sz w:val="26"/>
          <w:szCs w:val="26"/>
        </w:rPr>
        <w:t>.</w:t>
      </w:r>
    </w:p>
    <w:p w:rsidR="00346418" w:rsidRDefault="00346418" w:rsidP="004C6AB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6245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0"/>
        <w:gridCol w:w="2385"/>
        <w:gridCol w:w="901"/>
        <w:gridCol w:w="1062"/>
        <w:gridCol w:w="1298"/>
        <w:gridCol w:w="1062"/>
        <w:gridCol w:w="1062"/>
        <w:gridCol w:w="1062"/>
        <w:gridCol w:w="1062"/>
        <w:gridCol w:w="1062"/>
        <w:gridCol w:w="1316"/>
        <w:gridCol w:w="3403"/>
      </w:tblGrid>
      <w:tr w:rsidR="00346418">
        <w:trPr>
          <w:trHeight w:val="206"/>
          <w:tblCellSpacing w:w="5" w:type="nil"/>
        </w:trPr>
        <w:tc>
          <w:tcPr>
            <w:tcW w:w="1284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Сведения о доходах, имуществе и обязательствах имущественного характера          </w:t>
            </w:r>
          </w:p>
        </w:tc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Сведения о расходах </w:t>
            </w:r>
          </w:p>
          <w:p w:rsidR="00346418" w:rsidRDefault="00346418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об источниках    получения средств, за счет которых совершена сделка </w:t>
            </w:r>
            <w:r w:rsidRPr="005B48F6">
              <w:rPr>
                <w:rFonts w:ascii="Courier New" w:hAnsi="Courier New" w:cs="Courier New"/>
                <w:sz w:val="20"/>
                <w:szCs w:val="20"/>
              </w:rPr>
              <w:t xml:space="preserve">по приобретению земельного участка, другого объекта недвижимого имущества, транспортного средства, ценных бумаг, акций (долей участия, паёв в уставных </w:t>
            </w:r>
            <w:r>
              <w:rPr>
                <w:rFonts w:ascii="Courier New" w:hAnsi="Courier New" w:cs="Courier New"/>
                <w:sz w:val="20"/>
                <w:szCs w:val="20"/>
              </w:rPr>
              <w:t>(</w:t>
            </w:r>
            <w:r w:rsidRPr="005B48F6">
              <w:rPr>
                <w:rFonts w:ascii="Courier New" w:hAnsi="Courier New" w:cs="Courier New"/>
                <w:sz w:val="20"/>
                <w:szCs w:val="20"/>
              </w:rPr>
              <w:t>складочных) капиталах организаций)</w:t>
            </w:r>
            <w:hyperlink w:anchor="Par49" w:history="1">
              <w:r w:rsidRPr="001F0757">
                <w:rPr>
                  <w:rFonts w:ascii="Courier New" w:hAnsi="Courier New" w:cs="Courier New"/>
                  <w:sz w:val="20"/>
                  <w:szCs w:val="20"/>
                </w:rPr>
                <w:t>&lt;*&gt;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346418" w:rsidRDefault="00346418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</w:t>
            </w:r>
          </w:p>
        </w:tc>
        <w:tc>
          <w:tcPr>
            <w:tcW w:w="23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Лицо,замещающее государственную должность области или должность государственной гражданской службы области или муниципальную должность или </w:t>
            </w:r>
            <w:r w:rsidRPr="00E979A1">
              <w:rPr>
                <w:rFonts w:ascii="Courier New" w:hAnsi="Courier New" w:cs="Courier New"/>
                <w:sz w:val="20"/>
                <w:szCs w:val="20"/>
              </w:rPr>
              <w:t>должность муниципальной службы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9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Декла-риро-</w:t>
            </w:r>
          </w:p>
          <w:p w:rsidR="00346418" w:rsidRDefault="00346418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ванный</w:t>
            </w:r>
          </w:p>
          <w:p w:rsidR="00346418" w:rsidRDefault="00346418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годо-вой</w:t>
            </w:r>
          </w:p>
          <w:p w:rsidR="00346418" w:rsidRDefault="00346418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доход</w:t>
            </w:r>
          </w:p>
          <w:p w:rsidR="00346418" w:rsidRDefault="00346418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(руб.)</w:t>
            </w:r>
          </w:p>
        </w:tc>
        <w:tc>
          <w:tcPr>
            <w:tcW w:w="448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Объекты недвижимого имущества,</w:t>
            </w:r>
          </w:p>
          <w:p w:rsidR="00346418" w:rsidRDefault="00346418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54812">
              <w:rPr>
                <w:rFonts w:ascii="Courier New" w:hAnsi="Courier New" w:cs="Courier New"/>
                <w:sz w:val="20"/>
                <w:szCs w:val="20"/>
              </w:rPr>
              <w:t>принадлежащие на праве собственности</w:t>
            </w:r>
          </w:p>
        </w:tc>
        <w:tc>
          <w:tcPr>
            <w:tcW w:w="318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Объекты недвижимого имущества, находящиеся в</w:t>
            </w:r>
          </w:p>
          <w:p w:rsidR="00346418" w:rsidRDefault="00346418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пользовании</w:t>
            </w:r>
          </w:p>
        </w:tc>
        <w:tc>
          <w:tcPr>
            <w:tcW w:w="13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Транс-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портные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средства,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E54812">
              <w:rPr>
                <w:rFonts w:ascii="Courier New" w:hAnsi="Courier New" w:cs="Courier New"/>
                <w:sz w:val="20"/>
                <w:szCs w:val="20"/>
              </w:rPr>
              <w:t>принадле</w:t>
            </w: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r w:rsidRPr="00E54812">
              <w:rPr>
                <w:rFonts w:ascii="Courier New" w:hAnsi="Courier New" w:cs="Courier New"/>
                <w:sz w:val="20"/>
                <w:szCs w:val="20"/>
              </w:rPr>
              <w:t>жащие на праве собствен</w:t>
            </w: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r w:rsidRPr="00E54812">
              <w:rPr>
                <w:rFonts w:ascii="Courier New" w:hAnsi="Courier New" w:cs="Courier New"/>
                <w:sz w:val="20"/>
                <w:szCs w:val="20"/>
              </w:rPr>
              <w:t>ности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(вид, 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марка)  </w:t>
            </w: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Вид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объекта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Вид    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собствен-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ности    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Площадь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(кв. м)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Страна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распо-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ложения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Вид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объекта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Площадь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(кв. м)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Страна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распо-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ложения</w:t>
            </w: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Pr="008A41AB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1</w:t>
            </w:r>
            <w:r w:rsidRPr="008A41AB">
              <w:rPr>
                <w:rFonts w:ascii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Астахова Анна Владимировна, 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Pr="00071AC5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172291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 участок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800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Pr="00F307C0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184210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2.зем. участок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800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Легкове автомобили: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1.Мерседес-190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2.ВАЗ 21093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1\4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800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1\4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800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71,8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>
            <w:r>
              <w:t>Россия</w:t>
            </w:r>
          </w:p>
          <w:p w:rsidR="00346418" w:rsidRDefault="00346418"/>
          <w:p w:rsidR="00346418" w:rsidRDefault="00346418"/>
          <w:p w:rsidR="00346418" w:rsidRDefault="00346418"/>
          <w:p w:rsidR="00346418" w:rsidRDefault="00346418"/>
          <w:p w:rsidR="00346418" w:rsidRDefault="00346418"/>
          <w:p w:rsidR="00346418" w:rsidRDefault="00346418">
            <w: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Бежан Марина Романовна, руководитель аппарата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447708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78,6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Pr="001B76A2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5B26EF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C4219A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595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Pr="001B76A2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78,6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Pr="005B26EF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F649AE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Легковой автомобиль 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Hundai cetz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Висюлькина Марина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Вячеславовна, консультант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212270 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½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340970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1.жилой дом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Общая долевая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1.Легковые автомо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Билли;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ВАЗ-21053,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Шевроле Ланос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Высоцкая Татьяна Юрьевна, начальник отдела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286605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Жигина Валентина Николаевна, 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416059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57,8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24,6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743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C7C0A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2646C9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145609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33,9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661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57,8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743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Злобина Юлия Владимировна, начальник отдела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574691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47.9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42,9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Исубова Юлия Сергеевна, 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171370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Казакова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Юлия Михайловна, начальник отдела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300163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жом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79,5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1318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Кузьмина Надежда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Васильевна,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консультант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338717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83,6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456472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83,6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1.Легковой автомобиль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ДЕУ НЕКСИЯ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2.Мототранспортное средство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ИЖ-710700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Николаева Наталья Леонидовна,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237069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77,8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173190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77,8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1.ВАЗ 21053</w:t>
            </w:r>
          </w:p>
          <w:p w:rsidR="00346418" w:rsidRPr="009757E3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Chevrolet Lanos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Орленко Валерий Степанович,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заведующий сектором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697664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543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 1.МИЦУБИССИ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ЛАНСЕР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2.Нива ВАЗ 212140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327543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68,9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Павлова Татьяна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Александровна,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CA0331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197055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80,0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6оо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Pr="00B45C59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Рыжкова Кристина Алексеевна, 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173240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48,1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732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146113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48,1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732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310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Сайгушкина Светлана Александровна,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Заместитель главы администрации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469585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1\957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47690000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65,9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1331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 w:rsidRPr="002D3022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2305055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4.хозяйственное строения</w:t>
            </w:r>
          </w:p>
          <w:p w:rsidR="00346418" w:rsidRDefault="00346418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 Магазин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65,9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1331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</w:t>
            </w:r>
          </w:p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Автомобиль</w:t>
            </w:r>
            <w:r w:rsidRPr="007142A9">
              <w:rPr>
                <w:rFonts w:ascii="Courier New" w:hAnsi="Courier New" w:cs="Courier New"/>
                <w:sz w:val="20"/>
                <w:szCs w:val="20"/>
              </w:rPr>
              <w:t>:</w:t>
            </w:r>
          </w:p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7142A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346418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1.РЕНО 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DUSTER</w:t>
            </w:r>
          </w:p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2.ВАЗ 2121</w:t>
            </w:r>
          </w:p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7142A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346418" w:rsidRPr="007142A9" w:rsidRDefault="00346418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142A9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Сафонов Данил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Александрович, начальник управления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1718750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ый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квартира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1/5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1/5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1/3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совместная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102,9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1229,0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41,3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37,7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346418" w:rsidRPr="007142A9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VOLRSWAGEN Tiguan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Покупка  легкового автомобиля (собственные накопления, кредитные средства, продажа автомобиля)</w:t>
            </w:r>
          </w:p>
        </w:tc>
      </w:tr>
      <w:tr w:rsidR="00346418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2668C2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1318861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совместная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76,0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37,7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762,0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Покупка квартиры (собственные накопления, кредитные средства)</w:t>
            </w:r>
          </w:p>
        </w:tc>
      </w:tr>
      <w:tr w:rsidR="00346418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Солодиенко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Александр </w:t>
            </w:r>
          </w:p>
          <w:p w:rsidR="00346418" w:rsidRPr="002668C2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Степанович, ведущий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614482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Нежилое помещение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19,1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17F1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895419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VOLKSWAGEN TIGUAN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375693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2-х комнатная 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1678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49,3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17 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Сундукова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Марина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Николаевна, 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152963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176898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автомобили:ДЭУ ЭСПЕРО,</w:t>
            </w:r>
          </w:p>
          <w:p w:rsidR="00346418" w:rsidRPr="006627E9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DEELY</w:t>
            </w:r>
            <w:r w:rsidRPr="006627E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GC</w:t>
            </w:r>
            <w:r w:rsidRPr="006627E9"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Трошина Татьяна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Геннадьевна,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главный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555753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1\3доля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7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438946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1\3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CE476D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1.Легковой автомобили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OPEL</w:t>
            </w:r>
            <w:r w:rsidRPr="000642F8">
              <w:rPr>
                <w:rFonts w:ascii="Courier New" w:hAnsi="Courier New" w:cs="Courier New"/>
                <w:sz w:val="20"/>
                <w:szCs w:val="20"/>
              </w:rPr>
              <w:t>-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ASTRA</w:t>
            </w:r>
            <w:r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ВАЗ-Нива 21214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2.Водный транспорт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Прогресс 4</w:t>
            </w:r>
          </w:p>
          <w:p w:rsidR="00346418" w:rsidRPr="002668C2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3.Прицеп к л\а</w:t>
            </w:r>
          </w:p>
          <w:p w:rsidR="00346418" w:rsidRPr="000642F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924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170324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1\3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1/3 доля вправе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924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988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Трухманова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Любовь Михайловна, ведущий специалист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295406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CB08B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жилой дом</w:t>
            </w:r>
          </w:p>
          <w:p w:rsidR="00346418" w:rsidRDefault="00346418" w:rsidP="00CB08B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Инлдивидуальная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53,4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9420C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988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37860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CB08B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53,4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9420C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Чумакова Ольга Александровна,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Заведующий сектором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53565C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350184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1\2доля вправе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38,9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Грузовой автомобиль газ 5204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7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524762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жилой дом  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2.земельный участок 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земельный участок        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19/295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71,3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45,5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2950000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Pr="004963A1" w:rsidRDefault="00346418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FD5DF4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Яковлева Зинаида Васильевна, ведущий специалист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286971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188522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2.жилой дом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 земельный участок</w:t>
            </w: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1\5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104,1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1163.2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24000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112000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104,1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600000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1163,2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1539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62,9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1539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1.ВАЗ 21099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2.ЛУА 396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3.ЛАДА 217230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Иные транспортные средства: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Прицеп СА 382944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Кривоногова Инна Александровна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управления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411370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 гараж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105,5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232636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гараж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105,5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751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35,0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CA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  <w:lang w:val="en-CA"/>
              </w:rPr>
              <w:t>3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Осипов Сергей Александрович, директор МУ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500274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¼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¼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888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97,8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0D263F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HUNDAI</w:t>
            </w:r>
            <w:r w:rsidRPr="000D263F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I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Х </w:t>
            </w:r>
            <w:r w:rsidRPr="000D263F">
              <w:rPr>
                <w:rFonts w:ascii="Courier New" w:hAnsi="Courier New" w:cs="Courier New"/>
                <w:sz w:val="20"/>
                <w:szCs w:val="20"/>
              </w:rPr>
              <w:t>35</w:t>
            </w:r>
            <w:r>
              <w:rPr>
                <w:rFonts w:ascii="Courier New" w:hAnsi="Courier New" w:cs="Courier New"/>
                <w:sz w:val="20"/>
                <w:szCs w:val="20"/>
              </w:rPr>
              <w:t>, ШКОДА - актавия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470986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¼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¼ доля в праве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888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97,8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CA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  <w:lang w:val="en-CA"/>
              </w:rPr>
              <w:t>4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Сацкевич Светлана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Евгеньевна,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руководитель-главный бухгалтер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447048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93,5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1256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607338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93,5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1256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75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CA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  <w:lang w:val="en-CA"/>
              </w:rPr>
              <w:t>5</w:t>
            </w: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Эмих Вадим Константинович,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управления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888693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696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60,2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346418" w:rsidRPr="000D263F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Фольксваген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 xml:space="preserve"> Tiguan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6418">
        <w:trPr>
          <w:trHeight w:val="75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85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Pr="007F5C0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1162449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дом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425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60,2</w:t>
            </w: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346418" w:rsidRDefault="00346418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346418" w:rsidRDefault="00346418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346418" w:rsidRPr="005B48F6" w:rsidRDefault="00346418" w:rsidP="005B48F6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sectPr w:rsidR="00346418" w:rsidRPr="005B48F6" w:rsidSect="005B48F6">
      <w:pgSz w:w="16838" w:h="11906" w:orient="landscape"/>
      <w:pgMar w:top="567" w:right="567" w:bottom="36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5425A"/>
    <w:multiLevelType w:val="hybridMultilevel"/>
    <w:tmpl w:val="179AC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333FDB"/>
    <w:multiLevelType w:val="hybridMultilevel"/>
    <w:tmpl w:val="0494F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8B6147"/>
    <w:multiLevelType w:val="hybridMultilevel"/>
    <w:tmpl w:val="F7CCD23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FB52846"/>
    <w:multiLevelType w:val="hybridMultilevel"/>
    <w:tmpl w:val="8A74E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464D1"/>
    <w:multiLevelType w:val="hybridMultilevel"/>
    <w:tmpl w:val="7EEA7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134B69"/>
    <w:multiLevelType w:val="hybridMultilevel"/>
    <w:tmpl w:val="42CAB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E65A9A"/>
    <w:multiLevelType w:val="hybridMultilevel"/>
    <w:tmpl w:val="2A44ED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3A6A60"/>
    <w:multiLevelType w:val="hybridMultilevel"/>
    <w:tmpl w:val="A672D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6F471C"/>
    <w:multiLevelType w:val="hybridMultilevel"/>
    <w:tmpl w:val="850CBA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5D14E0"/>
    <w:multiLevelType w:val="hybridMultilevel"/>
    <w:tmpl w:val="23B8D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637EC0"/>
    <w:multiLevelType w:val="hybridMultilevel"/>
    <w:tmpl w:val="A3D6C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2B5A53"/>
    <w:multiLevelType w:val="hybridMultilevel"/>
    <w:tmpl w:val="33849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1"/>
  </w:num>
  <w:num w:numId="7">
    <w:abstractNumId w:val="5"/>
  </w:num>
  <w:num w:numId="8">
    <w:abstractNumId w:val="0"/>
  </w:num>
  <w:num w:numId="9">
    <w:abstractNumId w:val="10"/>
  </w:num>
  <w:num w:numId="10">
    <w:abstractNumId w:val="3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ABE"/>
    <w:rsid w:val="00000FA8"/>
    <w:rsid w:val="00002E4C"/>
    <w:rsid w:val="00002E5D"/>
    <w:rsid w:val="00005E0F"/>
    <w:rsid w:val="0001157D"/>
    <w:rsid w:val="00012E23"/>
    <w:rsid w:val="00015C4E"/>
    <w:rsid w:val="00020F24"/>
    <w:rsid w:val="000222E0"/>
    <w:rsid w:val="000223DC"/>
    <w:rsid w:val="00031E14"/>
    <w:rsid w:val="000322AC"/>
    <w:rsid w:val="00037E11"/>
    <w:rsid w:val="0004719B"/>
    <w:rsid w:val="00053324"/>
    <w:rsid w:val="00056365"/>
    <w:rsid w:val="00061BFF"/>
    <w:rsid w:val="00062261"/>
    <w:rsid w:val="000642F8"/>
    <w:rsid w:val="00067AED"/>
    <w:rsid w:val="00071AC5"/>
    <w:rsid w:val="00071C68"/>
    <w:rsid w:val="00082715"/>
    <w:rsid w:val="000842DC"/>
    <w:rsid w:val="000900A9"/>
    <w:rsid w:val="000B336B"/>
    <w:rsid w:val="000B5030"/>
    <w:rsid w:val="000C035F"/>
    <w:rsid w:val="000C55D5"/>
    <w:rsid w:val="000D263F"/>
    <w:rsid w:val="000D62D3"/>
    <w:rsid w:val="000D7C60"/>
    <w:rsid w:val="000E0B28"/>
    <w:rsid w:val="000E44D3"/>
    <w:rsid w:val="000E787D"/>
    <w:rsid w:val="000F6AA0"/>
    <w:rsid w:val="00100E7A"/>
    <w:rsid w:val="00111CEB"/>
    <w:rsid w:val="0011572F"/>
    <w:rsid w:val="0011635D"/>
    <w:rsid w:val="001225AA"/>
    <w:rsid w:val="00124358"/>
    <w:rsid w:val="00132079"/>
    <w:rsid w:val="00137346"/>
    <w:rsid w:val="00143F0F"/>
    <w:rsid w:val="00144352"/>
    <w:rsid w:val="0014597A"/>
    <w:rsid w:val="0014766E"/>
    <w:rsid w:val="001477BD"/>
    <w:rsid w:val="00152B1E"/>
    <w:rsid w:val="00153F82"/>
    <w:rsid w:val="00156EEA"/>
    <w:rsid w:val="001603AE"/>
    <w:rsid w:val="00166A62"/>
    <w:rsid w:val="00175607"/>
    <w:rsid w:val="0018616E"/>
    <w:rsid w:val="00197D24"/>
    <w:rsid w:val="001A2686"/>
    <w:rsid w:val="001A43ED"/>
    <w:rsid w:val="001A4DEE"/>
    <w:rsid w:val="001A7F08"/>
    <w:rsid w:val="001B76A2"/>
    <w:rsid w:val="001D4629"/>
    <w:rsid w:val="001E28AA"/>
    <w:rsid w:val="001E3DDC"/>
    <w:rsid w:val="001F0757"/>
    <w:rsid w:val="00200700"/>
    <w:rsid w:val="0020639F"/>
    <w:rsid w:val="00214624"/>
    <w:rsid w:val="0021601F"/>
    <w:rsid w:val="002161CC"/>
    <w:rsid w:val="002439E1"/>
    <w:rsid w:val="00246EEE"/>
    <w:rsid w:val="002646C9"/>
    <w:rsid w:val="002653E2"/>
    <w:rsid w:val="002668C2"/>
    <w:rsid w:val="002716EE"/>
    <w:rsid w:val="002760A4"/>
    <w:rsid w:val="00282A43"/>
    <w:rsid w:val="002837E2"/>
    <w:rsid w:val="00287F9B"/>
    <w:rsid w:val="00291AB7"/>
    <w:rsid w:val="002A208E"/>
    <w:rsid w:val="002A406F"/>
    <w:rsid w:val="002C0C4E"/>
    <w:rsid w:val="002C2CB2"/>
    <w:rsid w:val="002C4FB1"/>
    <w:rsid w:val="002D3022"/>
    <w:rsid w:val="002E6643"/>
    <w:rsid w:val="00305F51"/>
    <w:rsid w:val="00306FC0"/>
    <w:rsid w:val="003132A9"/>
    <w:rsid w:val="00314A33"/>
    <w:rsid w:val="003365DD"/>
    <w:rsid w:val="003445D6"/>
    <w:rsid w:val="00346418"/>
    <w:rsid w:val="00353569"/>
    <w:rsid w:val="003660D0"/>
    <w:rsid w:val="0036683A"/>
    <w:rsid w:val="00374DC5"/>
    <w:rsid w:val="00376471"/>
    <w:rsid w:val="00377A62"/>
    <w:rsid w:val="0038284E"/>
    <w:rsid w:val="00385A46"/>
    <w:rsid w:val="0039220D"/>
    <w:rsid w:val="003A0C3D"/>
    <w:rsid w:val="003A5ADE"/>
    <w:rsid w:val="003B36DF"/>
    <w:rsid w:val="003B728F"/>
    <w:rsid w:val="003C34C7"/>
    <w:rsid w:val="003D3263"/>
    <w:rsid w:val="003E0172"/>
    <w:rsid w:val="003E077B"/>
    <w:rsid w:val="003E2F19"/>
    <w:rsid w:val="003E3FE8"/>
    <w:rsid w:val="003E77C4"/>
    <w:rsid w:val="003E78A4"/>
    <w:rsid w:val="003F3285"/>
    <w:rsid w:val="004061DA"/>
    <w:rsid w:val="00407D14"/>
    <w:rsid w:val="0041426D"/>
    <w:rsid w:val="0042023F"/>
    <w:rsid w:val="00425CAC"/>
    <w:rsid w:val="004275C2"/>
    <w:rsid w:val="004305AF"/>
    <w:rsid w:val="00431AC0"/>
    <w:rsid w:val="004400BD"/>
    <w:rsid w:val="00441886"/>
    <w:rsid w:val="00447002"/>
    <w:rsid w:val="00455054"/>
    <w:rsid w:val="00456C11"/>
    <w:rsid w:val="00470DF0"/>
    <w:rsid w:val="00476629"/>
    <w:rsid w:val="00482B69"/>
    <w:rsid w:val="00483138"/>
    <w:rsid w:val="004832CE"/>
    <w:rsid w:val="00487F63"/>
    <w:rsid w:val="00493EB3"/>
    <w:rsid w:val="0049546F"/>
    <w:rsid w:val="004963A1"/>
    <w:rsid w:val="004A2CF8"/>
    <w:rsid w:val="004A3FF1"/>
    <w:rsid w:val="004A7703"/>
    <w:rsid w:val="004B1673"/>
    <w:rsid w:val="004B2422"/>
    <w:rsid w:val="004C3FDB"/>
    <w:rsid w:val="004C50DF"/>
    <w:rsid w:val="004C6ABE"/>
    <w:rsid w:val="004D06E0"/>
    <w:rsid w:val="004D24A1"/>
    <w:rsid w:val="004D67FF"/>
    <w:rsid w:val="004E1B82"/>
    <w:rsid w:val="004E20F2"/>
    <w:rsid w:val="004E3FE3"/>
    <w:rsid w:val="004E59CE"/>
    <w:rsid w:val="004E7B80"/>
    <w:rsid w:val="004F5C4D"/>
    <w:rsid w:val="004F6B12"/>
    <w:rsid w:val="0050726C"/>
    <w:rsid w:val="00517AD3"/>
    <w:rsid w:val="0053565C"/>
    <w:rsid w:val="00547C79"/>
    <w:rsid w:val="00551B3A"/>
    <w:rsid w:val="00553211"/>
    <w:rsid w:val="005616F9"/>
    <w:rsid w:val="00572CB6"/>
    <w:rsid w:val="00591262"/>
    <w:rsid w:val="00595FC6"/>
    <w:rsid w:val="005967A0"/>
    <w:rsid w:val="005A018D"/>
    <w:rsid w:val="005B26EF"/>
    <w:rsid w:val="005B41AF"/>
    <w:rsid w:val="005B48F6"/>
    <w:rsid w:val="005B5B14"/>
    <w:rsid w:val="005C2543"/>
    <w:rsid w:val="005C4A8F"/>
    <w:rsid w:val="005C6B91"/>
    <w:rsid w:val="005D760A"/>
    <w:rsid w:val="005E4A8F"/>
    <w:rsid w:val="005F0347"/>
    <w:rsid w:val="005F1D44"/>
    <w:rsid w:val="005F77E9"/>
    <w:rsid w:val="00600787"/>
    <w:rsid w:val="00601A0F"/>
    <w:rsid w:val="00615B64"/>
    <w:rsid w:val="00631B6A"/>
    <w:rsid w:val="00634255"/>
    <w:rsid w:val="006379F0"/>
    <w:rsid w:val="0064061F"/>
    <w:rsid w:val="00643214"/>
    <w:rsid w:val="0066014D"/>
    <w:rsid w:val="00662372"/>
    <w:rsid w:val="006627E9"/>
    <w:rsid w:val="00664E11"/>
    <w:rsid w:val="0067047D"/>
    <w:rsid w:val="00676794"/>
    <w:rsid w:val="00685438"/>
    <w:rsid w:val="00692EDA"/>
    <w:rsid w:val="00696C29"/>
    <w:rsid w:val="006A1EC4"/>
    <w:rsid w:val="006A52C7"/>
    <w:rsid w:val="006A5473"/>
    <w:rsid w:val="006D46DB"/>
    <w:rsid w:val="006D7ED0"/>
    <w:rsid w:val="006E299F"/>
    <w:rsid w:val="006F2D66"/>
    <w:rsid w:val="00700119"/>
    <w:rsid w:val="007011C5"/>
    <w:rsid w:val="00702590"/>
    <w:rsid w:val="007142A9"/>
    <w:rsid w:val="00722692"/>
    <w:rsid w:val="00722B26"/>
    <w:rsid w:val="007235F8"/>
    <w:rsid w:val="007261D4"/>
    <w:rsid w:val="00734A56"/>
    <w:rsid w:val="00740C95"/>
    <w:rsid w:val="007411F0"/>
    <w:rsid w:val="0075232B"/>
    <w:rsid w:val="007549FC"/>
    <w:rsid w:val="0076695C"/>
    <w:rsid w:val="00771B22"/>
    <w:rsid w:val="00772257"/>
    <w:rsid w:val="00773678"/>
    <w:rsid w:val="00775BAA"/>
    <w:rsid w:val="00780299"/>
    <w:rsid w:val="00780ACB"/>
    <w:rsid w:val="00785FF4"/>
    <w:rsid w:val="00786BA2"/>
    <w:rsid w:val="00787143"/>
    <w:rsid w:val="00790D86"/>
    <w:rsid w:val="007925E4"/>
    <w:rsid w:val="007A092B"/>
    <w:rsid w:val="007A3200"/>
    <w:rsid w:val="007B1BA5"/>
    <w:rsid w:val="007C2508"/>
    <w:rsid w:val="007C6BD6"/>
    <w:rsid w:val="007C7C0A"/>
    <w:rsid w:val="007D2B5D"/>
    <w:rsid w:val="007D60D7"/>
    <w:rsid w:val="007E0B21"/>
    <w:rsid w:val="007E6435"/>
    <w:rsid w:val="007F0A18"/>
    <w:rsid w:val="007F0B7C"/>
    <w:rsid w:val="007F17F1"/>
    <w:rsid w:val="007F5C08"/>
    <w:rsid w:val="007F5C1B"/>
    <w:rsid w:val="007F7A64"/>
    <w:rsid w:val="00801B61"/>
    <w:rsid w:val="00802291"/>
    <w:rsid w:val="00802669"/>
    <w:rsid w:val="008046E4"/>
    <w:rsid w:val="0080517E"/>
    <w:rsid w:val="00806E74"/>
    <w:rsid w:val="00815F4C"/>
    <w:rsid w:val="00823D49"/>
    <w:rsid w:val="008310C9"/>
    <w:rsid w:val="00832F1D"/>
    <w:rsid w:val="008428B1"/>
    <w:rsid w:val="00844845"/>
    <w:rsid w:val="00845E69"/>
    <w:rsid w:val="00855730"/>
    <w:rsid w:val="008608A4"/>
    <w:rsid w:val="00863F09"/>
    <w:rsid w:val="008644CC"/>
    <w:rsid w:val="00873904"/>
    <w:rsid w:val="00875592"/>
    <w:rsid w:val="0088146F"/>
    <w:rsid w:val="00881BFA"/>
    <w:rsid w:val="0088252C"/>
    <w:rsid w:val="00895419"/>
    <w:rsid w:val="008A2D8F"/>
    <w:rsid w:val="008A41AB"/>
    <w:rsid w:val="008A6AC1"/>
    <w:rsid w:val="008B16A6"/>
    <w:rsid w:val="008B3FB1"/>
    <w:rsid w:val="008C26F4"/>
    <w:rsid w:val="008C52B1"/>
    <w:rsid w:val="008D7BF1"/>
    <w:rsid w:val="008E094E"/>
    <w:rsid w:val="008E77A3"/>
    <w:rsid w:val="008F010C"/>
    <w:rsid w:val="008F199C"/>
    <w:rsid w:val="009010EB"/>
    <w:rsid w:val="00901B5D"/>
    <w:rsid w:val="00901D4F"/>
    <w:rsid w:val="00910515"/>
    <w:rsid w:val="009218B1"/>
    <w:rsid w:val="00925656"/>
    <w:rsid w:val="00935159"/>
    <w:rsid w:val="00940D3D"/>
    <w:rsid w:val="009415C5"/>
    <w:rsid w:val="009420C8"/>
    <w:rsid w:val="009447D4"/>
    <w:rsid w:val="009468D8"/>
    <w:rsid w:val="00950A5F"/>
    <w:rsid w:val="0095666F"/>
    <w:rsid w:val="00961D6E"/>
    <w:rsid w:val="00964FC8"/>
    <w:rsid w:val="00967A9E"/>
    <w:rsid w:val="00970DAF"/>
    <w:rsid w:val="00974DB1"/>
    <w:rsid w:val="00975539"/>
    <w:rsid w:val="009757E3"/>
    <w:rsid w:val="009768C2"/>
    <w:rsid w:val="00991AC8"/>
    <w:rsid w:val="009957DA"/>
    <w:rsid w:val="009B268D"/>
    <w:rsid w:val="009C12EB"/>
    <w:rsid w:val="009C27C3"/>
    <w:rsid w:val="009D2B0F"/>
    <w:rsid w:val="009E22C7"/>
    <w:rsid w:val="009E3FAA"/>
    <w:rsid w:val="009E42B3"/>
    <w:rsid w:val="009E7DC9"/>
    <w:rsid w:val="00A13345"/>
    <w:rsid w:val="00A17A95"/>
    <w:rsid w:val="00A26BDA"/>
    <w:rsid w:val="00A30C3A"/>
    <w:rsid w:val="00A37E5F"/>
    <w:rsid w:val="00A41D30"/>
    <w:rsid w:val="00A5130A"/>
    <w:rsid w:val="00A56E53"/>
    <w:rsid w:val="00A63638"/>
    <w:rsid w:val="00A712A5"/>
    <w:rsid w:val="00A75379"/>
    <w:rsid w:val="00A96ABD"/>
    <w:rsid w:val="00AA050A"/>
    <w:rsid w:val="00AA32A2"/>
    <w:rsid w:val="00AB49CD"/>
    <w:rsid w:val="00AB4DE3"/>
    <w:rsid w:val="00AC09A8"/>
    <w:rsid w:val="00AC1451"/>
    <w:rsid w:val="00AD1557"/>
    <w:rsid w:val="00AD39D7"/>
    <w:rsid w:val="00AD62CA"/>
    <w:rsid w:val="00AD69FC"/>
    <w:rsid w:val="00AD7611"/>
    <w:rsid w:val="00AE0C41"/>
    <w:rsid w:val="00AE2C80"/>
    <w:rsid w:val="00AE4016"/>
    <w:rsid w:val="00AE5BA0"/>
    <w:rsid w:val="00AF2A84"/>
    <w:rsid w:val="00AF2EA1"/>
    <w:rsid w:val="00B03AF7"/>
    <w:rsid w:val="00B12D19"/>
    <w:rsid w:val="00B13E8E"/>
    <w:rsid w:val="00B14EAD"/>
    <w:rsid w:val="00B22CBF"/>
    <w:rsid w:val="00B25CF0"/>
    <w:rsid w:val="00B3126D"/>
    <w:rsid w:val="00B33616"/>
    <w:rsid w:val="00B45C59"/>
    <w:rsid w:val="00B5436D"/>
    <w:rsid w:val="00B5538C"/>
    <w:rsid w:val="00B5660E"/>
    <w:rsid w:val="00B604EB"/>
    <w:rsid w:val="00B60E79"/>
    <w:rsid w:val="00B61659"/>
    <w:rsid w:val="00B70D38"/>
    <w:rsid w:val="00B727F5"/>
    <w:rsid w:val="00B72F79"/>
    <w:rsid w:val="00B74EC9"/>
    <w:rsid w:val="00B750D7"/>
    <w:rsid w:val="00B8259A"/>
    <w:rsid w:val="00B93CBE"/>
    <w:rsid w:val="00BB1EA2"/>
    <w:rsid w:val="00BC1FCB"/>
    <w:rsid w:val="00BE34FD"/>
    <w:rsid w:val="00BF358D"/>
    <w:rsid w:val="00BF59B2"/>
    <w:rsid w:val="00C0144D"/>
    <w:rsid w:val="00C01B0F"/>
    <w:rsid w:val="00C02AFB"/>
    <w:rsid w:val="00C04859"/>
    <w:rsid w:val="00C0500E"/>
    <w:rsid w:val="00C05784"/>
    <w:rsid w:val="00C10C31"/>
    <w:rsid w:val="00C17D28"/>
    <w:rsid w:val="00C36BCB"/>
    <w:rsid w:val="00C37950"/>
    <w:rsid w:val="00C41BEE"/>
    <w:rsid w:val="00C4219A"/>
    <w:rsid w:val="00C455A0"/>
    <w:rsid w:val="00C45E40"/>
    <w:rsid w:val="00C63212"/>
    <w:rsid w:val="00C63C03"/>
    <w:rsid w:val="00C64642"/>
    <w:rsid w:val="00C65B09"/>
    <w:rsid w:val="00C667CF"/>
    <w:rsid w:val="00C715FC"/>
    <w:rsid w:val="00C81D9F"/>
    <w:rsid w:val="00C840AE"/>
    <w:rsid w:val="00C85F02"/>
    <w:rsid w:val="00C9014B"/>
    <w:rsid w:val="00CA0331"/>
    <w:rsid w:val="00CA0431"/>
    <w:rsid w:val="00CA1B14"/>
    <w:rsid w:val="00CA5D2A"/>
    <w:rsid w:val="00CB02EB"/>
    <w:rsid w:val="00CB08B2"/>
    <w:rsid w:val="00CB3A2D"/>
    <w:rsid w:val="00CB5F24"/>
    <w:rsid w:val="00CC254A"/>
    <w:rsid w:val="00CC32A8"/>
    <w:rsid w:val="00CD0158"/>
    <w:rsid w:val="00CD64F9"/>
    <w:rsid w:val="00CE1C32"/>
    <w:rsid w:val="00CE476D"/>
    <w:rsid w:val="00CE4C23"/>
    <w:rsid w:val="00CE6165"/>
    <w:rsid w:val="00CE697C"/>
    <w:rsid w:val="00D023E8"/>
    <w:rsid w:val="00D120C0"/>
    <w:rsid w:val="00D160CB"/>
    <w:rsid w:val="00D227FC"/>
    <w:rsid w:val="00D27A49"/>
    <w:rsid w:val="00D33917"/>
    <w:rsid w:val="00D3551A"/>
    <w:rsid w:val="00D53420"/>
    <w:rsid w:val="00D53EF4"/>
    <w:rsid w:val="00D57A92"/>
    <w:rsid w:val="00D57FA9"/>
    <w:rsid w:val="00D603C0"/>
    <w:rsid w:val="00D67DCD"/>
    <w:rsid w:val="00D71DE3"/>
    <w:rsid w:val="00D727C9"/>
    <w:rsid w:val="00D73277"/>
    <w:rsid w:val="00D809C7"/>
    <w:rsid w:val="00D858E3"/>
    <w:rsid w:val="00DA649F"/>
    <w:rsid w:val="00DB0907"/>
    <w:rsid w:val="00DB1274"/>
    <w:rsid w:val="00DB4F3A"/>
    <w:rsid w:val="00DC12D1"/>
    <w:rsid w:val="00DC25D7"/>
    <w:rsid w:val="00DC2792"/>
    <w:rsid w:val="00DC5F1D"/>
    <w:rsid w:val="00DD3EAA"/>
    <w:rsid w:val="00DF1ECB"/>
    <w:rsid w:val="00E03A60"/>
    <w:rsid w:val="00E071BB"/>
    <w:rsid w:val="00E2202D"/>
    <w:rsid w:val="00E242ED"/>
    <w:rsid w:val="00E243C8"/>
    <w:rsid w:val="00E31EE8"/>
    <w:rsid w:val="00E32155"/>
    <w:rsid w:val="00E37FF5"/>
    <w:rsid w:val="00E425AF"/>
    <w:rsid w:val="00E50BA9"/>
    <w:rsid w:val="00E54812"/>
    <w:rsid w:val="00E5705B"/>
    <w:rsid w:val="00E62CFF"/>
    <w:rsid w:val="00E633D0"/>
    <w:rsid w:val="00E676CE"/>
    <w:rsid w:val="00E7170B"/>
    <w:rsid w:val="00E805C1"/>
    <w:rsid w:val="00E84AAF"/>
    <w:rsid w:val="00E91FCD"/>
    <w:rsid w:val="00E93FB3"/>
    <w:rsid w:val="00E979A1"/>
    <w:rsid w:val="00EA7246"/>
    <w:rsid w:val="00EB1432"/>
    <w:rsid w:val="00EB3F51"/>
    <w:rsid w:val="00EC599C"/>
    <w:rsid w:val="00EC6AD5"/>
    <w:rsid w:val="00ED2E74"/>
    <w:rsid w:val="00ED3412"/>
    <w:rsid w:val="00EE2251"/>
    <w:rsid w:val="00EF7635"/>
    <w:rsid w:val="00F0368A"/>
    <w:rsid w:val="00F03A6A"/>
    <w:rsid w:val="00F142C6"/>
    <w:rsid w:val="00F16360"/>
    <w:rsid w:val="00F25921"/>
    <w:rsid w:val="00F307C0"/>
    <w:rsid w:val="00F31BAF"/>
    <w:rsid w:val="00F33E21"/>
    <w:rsid w:val="00F353CE"/>
    <w:rsid w:val="00F401C8"/>
    <w:rsid w:val="00F460D4"/>
    <w:rsid w:val="00F47067"/>
    <w:rsid w:val="00F474B4"/>
    <w:rsid w:val="00F547E7"/>
    <w:rsid w:val="00F649AE"/>
    <w:rsid w:val="00F8792D"/>
    <w:rsid w:val="00F9093C"/>
    <w:rsid w:val="00FA620D"/>
    <w:rsid w:val="00FB4601"/>
    <w:rsid w:val="00FB484D"/>
    <w:rsid w:val="00FB4AA5"/>
    <w:rsid w:val="00FB6B91"/>
    <w:rsid w:val="00FC2BAD"/>
    <w:rsid w:val="00FD2D5E"/>
    <w:rsid w:val="00FD5DF4"/>
    <w:rsid w:val="00FD79A1"/>
    <w:rsid w:val="00FE45D3"/>
    <w:rsid w:val="00FF78E5"/>
    <w:rsid w:val="00FF7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AB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C6ABE"/>
    <w:pPr>
      <w:tabs>
        <w:tab w:val="center" w:pos="4844"/>
        <w:tab w:val="right" w:pos="9689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599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B3A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06E0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183</TotalTime>
  <Pages>10</Pages>
  <Words>1620</Words>
  <Characters>9237</Characters>
  <Application>Microsoft Office Outlook</Application>
  <DocSecurity>0</DocSecurity>
  <Lines>0</Lines>
  <Paragraphs>0</Paragraphs>
  <ScaleCrop>false</ScaleCrop>
  <Company>Правительство Саратовской области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 управления кадровой политики и </dc:title>
  <dc:subject/>
  <dc:creator>Admin</dc:creator>
  <cp:keywords/>
  <dc:description/>
  <cp:lastModifiedBy>Test</cp:lastModifiedBy>
  <cp:revision>11</cp:revision>
  <cp:lastPrinted>2018-05-17T07:01:00Z</cp:lastPrinted>
  <dcterms:created xsi:type="dcterms:W3CDTF">2020-06-09T10:45:00Z</dcterms:created>
  <dcterms:modified xsi:type="dcterms:W3CDTF">2020-07-31T07:16:00Z</dcterms:modified>
</cp:coreProperties>
</file>