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header2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stylesWithEffects.xml" ContentType="application/vnd.ms-word.stylesWithEffect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093A" w:rsidRPr="00325195" w:rsidRDefault="0002093A" w:rsidP="0002093A">
      <w:pPr>
        <w:ind w:firstLine="709"/>
        <w:jc w:val="both"/>
        <w:rPr>
          <w:sz w:val="18"/>
          <w:szCs w:val="18"/>
        </w:rPr>
      </w:pPr>
    </w:p>
    <w:p w:rsidR="0002093A" w:rsidRPr="0055580F" w:rsidRDefault="0002093A" w:rsidP="0002093A">
      <w:pPr>
        <w:jc w:val="center"/>
        <w:rPr>
          <w:b/>
          <w:bCs/>
          <w:color w:val="333333"/>
          <w:szCs w:val="28"/>
        </w:rPr>
      </w:pPr>
      <w:r w:rsidRPr="0055580F">
        <w:rPr>
          <w:b/>
          <w:bCs/>
          <w:color w:val="333333"/>
          <w:szCs w:val="28"/>
        </w:rPr>
        <w:t xml:space="preserve">Сведения </w:t>
      </w:r>
    </w:p>
    <w:p w:rsidR="0002093A" w:rsidRDefault="0002093A" w:rsidP="0002093A">
      <w:pPr>
        <w:jc w:val="center"/>
        <w:rPr>
          <w:b/>
          <w:bCs/>
          <w:color w:val="333333"/>
          <w:szCs w:val="28"/>
        </w:rPr>
      </w:pPr>
      <w:r w:rsidRPr="0055580F">
        <w:rPr>
          <w:b/>
          <w:bCs/>
          <w:color w:val="333333"/>
          <w:szCs w:val="28"/>
        </w:rPr>
        <w:t xml:space="preserve">о доходах, расходах, об имуществе и обязательствах имущественного характера, </w:t>
      </w:r>
      <w:r>
        <w:rPr>
          <w:b/>
          <w:bCs/>
          <w:color w:val="333333"/>
          <w:szCs w:val="28"/>
        </w:rPr>
        <w:t xml:space="preserve">представленные </w:t>
      </w:r>
      <w:r w:rsidRPr="0055580F">
        <w:rPr>
          <w:b/>
          <w:bCs/>
          <w:color w:val="333333"/>
          <w:szCs w:val="28"/>
        </w:rPr>
        <w:t>лиц</w:t>
      </w:r>
      <w:r>
        <w:rPr>
          <w:b/>
          <w:bCs/>
          <w:color w:val="333333"/>
          <w:szCs w:val="28"/>
        </w:rPr>
        <w:t>ами</w:t>
      </w:r>
      <w:r w:rsidRPr="0055580F">
        <w:rPr>
          <w:b/>
          <w:bCs/>
          <w:color w:val="333333"/>
          <w:szCs w:val="28"/>
        </w:rPr>
        <w:t>, замещающи</w:t>
      </w:r>
      <w:r>
        <w:rPr>
          <w:b/>
          <w:bCs/>
          <w:color w:val="333333"/>
          <w:szCs w:val="28"/>
        </w:rPr>
        <w:t>ми</w:t>
      </w:r>
      <w:r w:rsidRPr="0055580F">
        <w:rPr>
          <w:b/>
          <w:bCs/>
          <w:color w:val="333333"/>
          <w:szCs w:val="28"/>
        </w:rPr>
        <w:t xml:space="preserve"> государственны</w:t>
      </w:r>
      <w:r>
        <w:rPr>
          <w:b/>
          <w:bCs/>
          <w:color w:val="333333"/>
          <w:szCs w:val="28"/>
        </w:rPr>
        <w:t>е</w:t>
      </w:r>
      <w:r w:rsidRPr="0055580F">
        <w:rPr>
          <w:b/>
          <w:bCs/>
          <w:color w:val="333333"/>
          <w:szCs w:val="28"/>
        </w:rPr>
        <w:t xml:space="preserve"> должности Ярославской области, </w:t>
      </w:r>
      <w:r>
        <w:rPr>
          <w:b/>
          <w:bCs/>
          <w:color w:val="333333"/>
          <w:szCs w:val="28"/>
        </w:rPr>
        <w:t xml:space="preserve">и </w:t>
      </w:r>
      <w:r w:rsidRPr="0055580F">
        <w:rPr>
          <w:b/>
          <w:bCs/>
          <w:color w:val="333333"/>
          <w:szCs w:val="28"/>
        </w:rPr>
        <w:t>государственными гражданскими служащими Ярославской</w:t>
      </w:r>
      <w:r>
        <w:rPr>
          <w:b/>
          <w:bCs/>
          <w:color w:val="333333"/>
          <w:szCs w:val="28"/>
        </w:rPr>
        <w:t xml:space="preserve"> области в _</w:t>
      </w:r>
      <w:r w:rsidR="0042652F" w:rsidRPr="00105763">
        <w:rPr>
          <w:b/>
          <w:bCs/>
          <w:color w:val="333333"/>
          <w:szCs w:val="28"/>
          <w:u w:val="single"/>
        </w:rPr>
        <w:t>департаменте здравоохранения и фармации Ярославской области</w:t>
      </w:r>
      <w:r>
        <w:rPr>
          <w:b/>
          <w:bCs/>
          <w:color w:val="333333"/>
          <w:szCs w:val="28"/>
        </w:rPr>
        <w:t>__________</w:t>
      </w:r>
    </w:p>
    <w:p w:rsidR="0002093A" w:rsidRPr="00876657" w:rsidRDefault="0002093A" w:rsidP="0002093A">
      <w:pPr>
        <w:ind w:left="6946"/>
        <w:rPr>
          <w:bCs/>
          <w:color w:val="333333"/>
          <w:sz w:val="24"/>
          <w:szCs w:val="24"/>
        </w:rPr>
      </w:pPr>
      <w:r w:rsidRPr="00876657">
        <w:rPr>
          <w:bCs/>
          <w:color w:val="333333"/>
          <w:sz w:val="24"/>
          <w:szCs w:val="24"/>
        </w:rPr>
        <w:t>(наименование органа государственной власти)</w:t>
      </w:r>
    </w:p>
    <w:p w:rsidR="0002093A" w:rsidRPr="0055580F" w:rsidRDefault="0002093A" w:rsidP="0002093A">
      <w:pPr>
        <w:jc w:val="center"/>
        <w:rPr>
          <w:b/>
          <w:bCs/>
          <w:color w:val="333333"/>
          <w:szCs w:val="28"/>
        </w:rPr>
      </w:pPr>
      <w:r w:rsidRPr="0055580F">
        <w:rPr>
          <w:b/>
          <w:bCs/>
          <w:color w:val="333333"/>
          <w:szCs w:val="28"/>
        </w:rPr>
        <w:t xml:space="preserve"> за отчетный период с 1 января 20</w:t>
      </w:r>
      <w:r>
        <w:rPr>
          <w:b/>
          <w:bCs/>
          <w:color w:val="333333"/>
          <w:szCs w:val="28"/>
        </w:rPr>
        <w:t>1</w:t>
      </w:r>
      <w:r w:rsidR="009206CB">
        <w:rPr>
          <w:b/>
          <w:bCs/>
          <w:color w:val="333333"/>
          <w:szCs w:val="28"/>
        </w:rPr>
        <w:t>7</w:t>
      </w:r>
      <w:r>
        <w:rPr>
          <w:b/>
          <w:bCs/>
          <w:color w:val="333333"/>
          <w:szCs w:val="28"/>
        </w:rPr>
        <w:t xml:space="preserve"> года по 31 декабря 201</w:t>
      </w:r>
      <w:r w:rsidR="009206CB">
        <w:rPr>
          <w:b/>
          <w:bCs/>
          <w:color w:val="333333"/>
          <w:szCs w:val="28"/>
        </w:rPr>
        <w:t>7</w:t>
      </w:r>
      <w:r>
        <w:rPr>
          <w:b/>
          <w:bCs/>
          <w:color w:val="333333"/>
          <w:szCs w:val="28"/>
        </w:rPr>
        <w:t xml:space="preserve"> года</w:t>
      </w:r>
      <w:r w:rsidRPr="0055580F">
        <w:rPr>
          <w:b/>
          <w:bCs/>
          <w:color w:val="333333"/>
          <w:szCs w:val="28"/>
        </w:rPr>
        <w:t xml:space="preserve"> </w:t>
      </w:r>
    </w:p>
    <w:p w:rsidR="0002093A" w:rsidRPr="0055580F" w:rsidRDefault="0002093A" w:rsidP="0002093A">
      <w:pPr>
        <w:jc w:val="center"/>
        <w:rPr>
          <w:rFonts w:ascii="Verdana" w:hAnsi="Verdana"/>
          <w:sz w:val="16"/>
          <w:szCs w:val="16"/>
        </w:rPr>
      </w:pPr>
    </w:p>
    <w:tbl>
      <w:tblPr>
        <w:tblW w:w="6390" w:type="pct"/>
        <w:tblCellSpacing w:w="0" w:type="dxa"/>
        <w:tblInd w:w="-35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1845"/>
        <w:gridCol w:w="1561"/>
        <w:gridCol w:w="2126"/>
        <w:gridCol w:w="2355"/>
        <w:gridCol w:w="1189"/>
        <w:gridCol w:w="1704"/>
        <w:gridCol w:w="1704"/>
        <w:gridCol w:w="3258"/>
        <w:gridCol w:w="1539"/>
        <w:gridCol w:w="1531"/>
      </w:tblGrid>
      <w:tr w:rsidR="0002093A" w:rsidRPr="0055580F" w:rsidTr="002271AE">
        <w:trPr>
          <w:gridAfter w:val="2"/>
          <w:wAfter w:w="816" w:type="pct"/>
          <w:tblHeader/>
          <w:tblCellSpacing w:w="0" w:type="dxa"/>
        </w:trPr>
        <w:tc>
          <w:tcPr>
            <w:tcW w:w="490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2093A" w:rsidRPr="0055580F" w:rsidRDefault="0002093A" w:rsidP="001A69D2">
            <w:pPr>
              <w:spacing w:before="100" w:beforeAutospacing="1" w:after="100" w:afterAutospacing="1" w:line="240" w:lineRule="atLeast"/>
              <w:ind w:left="-255" w:firstLine="255"/>
              <w:jc w:val="center"/>
              <w:rPr>
                <w:rFonts w:ascii="Verdana" w:hAnsi="Verdana"/>
                <w:color w:val="333333"/>
                <w:sz w:val="16"/>
                <w:szCs w:val="16"/>
              </w:rPr>
            </w:pPr>
            <w:r w:rsidRPr="0055580F"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Фамилия, имя, отчество</w:t>
            </w:r>
            <w:r w:rsidRPr="0055580F">
              <w:rPr>
                <w:rFonts w:ascii="Verdana" w:hAnsi="Verdana"/>
                <w:color w:val="333333"/>
                <w:sz w:val="16"/>
                <w:szCs w:val="16"/>
              </w:rPr>
              <w:t xml:space="preserve"> </w:t>
            </w:r>
          </w:p>
        </w:tc>
        <w:tc>
          <w:tcPr>
            <w:tcW w:w="415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2093A" w:rsidRPr="0055580F" w:rsidRDefault="0002093A" w:rsidP="001A69D2">
            <w:pPr>
              <w:spacing w:before="100" w:beforeAutospacing="1" w:after="100" w:afterAutospacing="1" w:line="240" w:lineRule="atLeast"/>
              <w:jc w:val="center"/>
              <w:rPr>
                <w:rFonts w:ascii="Verdana" w:hAnsi="Verdana"/>
                <w:color w:val="333333"/>
                <w:sz w:val="16"/>
                <w:szCs w:val="16"/>
              </w:rPr>
            </w:pPr>
            <w:r w:rsidRPr="0055580F"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br/>
              <w:t>Должность</w:t>
            </w:r>
            <w:r w:rsidRPr="0055580F">
              <w:rPr>
                <w:rFonts w:ascii="Verdana" w:hAnsi="Verdana"/>
                <w:color w:val="333333"/>
                <w:sz w:val="16"/>
                <w:szCs w:val="16"/>
              </w:rPr>
              <w:t xml:space="preserve"> </w:t>
            </w:r>
          </w:p>
        </w:tc>
        <w:tc>
          <w:tcPr>
            <w:tcW w:w="565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2093A" w:rsidRPr="0055580F" w:rsidRDefault="0002093A" w:rsidP="009206CB">
            <w:pPr>
              <w:spacing w:before="100" w:beforeAutospacing="1" w:after="100" w:afterAutospacing="1" w:line="240" w:lineRule="atLeast"/>
              <w:jc w:val="center"/>
              <w:rPr>
                <w:rFonts w:ascii="Verdana" w:hAnsi="Verdana"/>
                <w:color w:val="333333"/>
                <w:sz w:val="16"/>
                <w:szCs w:val="16"/>
              </w:rPr>
            </w:pPr>
            <w:r w:rsidRPr="0055580F"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Общая сумма декларированного годового дохода за 201</w:t>
            </w:r>
            <w:r w:rsidR="009206CB"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7</w:t>
            </w:r>
            <w:r w:rsidRPr="0055580F"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 xml:space="preserve"> г. (руб.)</w:t>
            </w:r>
            <w:r w:rsidRPr="0055580F">
              <w:rPr>
                <w:rFonts w:ascii="Verdana" w:hAnsi="Verdana"/>
                <w:color w:val="333333"/>
                <w:sz w:val="16"/>
                <w:szCs w:val="16"/>
              </w:rPr>
              <w:t xml:space="preserve"> </w:t>
            </w:r>
          </w:p>
        </w:tc>
        <w:tc>
          <w:tcPr>
            <w:tcW w:w="1395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2093A" w:rsidRPr="0055580F" w:rsidRDefault="0002093A" w:rsidP="001A69D2">
            <w:pPr>
              <w:spacing w:before="100" w:beforeAutospacing="1" w:after="100" w:afterAutospacing="1" w:line="240" w:lineRule="atLeast"/>
              <w:jc w:val="center"/>
              <w:rPr>
                <w:rFonts w:ascii="Verdana" w:hAnsi="Verdana"/>
                <w:color w:val="333333"/>
                <w:sz w:val="16"/>
                <w:szCs w:val="16"/>
              </w:rPr>
            </w:pPr>
            <w:r w:rsidRPr="0055580F"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Перечень объектов недвижимого имущества,</w:t>
            </w:r>
            <w:r w:rsidRPr="0055580F"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br/>
              <w:t>принадлежащих на праве собственности или находящихся в пользовании</w:t>
            </w:r>
            <w:r w:rsidRPr="0055580F">
              <w:rPr>
                <w:rFonts w:ascii="Verdana" w:hAnsi="Verdana"/>
                <w:color w:val="333333"/>
                <w:sz w:val="16"/>
                <w:szCs w:val="16"/>
              </w:rPr>
              <w:t xml:space="preserve"> </w:t>
            </w:r>
          </w:p>
        </w:tc>
        <w:tc>
          <w:tcPr>
            <w:tcW w:w="453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2093A" w:rsidRPr="0055580F" w:rsidRDefault="0002093A" w:rsidP="001A69D2">
            <w:pPr>
              <w:spacing w:before="100" w:beforeAutospacing="1" w:after="100" w:afterAutospacing="1" w:line="240" w:lineRule="atLeast"/>
              <w:jc w:val="center"/>
              <w:rPr>
                <w:rFonts w:ascii="Verdana" w:hAnsi="Verdana"/>
                <w:color w:val="333333"/>
                <w:sz w:val="16"/>
                <w:szCs w:val="16"/>
              </w:rPr>
            </w:pPr>
            <w:r w:rsidRPr="0055580F"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Перечень транспортных средств, принадлежащих на праве собственности</w:t>
            </w:r>
            <w:r w:rsidRPr="0055580F"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br/>
              <w:t>(вид, марка)</w:t>
            </w:r>
            <w:r w:rsidRPr="0055580F">
              <w:rPr>
                <w:rFonts w:ascii="Verdana" w:hAnsi="Verdana"/>
                <w:color w:val="333333"/>
                <w:sz w:val="16"/>
                <w:szCs w:val="16"/>
              </w:rPr>
              <w:t xml:space="preserve"> </w:t>
            </w:r>
          </w:p>
        </w:tc>
        <w:tc>
          <w:tcPr>
            <w:tcW w:w="866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2093A" w:rsidRPr="0055580F" w:rsidRDefault="0002093A" w:rsidP="001A69D2">
            <w:pPr>
              <w:spacing w:before="100" w:beforeAutospacing="1" w:after="100" w:afterAutospacing="1" w:line="240" w:lineRule="atLeast"/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 w:rsidRPr="0055580F"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Сведения об источниках получения средств, за счет которых совершена сделка по приобретению объектов недвижимого имущества, транспортных средств, ценных бумаг, акций (долей участия, паев в уставных (складочных) капиталах организаций)*</w:t>
            </w:r>
          </w:p>
        </w:tc>
      </w:tr>
      <w:tr w:rsidR="0002093A" w:rsidRPr="0055580F" w:rsidTr="002271A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2093A" w:rsidRPr="0055580F" w:rsidRDefault="0002093A" w:rsidP="001A69D2">
            <w:pPr>
              <w:rPr>
                <w:rFonts w:ascii="Verdana" w:hAnsi="Verdana"/>
                <w:color w:val="333333"/>
                <w:sz w:val="16"/>
                <w:szCs w:val="16"/>
              </w:rPr>
            </w:pPr>
          </w:p>
        </w:tc>
        <w:tc>
          <w:tcPr>
            <w:tcW w:w="415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2093A" w:rsidRPr="0055580F" w:rsidRDefault="0002093A" w:rsidP="001A69D2">
            <w:pPr>
              <w:rPr>
                <w:rFonts w:ascii="Verdana" w:hAnsi="Verdana"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2093A" w:rsidRPr="0055580F" w:rsidRDefault="0002093A" w:rsidP="001A69D2">
            <w:pPr>
              <w:rPr>
                <w:rFonts w:ascii="Verdana" w:hAnsi="Verdana"/>
                <w:color w:val="333333"/>
                <w:sz w:val="16"/>
                <w:szCs w:val="16"/>
              </w:rPr>
            </w:pP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2093A" w:rsidRPr="0055580F" w:rsidRDefault="0002093A" w:rsidP="001A69D2">
            <w:pPr>
              <w:spacing w:before="100" w:beforeAutospacing="1" w:after="100" w:afterAutospacing="1" w:line="240" w:lineRule="atLeast"/>
              <w:jc w:val="center"/>
              <w:rPr>
                <w:rFonts w:ascii="Verdana" w:hAnsi="Verdana"/>
                <w:color w:val="333333"/>
                <w:sz w:val="16"/>
                <w:szCs w:val="16"/>
              </w:rPr>
            </w:pPr>
            <w:r w:rsidRPr="0055580F"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Вид объектов недвижимости</w:t>
            </w:r>
            <w:r w:rsidRPr="0055580F">
              <w:rPr>
                <w:rFonts w:ascii="Verdana" w:hAnsi="Verdana"/>
                <w:color w:val="333333"/>
                <w:sz w:val="16"/>
                <w:szCs w:val="16"/>
              </w:rPr>
              <w:t xml:space="preserve"> 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2093A" w:rsidRPr="0055580F" w:rsidRDefault="0002093A" w:rsidP="001A69D2">
            <w:pPr>
              <w:spacing w:before="100" w:beforeAutospacing="1" w:after="100" w:afterAutospacing="1" w:line="240" w:lineRule="atLeast"/>
              <w:jc w:val="center"/>
              <w:rPr>
                <w:rFonts w:ascii="Verdana" w:hAnsi="Verdana"/>
                <w:color w:val="333333"/>
                <w:sz w:val="16"/>
                <w:szCs w:val="16"/>
              </w:rPr>
            </w:pPr>
            <w:r w:rsidRPr="0055580F"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Площадь</w:t>
            </w:r>
            <w:r w:rsidRPr="0055580F"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br/>
              <w:t>(кв.м)</w:t>
            </w:r>
            <w:r w:rsidRPr="0055580F">
              <w:rPr>
                <w:rFonts w:ascii="Verdana" w:hAnsi="Verdana"/>
                <w:color w:val="333333"/>
                <w:sz w:val="16"/>
                <w:szCs w:val="16"/>
              </w:rPr>
              <w:t xml:space="preserve"> 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2093A" w:rsidRPr="0055580F" w:rsidRDefault="0002093A" w:rsidP="001A69D2">
            <w:pPr>
              <w:spacing w:before="100" w:beforeAutospacing="1" w:after="100" w:afterAutospacing="1" w:line="240" w:lineRule="atLeast"/>
              <w:jc w:val="center"/>
              <w:rPr>
                <w:rFonts w:ascii="Verdana" w:hAnsi="Verdana"/>
                <w:color w:val="333333"/>
                <w:sz w:val="16"/>
                <w:szCs w:val="16"/>
              </w:rPr>
            </w:pPr>
            <w:r w:rsidRPr="0055580F"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Страна расположения</w:t>
            </w:r>
          </w:p>
        </w:tc>
        <w:tc>
          <w:tcPr>
            <w:tcW w:w="453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2093A" w:rsidRPr="0055580F" w:rsidRDefault="0002093A" w:rsidP="001A69D2">
            <w:pPr>
              <w:rPr>
                <w:rFonts w:ascii="Verdana" w:hAnsi="Verdana"/>
                <w:color w:val="333333"/>
                <w:sz w:val="16"/>
                <w:szCs w:val="16"/>
              </w:rPr>
            </w:pPr>
          </w:p>
        </w:tc>
        <w:tc>
          <w:tcPr>
            <w:tcW w:w="866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2093A" w:rsidRPr="0055580F" w:rsidRDefault="0002093A" w:rsidP="001A69D2">
            <w:pP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</w:p>
        </w:tc>
      </w:tr>
      <w:tr w:rsidR="009D048C" w:rsidRPr="0055580F" w:rsidTr="009D048C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048C" w:rsidRDefault="009D048C" w:rsidP="009D048C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Аверьянова Светлана Юрьевна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048C" w:rsidRPr="00BE3116" w:rsidRDefault="009D048C" w:rsidP="009D048C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color w:val="333333"/>
                <w:sz w:val="16"/>
                <w:szCs w:val="16"/>
              </w:rPr>
              <w:t>Ведущий специалист отдела управления имущественным комплексом</w:t>
            </w: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048C" w:rsidRPr="00BE3116" w:rsidRDefault="009D048C" w:rsidP="009206CB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4</w:t>
            </w:r>
            <w:r w:rsidR="009206CB">
              <w:rPr>
                <w:rFonts w:ascii="Verdana" w:hAnsi="Verdana"/>
                <w:sz w:val="16"/>
                <w:szCs w:val="16"/>
              </w:rPr>
              <w:t>38</w:t>
            </w:r>
            <w:r>
              <w:rPr>
                <w:rFonts w:ascii="Verdana" w:hAnsi="Verdana"/>
                <w:sz w:val="16"/>
                <w:szCs w:val="16"/>
              </w:rPr>
              <w:t xml:space="preserve"> </w:t>
            </w:r>
            <w:r w:rsidR="009206CB">
              <w:rPr>
                <w:rFonts w:ascii="Verdana" w:hAnsi="Verdana"/>
                <w:sz w:val="16"/>
                <w:szCs w:val="16"/>
              </w:rPr>
              <w:t>547</w:t>
            </w:r>
            <w:r>
              <w:rPr>
                <w:rFonts w:ascii="Verdana" w:hAnsi="Verdana"/>
                <w:sz w:val="16"/>
                <w:szCs w:val="16"/>
              </w:rPr>
              <w:t>,</w:t>
            </w:r>
            <w:r w:rsidR="009206CB">
              <w:rPr>
                <w:rFonts w:ascii="Verdana" w:hAnsi="Verdana"/>
                <w:sz w:val="16"/>
                <w:szCs w:val="16"/>
              </w:rPr>
              <w:t>83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048C" w:rsidRDefault="009D048C" w:rsidP="009D048C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BE3116">
              <w:rPr>
                <w:rFonts w:ascii="Verdana" w:hAnsi="Verdana"/>
                <w:sz w:val="16"/>
                <w:szCs w:val="16"/>
              </w:rPr>
              <w:t>Квартира</w:t>
            </w:r>
            <w:r>
              <w:rPr>
                <w:rFonts w:ascii="Verdana" w:hAnsi="Verdana"/>
                <w:sz w:val="16"/>
                <w:szCs w:val="16"/>
              </w:rPr>
              <w:t xml:space="preserve"> (собственность)</w:t>
            </w:r>
          </w:p>
          <w:p w:rsidR="009D048C" w:rsidRDefault="009D048C" w:rsidP="009D048C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9D048C" w:rsidRDefault="009D048C" w:rsidP="009D048C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9D048C" w:rsidRDefault="00B30A41" w:rsidP="009D048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</w:t>
            </w:r>
            <w:r w:rsidR="009D048C">
              <w:rPr>
                <w:rFonts w:ascii="Verdana" w:hAnsi="Verdana"/>
                <w:sz w:val="16"/>
                <w:szCs w:val="16"/>
              </w:rPr>
              <w:t xml:space="preserve"> (пользование)</w:t>
            </w:r>
          </w:p>
          <w:p w:rsidR="009D048C" w:rsidRPr="00BE3116" w:rsidRDefault="009D048C" w:rsidP="009D048C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BE3116">
              <w:rPr>
                <w:rFonts w:ascii="Verdana" w:hAnsi="Verdana"/>
                <w:sz w:val="16"/>
                <w:szCs w:val="16"/>
              </w:rPr>
              <w:t xml:space="preserve"> 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048C" w:rsidRDefault="009D048C" w:rsidP="009D048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50,3 </w:t>
            </w:r>
          </w:p>
          <w:p w:rsidR="009D048C" w:rsidRDefault="009D048C" w:rsidP="009D048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(1/2 доли)</w:t>
            </w:r>
          </w:p>
          <w:p w:rsidR="009D048C" w:rsidRDefault="009D048C" w:rsidP="009D048C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9D048C" w:rsidRPr="00BE3116" w:rsidRDefault="00B30A41" w:rsidP="009D048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62</w:t>
            </w:r>
            <w:r w:rsidR="009D048C">
              <w:rPr>
                <w:rFonts w:ascii="Verdana" w:hAnsi="Verdana"/>
                <w:sz w:val="16"/>
                <w:szCs w:val="16"/>
              </w:rPr>
              <w:t>,</w:t>
            </w:r>
            <w:r>
              <w:rPr>
                <w:rFonts w:ascii="Verdana" w:hAnsi="Verdana"/>
                <w:sz w:val="16"/>
                <w:szCs w:val="16"/>
              </w:rPr>
              <w:t>9</w:t>
            </w:r>
          </w:p>
          <w:p w:rsidR="009D048C" w:rsidRPr="00BE3116" w:rsidRDefault="009D048C" w:rsidP="009D048C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048C" w:rsidRDefault="009D048C" w:rsidP="009D048C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BE3116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9D048C" w:rsidRDefault="009D048C" w:rsidP="009D048C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9D048C" w:rsidRDefault="009D048C" w:rsidP="009D048C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9D048C" w:rsidRDefault="009D048C" w:rsidP="009D048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9D048C" w:rsidRDefault="009D048C" w:rsidP="009D048C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9D048C" w:rsidRPr="00BE3116" w:rsidRDefault="009D048C" w:rsidP="009D048C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048C" w:rsidRDefault="009D048C" w:rsidP="009D048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Л</w:t>
            </w:r>
            <w:r w:rsidRPr="00BE3116">
              <w:rPr>
                <w:rFonts w:ascii="Verdana" w:hAnsi="Verdana"/>
                <w:sz w:val="16"/>
                <w:szCs w:val="16"/>
              </w:rPr>
              <w:t xml:space="preserve">егковой автомобиль </w:t>
            </w:r>
          </w:p>
          <w:p w:rsidR="009D048C" w:rsidRPr="004365B3" w:rsidRDefault="009D048C" w:rsidP="009D048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ВАЗ 21074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D048C" w:rsidRDefault="009D048C" w:rsidP="009D048C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9D048C" w:rsidRPr="0055580F" w:rsidTr="002271A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D048C" w:rsidRPr="0055580F" w:rsidRDefault="009D048C" w:rsidP="001A69D2">
            <w:pPr>
              <w:rPr>
                <w:rFonts w:ascii="Verdana" w:hAnsi="Verdana"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color w:val="333333"/>
                <w:sz w:val="16"/>
                <w:szCs w:val="16"/>
              </w:rPr>
              <w:t>супруг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D048C" w:rsidRPr="0055580F" w:rsidRDefault="009D048C" w:rsidP="001A69D2">
            <w:pPr>
              <w:rPr>
                <w:rFonts w:ascii="Verdana" w:hAnsi="Verdana"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D048C" w:rsidRPr="0055580F" w:rsidRDefault="009206CB" w:rsidP="009206CB">
            <w:pPr>
              <w:jc w:val="center"/>
              <w:rPr>
                <w:rFonts w:ascii="Verdana" w:hAnsi="Verdana"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color w:val="333333"/>
                <w:sz w:val="16"/>
                <w:szCs w:val="16"/>
              </w:rPr>
              <w:t>499 177</w:t>
            </w:r>
            <w:r w:rsidR="009D048C">
              <w:rPr>
                <w:rFonts w:ascii="Verdana" w:hAnsi="Verdana"/>
                <w:color w:val="333333"/>
                <w:sz w:val="16"/>
                <w:szCs w:val="16"/>
              </w:rPr>
              <w:t>,</w:t>
            </w:r>
            <w:r>
              <w:rPr>
                <w:rFonts w:ascii="Verdana" w:hAnsi="Verdana"/>
                <w:color w:val="333333"/>
                <w:sz w:val="16"/>
                <w:szCs w:val="16"/>
              </w:rPr>
              <w:t>39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D048C" w:rsidRDefault="009D048C" w:rsidP="009D048C">
            <w:pPr>
              <w:spacing w:before="100" w:beforeAutospacing="1" w:after="100" w:afterAutospacing="1" w:line="240" w:lineRule="atLeast"/>
              <w:rPr>
                <w:rFonts w:ascii="Verdana" w:hAnsi="Verdana"/>
                <w:bCs/>
                <w:color w:val="333333"/>
                <w:sz w:val="16"/>
                <w:szCs w:val="16"/>
              </w:rPr>
            </w:pPr>
            <w:r w:rsidRPr="009D048C">
              <w:rPr>
                <w:rFonts w:ascii="Verdana" w:hAnsi="Verdana"/>
                <w:bCs/>
                <w:color w:val="333333"/>
                <w:sz w:val="16"/>
                <w:szCs w:val="16"/>
              </w:rPr>
              <w:t>Квартира</w:t>
            </w:r>
            <w:r>
              <w:rPr>
                <w:rFonts w:ascii="Verdana" w:hAnsi="Verdana"/>
                <w:bCs/>
                <w:color w:val="333333"/>
                <w:sz w:val="16"/>
                <w:szCs w:val="16"/>
              </w:rPr>
              <w:t xml:space="preserve"> (собственность)</w:t>
            </w:r>
          </w:p>
          <w:p w:rsidR="0024103E" w:rsidRPr="009D048C" w:rsidRDefault="0024103E" w:rsidP="0024103E">
            <w:pPr>
              <w:spacing w:before="100" w:beforeAutospacing="1" w:after="100" w:afterAutospacing="1" w:line="240" w:lineRule="atLeast"/>
              <w:jc w:val="center"/>
              <w:rPr>
                <w:rFonts w:ascii="Verdana" w:hAnsi="Verdana"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Cs/>
                <w:color w:val="333333"/>
                <w:sz w:val="16"/>
                <w:szCs w:val="16"/>
              </w:rPr>
              <w:t>Земельный участок (пользование)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D048C" w:rsidRDefault="009D048C" w:rsidP="001A69D2">
            <w:pPr>
              <w:spacing w:before="100" w:beforeAutospacing="1" w:after="100" w:afterAutospacing="1" w:line="240" w:lineRule="atLeast"/>
              <w:jc w:val="center"/>
              <w:rPr>
                <w:rFonts w:ascii="Verdana" w:hAnsi="Verdana"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Cs/>
                <w:color w:val="333333"/>
                <w:sz w:val="16"/>
                <w:szCs w:val="16"/>
              </w:rPr>
              <w:t>62,9</w:t>
            </w:r>
          </w:p>
          <w:p w:rsidR="0024103E" w:rsidRPr="009D048C" w:rsidRDefault="0024103E" w:rsidP="001A69D2">
            <w:pPr>
              <w:spacing w:before="100" w:beforeAutospacing="1" w:after="100" w:afterAutospacing="1" w:line="240" w:lineRule="atLeast"/>
              <w:jc w:val="center"/>
              <w:rPr>
                <w:rFonts w:ascii="Verdana" w:hAnsi="Verdana"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Cs/>
                <w:color w:val="333333"/>
                <w:sz w:val="16"/>
                <w:szCs w:val="16"/>
              </w:rPr>
              <w:t>690,0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D048C" w:rsidRDefault="009D048C" w:rsidP="001A69D2">
            <w:pPr>
              <w:spacing w:before="100" w:beforeAutospacing="1" w:after="100" w:afterAutospacing="1" w:line="240" w:lineRule="atLeast"/>
              <w:jc w:val="center"/>
              <w:rPr>
                <w:rFonts w:ascii="Verdana" w:hAnsi="Verdana"/>
                <w:bCs/>
                <w:color w:val="333333"/>
                <w:sz w:val="16"/>
                <w:szCs w:val="16"/>
              </w:rPr>
            </w:pPr>
            <w:r w:rsidRPr="009D048C">
              <w:rPr>
                <w:rFonts w:ascii="Verdana" w:hAnsi="Verdana"/>
                <w:bCs/>
                <w:color w:val="333333"/>
                <w:sz w:val="16"/>
                <w:szCs w:val="16"/>
              </w:rPr>
              <w:t>Россия</w:t>
            </w:r>
          </w:p>
          <w:p w:rsidR="0024103E" w:rsidRPr="009D048C" w:rsidRDefault="0024103E" w:rsidP="00FC60F4">
            <w:pPr>
              <w:spacing w:before="100" w:beforeAutospacing="1" w:after="100" w:afterAutospacing="1" w:line="240" w:lineRule="atLeast"/>
              <w:jc w:val="center"/>
              <w:rPr>
                <w:rFonts w:ascii="Verdana" w:hAnsi="Verdana"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Cs/>
                <w:color w:val="333333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D048C" w:rsidRDefault="009D048C" w:rsidP="009D048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Л</w:t>
            </w:r>
            <w:r w:rsidRPr="00BE3116">
              <w:rPr>
                <w:rFonts w:ascii="Verdana" w:hAnsi="Verdana"/>
                <w:sz w:val="16"/>
                <w:szCs w:val="16"/>
              </w:rPr>
              <w:t>егков</w:t>
            </w:r>
            <w:r w:rsidR="00FC60F4">
              <w:rPr>
                <w:rFonts w:ascii="Verdana" w:hAnsi="Verdana"/>
                <w:sz w:val="16"/>
                <w:szCs w:val="16"/>
              </w:rPr>
              <w:t>ые</w:t>
            </w:r>
            <w:r w:rsidRPr="00BE3116">
              <w:rPr>
                <w:rFonts w:ascii="Verdana" w:hAnsi="Verdana"/>
                <w:sz w:val="16"/>
                <w:szCs w:val="16"/>
              </w:rPr>
              <w:t xml:space="preserve"> автомобил</w:t>
            </w:r>
            <w:r w:rsidR="00FC60F4">
              <w:rPr>
                <w:rFonts w:ascii="Verdana" w:hAnsi="Verdana"/>
                <w:sz w:val="16"/>
                <w:szCs w:val="16"/>
              </w:rPr>
              <w:t>и:</w:t>
            </w:r>
          </w:p>
          <w:p w:rsidR="009D048C" w:rsidRDefault="009D048C" w:rsidP="009D048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ВАЗ 21112</w:t>
            </w:r>
          </w:p>
          <w:p w:rsidR="00FC60F4" w:rsidRPr="00FC60F4" w:rsidRDefault="00FC60F4" w:rsidP="009D048C">
            <w:pPr>
              <w:jc w:val="center"/>
              <w:rPr>
                <w:rFonts w:ascii="Verdana" w:hAnsi="Verdana"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СУЗУКИ JIMNY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D048C" w:rsidRPr="0055580F" w:rsidRDefault="00A90FAB" w:rsidP="00A90FAB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42652F" w:rsidRPr="0055580F" w:rsidTr="002271A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652F" w:rsidRPr="0055580F" w:rsidRDefault="002E13E8" w:rsidP="0042652F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color w:val="333333"/>
                <w:sz w:val="16"/>
                <w:szCs w:val="16"/>
              </w:rPr>
              <w:lastRenderedPageBreak/>
              <w:t>Аладьина Ирина Александровна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652F" w:rsidRPr="0055580F" w:rsidRDefault="002E13E8" w:rsidP="002E13E8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color w:val="333333"/>
                <w:sz w:val="16"/>
                <w:szCs w:val="16"/>
              </w:rPr>
              <w:t xml:space="preserve">Главный специалист комитета организации первичной медико-санитарной и скорой медицинской помощи </w:t>
            </w: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652F" w:rsidRPr="004D3B6F" w:rsidRDefault="009206CB" w:rsidP="009206CB">
            <w:pPr>
              <w:jc w:val="center"/>
              <w:rPr>
                <w:rFonts w:ascii="Verdana" w:hAnsi="Verdana"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446 256</w:t>
            </w:r>
            <w:r w:rsidR="009B24E5">
              <w:rPr>
                <w:rFonts w:ascii="Verdana" w:hAnsi="Verdana"/>
                <w:sz w:val="16"/>
                <w:szCs w:val="16"/>
              </w:rPr>
              <w:t>,</w:t>
            </w:r>
            <w:r>
              <w:rPr>
                <w:rFonts w:ascii="Verdana" w:hAnsi="Verdana"/>
                <w:sz w:val="16"/>
                <w:szCs w:val="16"/>
              </w:rPr>
              <w:t>96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13E8" w:rsidRDefault="002E13E8" w:rsidP="001A69D2">
            <w:pPr>
              <w:spacing w:before="100" w:beforeAutospacing="1" w:after="100" w:afterAutospacing="1" w:line="240" w:lineRule="atLeast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Земельный участок (</w:t>
            </w:r>
            <w:r w:rsidR="008A7FF7">
              <w:rPr>
                <w:rFonts w:ascii="Verdana" w:hAnsi="Verdana"/>
                <w:sz w:val="16"/>
                <w:szCs w:val="16"/>
              </w:rPr>
              <w:t>собственность</w:t>
            </w:r>
            <w:r>
              <w:rPr>
                <w:rFonts w:ascii="Verdana" w:hAnsi="Verdana"/>
                <w:sz w:val="16"/>
                <w:szCs w:val="16"/>
              </w:rPr>
              <w:t>)</w:t>
            </w:r>
          </w:p>
          <w:p w:rsidR="0055239B" w:rsidRDefault="0042652F" w:rsidP="001A69D2">
            <w:pPr>
              <w:spacing w:before="100" w:beforeAutospacing="1" w:after="100" w:afterAutospacing="1" w:line="240" w:lineRule="atLeast"/>
              <w:jc w:val="center"/>
              <w:rPr>
                <w:rFonts w:ascii="Verdana" w:hAnsi="Verdana"/>
                <w:sz w:val="16"/>
                <w:szCs w:val="16"/>
              </w:rPr>
            </w:pPr>
            <w:r w:rsidRPr="004D3B6F">
              <w:rPr>
                <w:rFonts w:ascii="Verdana" w:hAnsi="Verdana"/>
                <w:sz w:val="16"/>
                <w:szCs w:val="16"/>
              </w:rPr>
              <w:t>Квартира</w:t>
            </w:r>
            <w:r w:rsidR="0055239B" w:rsidRPr="004D3B6F">
              <w:rPr>
                <w:rFonts w:ascii="Verdana" w:hAnsi="Verdana"/>
                <w:sz w:val="16"/>
                <w:szCs w:val="16"/>
              </w:rPr>
              <w:t xml:space="preserve"> (собственность)</w:t>
            </w:r>
          </w:p>
          <w:p w:rsidR="00E2470C" w:rsidRPr="004D3B6F" w:rsidRDefault="00E2470C" w:rsidP="001A69D2">
            <w:pPr>
              <w:spacing w:before="100" w:beforeAutospacing="1" w:after="100" w:afterAutospacing="1" w:line="240" w:lineRule="atLeast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(собственность)</w:t>
            </w:r>
          </w:p>
          <w:p w:rsidR="0042652F" w:rsidRDefault="002E13E8" w:rsidP="001A69D2">
            <w:pPr>
              <w:spacing w:before="100" w:beforeAutospacing="1" w:after="100" w:afterAutospacing="1" w:line="240" w:lineRule="atLeast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Гараж (собственность</w:t>
            </w:r>
            <w:r w:rsidR="0055239B" w:rsidRPr="004D3B6F">
              <w:rPr>
                <w:rFonts w:ascii="Verdana" w:hAnsi="Verdana"/>
                <w:sz w:val="16"/>
                <w:szCs w:val="16"/>
              </w:rPr>
              <w:t>)</w:t>
            </w:r>
          </w:p>
          <w:p w:rsidR="00E2470C" w:rsidRPr="004D3B6F" w:rsidRDefault="00E2470C" w:rsidP="001A69D2">
            <w:pPr>
              <w:spacing w:before="100" w:beforeAutospacing="1" w:after="100" w:afterAutospacing="1" w:line="240" w:lineRule="atLeast"/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Гараж (собственность)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13E8" w:rsidRDefault="002E13E8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931</w:t>
            </w:r>
            <w:r w:rsidR="0024103E">
              <w:rPr>
                <w:rFonts w:ascii="Verdana" w:hAnsi="Verdana"/>
                <w:sz w:val="16"/>
                <w:szCs w:val="16"/>
              </w:rPr>
              <w:t>,0</w:t>
            </w:r>
          </w:p>
          <w:p w:rsidR="002E13E8" w:rsidRDefault="002E13E8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E13E8" w:rsidRDefault="002E13E8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E13E8" w:rsidRDefault="002E13E8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2652F" w:rsidRPr="004D3B6F" w:rsidRDefault="002E13E8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6</w:t>
            </w:r>
            <w:r w:rsidR="0042652F" w:rsidRPr="004D3B6F">
              <w:rPr>
                <w:rFonts w:ascii="Verdana" w:hAnsi="Verdana"/>
                <w:sz w:val="16"/>
                <w:szCs w:val="16"/>
              </w:rPr>
              <w:t>1</w:t>
            </w:r>
            <w:r w:rsidR="00431B6D">
              <w:rPr>
                <w:rFonts w:ascii="Verdana" w:hAnsi="Verdana"/>
                <w:sz w:val="16"/>
                <w:szCs w:val="16"/>
              </w:rPr>
              <w:t>,</w:t>
            </w:r>
            <w:r>
              <w:rPr>
                <w:rFonts w:ascii="Verdana" w:hAnsi="Verdana"/>
                <w:sz w:val="16"/>
                <w:szCs w:val="16"/>
              </w:rPr>
              <w:t>5</w:t>
            </w:r>
            <w:r w:rsidR="0042652F" w:rsidRPr="004D3B6F">
              <w:rPr>
                <w:rFonts w:ascii="Verdana" w:hAnsi="Verdana"/>
                <w:sz w:val="16"/>
                <w:szCs w:val="16"/>
              </w:rPr>
              <w:t xml:space="preserve"> </w:t>
            </w:r>
          </w:p>
          <w:p w:rsidR="0042652F" w:rsidRDefault="0042652F" w:rsidP="0042652F">
            <w:pPr>
              <w:rPr>
                <w:rFonts w:ascii="Verdana" w:hAnsi="Verdana"/>
                <w:sz w:val="16"/>
                <w:szCs w:val="16"/>
              </w:rPr>
            </w:pPr>
            <w:r w:rsidRPr="004D3B6F">
              <w:rPr>
                <w:rFonts w:ascii="Verdana" w:hAnsi="Verdana"/>
                <w:sz w:val="16"/>
                <w:szCs w:val="16"/>
              </w:rPr>
              <w:t>(1/</w:t>
            </w:r>
            <w:r w:rsidR="002E13E8">
              <w:rPr>
                <w:rFonts w:ascii="Verdana" w:hAnsi="Verdana"/>
                <w:sz w:val="16"/>
                <w:szCs w:val="16"/>
              </w:rPr>
              <w:t>3</w:t>
            </w:r>
            <w:r w:rsidR="0055239B" w:rsidRPr="004D3B6F">
              <w:rPr>
                <w:rFonts w:ascii="Verdana" w:hAnsi="Verdana"/>
                <w:sz w:val="16"/>
                <w:szCs w:val="16"/>
              </w:rPr>
              <w:t xml:space="preserve"> </w:t>
            </w:r>
            <w:r w:rsidRPr="004D3B6F">
              <w:rPr>
                <w:rFonts w:ascii="Verdana" w:hAnsi="Verdana"/>
                <w:sz w:val="16"/>
                <w:szCs w:val="16"/>
              </w:rPr>
              <w:t>доли)</w:t>
            </w:r>
          </w:p>
          <w:p w:rsidR="00E2470C" w:rsidRDefault="00E2470C" w:rsidP="0042652F">
            <w:pPr>
              <w:rPr>
                <w:rFonts w:ascii="Verdana" w:hAnsi="Verdana"/>
                <w:sz w:val="16"/>
                <w:szCs w:val="16"/>
              </w:rPr>
            </w:pPr>
          </w:p>
          <w:p w:rsidR="00E2470C" w:rsidRDefault="00E2470C" w:rsidP="00E2470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40,2</w:t>
            </w:r>
          </w:p>
          <w:p w:rsidR="00A90FAB" w:rsidRDefault="00A90FAB" w:rsidP="0055239B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55239B" w:rsidRDefault="008A7FF7" w:rsidP="0055239B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21</w:t>
            </w:r>
            <w:r w:rsidR="00D74F82">
              <w:rPr>
                <w:rFonts w:ascii="Verdana" w:hAnsi="Verdana"/>
                <w:sz w:val="16"/>
                <w:szCs w:val="16"/>
              </w:rPr>
              <w:t>,0</w:t>
            </w:r>
          </w:p>
          <w:p w:rsidR="00E2470C" w:rsidRDefault="00E2470C" w:rsidP="0055239B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E2470C" w:rsidRDefault="00E2470C" w:rsidP="0055239B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E2470C" w:rsidRPr="002E13E8" w:rsidRDefault="00E2470C" w:rsidP="0055239B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16,8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652F" w:rsidRPr="004D3B6F" w:rsidRDefault="0042652F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D3B6F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55239B" w:rsidRPr="004D3B6F" w:rsidRDefault="0055239B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E13E8" w:rsidRDefault="002E13E8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E13E8" w:rsidRDefault="002E13E8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55239B" w:rsidRDefault="0055239B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D3B6F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E13E8" w:rsidRDefault="002E13E8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E13E8" w:rsidRDefault="002E13E8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E13E8" w:rsidRDefault="002E13E8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E2470C" w:rsidRDefault="00E2470C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E2470C" w:rsidRDefault="00E2470C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E2470C" w:rsidRDefault="00E2470C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E2470C" w:rsidRDefault="00E2470C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E2470C" w:rsidRPr="004D3B6F" w:rsidRDefault="00E2470C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652F" w:rsidRPr="00D47CD9" w:rsidRDefault="00D47CD9" w:rsidP="001A69D2">
            <w:pPr>
              <w:jc w:val="center"/>
              <w:rPr>
                <w:rFonts w:ascii="Verdana" w:hAnsi="Verdana"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color w:val="333333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652F" w:rsidRPr="00FC60F4" w:rsidRDefault="00FC60F4" w:rsidP="0024103E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  <w:lang w:val="en-US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  <w:lang w:val="en-US"/>
              </w:rPr>
              <w:t>-</w:t>
            </w:r>
          </w:p>
        </w:tc>
      </w:tr>
      <w:tr w:rsidR="00D47CD9" w:rsidRPr="0055580F" w:rsidTr="002271A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7CD9" w:rsidRPr="0055580F" w:rsidRDefault="00D47CD9" w:rsidP="00D47CD9">
            <w:pPr>
              <w:rPr>
                <w:rFonts w:ascii="Verdana" w:hAnsi="Verdana"/>
                <w:sz w:val="16"/>
                <w:szCs w:val="16"/>
              </w:rPr>
            </w:pPr>
            <w:r w:rsidRPr="0055580F">
              <w:rPr>
                <w:rFonts w:ascii="Verdana" w:hAnsi="Verdana"/>
                <w:sz w:val="16"/>
                <w:szCs w:val="16"/>
              </w:rPr>
              <w:t>супруг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7CD9" w:rsidRPr="0055580F" w:rsidRDefault="00D47CD9" w:rsidP="001A69D2">
            <w:pPr>
              <w:rPr>
                <w:rFonts w:ascii="Verdana" w:hAnsi="Verdana"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7CD9" w:rsidRPr="00FC60F4" w:rsidRDefault="009206CB" w:rsidP="009206CB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>
              <w:rPr>
                <w:rFonts w:ascii="Verdana" w:hAnsi="Verdana"/>
                <w:sz w:val="16"/>
                <w:szCs w:val="16"/>
              </w:rPr>
              <w:t>139 515</w:t>
            </w:r>
            <w:r w:rsidR="009B24E5">
              <w:rPr>
                <w:rFonts w:ascii="Verdana" w:hAnsi="Verdana"/>
                <w:sz w:val="16"/>
                <w:szCs w:val="16"/>
              </w:rPr>
              <w:t>,</w:t>
            </w:r>
            <w:r>
              <w:rPr>
                <w:rFonts w:ascii="Verdana" w:hAnsi="Verdana"/>
                <w:sz w:val="16"/>
                <w:szCs w:val="16"/>
              </w:rPr>
              <w:t>00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FF7" w:rsidRDefault="008A7FF7" w:rsidP="00FD3585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(собственность)</w:t>
            </w:r>
          </w:p>
          <w:p w:rsidR="008A7FF7" w:rsidRDefault="008A7FF7" w:rsidP="00FD3585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D47CD9" w:rsidRPr="004D3B6F" w:rsidRDefault="00D47CD9" w:rsidP="00FD3585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D3B6F">
              <w:rPr>
                <w:rFonts w:ascii="Verdana" w:hAnsi="Verdana"/>
                <w:sz w:val="16"/>
                <w:szCs w:val="16"/>
              </w:rPr>
              <w:t>Квартира (</w:t>
            </w:r>
            <w:r w:rsidR="00FD3585">
              <w:rPr>
                <w:rFonts w:ascii="Verdana" w:hAnsi="Verdana"/>
                <w:sz w:val="16"/>
                <w:szCs w:val="16"/>
              </w:rPr>
              <w:t>пользование</w:t>
            </w:r>
            <w:r w:rsidRPr="004D3B6F">
              <w:rPr>
                <w:rFonts w:ascii="Verdana" w:hAnsi="Verdana"/>
                <w:sz w:val="16"/>
                <w:szCs w:val="16"/>
              </w:rPr>
              <w:t>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FF7" w:rsidRDefault="008A7FF7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61</w:t>
            </w:r>
            <w:r w:rsidR="00431B6D">
              <w:rPr>
                <w:rFonts w:ascii="Verdana" w:hAnsi="Verdana"/>
                <w:sz w:val="16"/>
                <w:szCs w:val="16"/>
              </w:rPr>
              <w:t>,</w:t>
            </w:r>
            <w:r w:rsidR="00A965C9">
              <w:rPr>
                <w:rFonts w:ascii="Verdana" w:hAnsi="Verdana"/>
                <w:sz w:val="16"/>
                <w:szCs w:val="16"/>
              </w:rPr>
              <w:t>9</w:t>
            </w:r>
          </w:p>
          <w:p w:rsidR="008A7FF7" w:rsidRDefault="008A7FF7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D47CD9" w:rsidRPr="004D3B6F" w:rsidRDefault="00FD3585" w:rsidP="00431B6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6</w:t>
            </w:r>
            <w:r w:rsidR="00D47CD9" w:rsidRPr="004D3B6F">
              <w:rPr>
                <w:rFonts w:ascii="Verdana" w:hAnsi="Verdana"/>
                <w:sz w:val="16"/>
                <w:szCs w:val="16"/>
              </w:rPr>
              <w:t>1</w:t>
            </w:r>
            <w:r w:rsidR="00431B6D">
              <w:rPr>
                <w:rFonts w:ascii="Verdana" w:hAnsi="Verdana"/>
                <w:sz w:val="16"/>
                <w:szCs w:val="16"/>
              </w:rPr>
              <w:t>,</w:t>
            </w:r>
            <w:r>
              <w:rPr>
                <w:rFonts w:ascii="Verdana" w:hAnsi="Verdana"/>
                <w:sz w:val="16"/>
                <w:szCs w:val="16"/>
              </w:rPr>
              <w:t>5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FF7" w:rsidRDefault="008A7FF7" w:rsidP="00FD3585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8A7FF7" w:rsidRDefault="008A7FF7" w:rsidP="00FD3585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D47CD9" w:rsidRPr="004D3B6F" w:rsidRDefault="00D47CD9" w:rsidP="00FD3585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D3B6F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0457" w:rsidRPr="004D3B6F" w:rsidRDefault="00700457" w:rsidP="00700457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  <w:p w:rsidR="00D47CD9" w:rsidRPr="004D3B6F" w:rsidRDefault="005F4CF1" w:rsidP="001A69D2">
            <w:pPr>
              <w:jc w:val="center"/>
              <w:rPr>
                <w:rFonts w:ascii="Verdana" w:hAnsi="Verdana"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color w:val="333333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7CD9" w:rsidRPr="00700457" w:rsidRDefault="00700457" w:rsidP="001A69D2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B02D2D" w:rsidRPr="0055580F" w:rsidTr="00B86B19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55580F" w:rsidRDefault="00B02D2D" w:rsidP="00607528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color w:val="333333"/>
                <w:sz w:val="16"/>
                <w:szCs w:val="16"/>
              </w:rPr>
              <w:t>Барышев Андрей Владимирович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55580F" w:rsidRDefault="00B02D2D" w:rsidP="00B86B19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color w:val="333333"/>
                <w:sz w:val="16"/>
                <w:szCs w:val="16"/>
              </w:rPr>
              <w:t>Консультант отдела организации специализированной и высокотехнологичной медицинской помощи</w:t>
            </w: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4D3B6F" w:rsidRDefault="00B208AF" w:rsidP="00B208AF">
            <w:pPr>
              <w:jc w:val="center"/>
              <w:rPr>
                <w:rFonts w:ascii="Verdana" w:hAnsi="Verdana"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479 695</w:t>
            </w:r>
            <w:r w:rsidR="00B02D2D">
              <w:rPr>
                <w:rFonts w:ascii="Verdana" w:hAnsi="Verdana"/>
                <w:sz w:val="16"/>
                <w:szCs w:val="16"/>
              </w:rPr>
              <w:t>,</w:t>
            </w:r>
            <w:r>
              <w:rPr>
                <w:rFonts w:ascii="Verdana" w:hAnsi="Verdana"/>
                <w:sz w:val="16"/>
                <w:szCs w:val="16"/>
              </w:rPr>
              <w:t>02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B86B19">
            <w:pPr>
              <w:spacing w:before="100" w:beforeAutospacing="1" w:after="100" w:afterAutospacing="1" w:line="240" w:lineRule="atLeast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Земельный участок (собственность)</w:t>
            </w:r>
          </w:p>
          <w:p w:rsidR="00B02D2D" w:rsidRPr="004D3B6F" w:rsidRDefault="00B02D2D" w:rsidP="00B86B19">
            <w:pPr>
              <w:spacing w:before="100" w:beforeAutospacing="1" w:after="100" w:afterAutospacing="1" w:line="240" w:lineRule="atLeast"/>
              <w:jc w:val="center"/>
              <w:rPr>
                <w:rFonts w:ascii="Verdana" w:hAnsi="Verdana"/>
                <w:sz w:val="16"/>
                <w:szCs w:val="16"/>
              </w:rPr>
            </w:pPr>
            <w:r w:rsidRPr="004D3B6F">
              <w:rPr>
                <w:rFonts w:ascii="Verdana" w:hAnsi="Verdana"/>
                <w:sz w:val="16"/>
                <w:szCs w:val="16"/>
              </w:rPr>
              <w:t>Квартира (собственность)</w:t>
            </w:r>
          </w:p>
          <w:p w:rsidR="00B02D2D" w:rsidRPr="00312623" w:rsidRDefault="00B02D2D" w:rsidP="00B86B19">
            <w:pPr>
              <w:spacing w:before="100" w:beforeAutospacing="1" w:after="100" w:afterAutospacing="1" w:line="240" w:lineRule="atLeast"/>
              <w:jc w:val="center"/>
              <w:rPr>
                <w:rFonts w:ascii="Verdana" w:hAnsi="Verdana"/>
                <w:bCs/>
                <w:color w:val="333333"/>
                <w:sz w:val="16"/>
                <w:szCs w:val="16"/>
              </w:rPr>
            </w:pP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B86B1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498,0</w:t>
            </w:r>
          </w:p>
          <w:p w:rsidR="00B02D2D" w:rsidRDefault="00B02D2D" w:rsidP="00B86B1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B86B1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B86B1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4D3B6F" w:rsidRDefault="00B02D2D" w:rsidP="00B86B1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63,4</w:t>
            </w:r>
            <w:r w:rsidRPr="004D3B6F">
              <w:rPr>
                <w:rFonts w:ascii="Verdana" w:hAnsi="Verdana"/>
                <w:sz w:val="16"/>
                <w:szCs w:val="16"/>
              </w:rPr>
              <w:t xml:space="preserve"> </w:t>
            </w:r>
          </w:p>
          <w:p w:rsidR="00B02D2D" w:rsidRPr="004D3B6F" w:rsidRDefault="00B02D2D" w:rsidP="00B86B19">
            <w:pPr>
              <w:rPr>
                <w:rFonts w:ascii="Verdana" w:hAnsi="Verdana"/>
                <w:sz w:val="16"/>
                <w:szCs w:val="16"/>
              </w:rPr>
            </w:pPr>
            <w:r w:rsidRPr="004D3B6F">
              <w:rPr>
                <w:rFonts w:ascii="Verdana" w:hAnsi="Verdana"/>
                <w:sz w:val="16"/>
                <w:szCs w:val="16"/>
              </w:rPr>
              <w:t>(1/</w:t>
            </w:r>
            <w:r>
              <w:rPr>
                <w:rFonts w:ascii="Verdana" w:hAnsi="Verdana"/>
                <w:sz w:val="16"/>
                <w:szCs w:val="16"/>
              </w:rPr>
              <w:t>4</w:t>
            </w:r>
            <w:r w:rsidRPr="004D3B6F">
              <w:rPr>
                <w:rFonts w:ascii="Verdana" w:hAnsi="Verdana"/>
                <w:sz w:val="16"/>
                <w:szCs w:val="16"/>
              </w:rPr>
              <w:t xml:space="preserve"> доли)</w:t>
            </w:r>
          </w:p>
          <w:p w:rsidR="00B02D2D" w:rsidRDefault="00B02D2D" w:rsidP="00B86B1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2E13E8" w:rsidRDefault="00B02D2D" w:rsidP="00B86B1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4D3B6F" w:rsidRDefault="00B02D2D" w:rsidP="00B86B19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D3B6F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B02D2D" w:rsidRPr="004D3B6F" w:rsidRDefault="00B02D2D" w:rsidP="00B86B1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B86B1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B86B1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B86B1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B02D2D" w:rsidRPr="004D3B6F" w:rsidRDefault="00B02D2D" w:rsidP="00B86B1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2D2D" w:rsidRPr="0057423F" w:rsidRDefault="00B02D2D" w:rsidP="00B86B19">
            <w:pPr>
              <w:jc w:val="center"/>
              <w:rPr>
                <w:rFonts w:ascii="Verdana" w:hAnsi="Verdana"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color w:val="333333"/>
                <w:sz w:val="16"/>
                <w:szCs w:val="16"/>
              </w:rPr>
              <w:t>Легковой автомобиль</w:t>
            </w:r>
            <w:r w:rsidRPr="0057423F">
              <w:rPr>
                <w:rFonts w:ascii="Verdana" w:hAnsi="Verdana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Verdana" w:hAnsi="Verdana"/>
                <w:color w:val="333333"/>
                <w:sz w:val="16"/>
                <w:szCs w:val="16"/>
              </w:rPr>
              <w:t xml:space="preserve">ФОЛЬКСВАГЕН </w:t>
            </w:r>
            <w:r>
              <w:rPr>
                <w:rFonts w:ascii="Verdana" w:hAnsi="Verdana"/>
                <w:color w:val="333333"/>
                <w:sz w:val="16"/>
                <w:szCs w:val="16"/>
                <w:lang w:val="en-US"/>
              </w:rPr>
              <w:t>VOLKSVAGEN</w:t>
            </w:r>
            <w:r>
              <w:rPr>
                <w:rFonts w:ascii="Verdana" w:hAnsi="Verdana"/>
                <w:color w:val="333333"/>
                <w:sz w:val="16"/>
                <w:szCs w:val="16"/>
              </w:rPr>
              <w:t xml:space="preserve"> </w:t>
            </w:r>
          </w:p>
          <w:p w:rsidR="00B02D2D" w:rsidRPr="00607528" w:rsidRDefault="00B02D2D" w:rsidP="00B86B19">
            <w:pPr>
              <w:jc w:val="center"/>
              <w:rPr>
                <w:rFonts w:ascii="Verdana" w:hAnsi="Verdana"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color w:val="333333"/>
                <w:sz w:val="16"/>
                <w:szCs w:val="16"/>
              </w:rPr>
              <w:t>POLO, легковой седан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2D2D" w:rsidRPr="00D47CD9" w:rsidRDefault="00B02D2D" w:rsidP="00B86B19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B02D2D" w:rsidRPr="0055580F" w:rsidTr="00B86B19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55580F" w:rsidRDefault="00B02D2D" w:rsidP="00B86B19">
            <w:pPr>
              <w:rPr>
                <w:rFonts w:ascii="Verdana" w:hAnsi="Verdana"/>
                <w:sz w:val="16"/>
                <w:szCs w:val="16"/>
              </w:rPr>
            </w:pPr>
            <w:r w:rsidRPr="0055580F">
              <w:rPr>
                <w:rFonts w:ascii="Verdana" w:hAnsi="Verdana"/>
                <w:sz w:val="16"/>
                <w:szCs w:val="16"/>
              </w:rPr>
              <w:t>супруг</w:t>
            </w:r>
            <w:r>
              <w:rPr>
                <w:rFonts w:ascii="Verdana" w:hAnsi="Verdana"/>
                <w:sz w:val="16"/>
                <w:szCs w:val="16"/>
              </w:rPr>
              <w:t>а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55580F" w:rsidRDefault="00B02D2D" w:rsidP="00B86B19">
            <w:pPr>
              <w:rPr>
                <w:rFonts w:ascii="Verdana" w:hAnsi="Verdana"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4D3B6F" w:rsidRDefault="00B208AF" w:rsidP="00B208A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976 720</w:t>
            </w:r>
            <w:r w:rsidR="00B02D2D">
              <w:rPr>
                <w:rFonts w:ascii="Verdana" w:hAnsi="Verdana"/>
                <w:sz w:val="16"/>
                <w:szCs w:val="16"/>
              </w:rPr>
              <w:t>,</w:t>
            </w:r>
            <w:r>
              <w:rPr>
                <w:rFonts w:ascii="Verdana" w:hAnsi="Verdana"/>
                <w:sz w:val="16"/>
                <w:szCs w:val="16"/>
              </w:rPr>
              <w:t>76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4D3B6F" w:rsidRDefault="00B02D2D" w:rsidP="00746DF8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D3B6F">
              <w:rPr>
                <w:rFonts w:ascii="Verdana" w:hAnsi="Verdana"/>
                <w:sz w:val="16"/>
                <w:szCs w:val="16"/>
              </w:rPr>
              <w:t>Квартира (</w:t>
            </w:r>
            <w:r>
              <w:rPr>
                <w:rFonts w:ascii="Verdana" w:hAnsi="Verdana"/>
                <w:sz w:val="16"/>
                <w:szCs w:val="16"/>
              </w:rPr>
              <w:t>собственность</w:t>
            </w:r>
            <w:r w:rsidRPr="004D3B6F">
              <w:rPr>
                <w:rFonts w:ascii="Verdana" w:hAnsi="Verdana"/>
                <w:sz w:val="16"/>
                <w:szCs w:val="16"/>
              </w:rPr>
              <w:t>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B86B1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63,4 </w:t>
            </w:r>
          </w:p>
          <w:p w:rsidR="00B02D2D" w:rsidRPr="004D3B6F" w:rsidRDefault="00B02D2D" w:rsidP="00B86B1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(1/4 доли)</w:t>
            </w:r>
          </w:p>
          <w:p w:rsidR="00B02D2D" w:rsidRPr="004D3B6F" w:rsidRDefault="00B02D2D" w:rsidP="00B86B1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4D3B6F" w:rsidRDefault="00B02D2D" w:rsidP="00B86B19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D3B6F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08AF" w:rsidRDefault="00B208AF" w:rsidP="00C006B8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4D3B6F" w:rsidRDefault="00B208AF" w:rsidP="00C006B8">
            <w:pPr>
              <w:jc w:val="center"/>
              <w:rPr>
                <w:rFonts w:ascii="Verdana" w:hAnsi="Verdana"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2D2D" w:rsidRPr="00700457" w:rsidRDefault="00B02D2D" w:rsidP="00B86B19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B02D2D" w:rsidRPr="0055580F" w:rsidTr="00B86B19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55580F" w:rsidRDefault="00B02D2D" w:rsidP="00B86B19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color w:val="333333"/>
                <w:sz w:val="16"/>
                <w:szCs w:val="16"/>
              </w:rPr>
              <w:t>Беляева Светлана Николаевна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55580F" w:rsidRDefault="00B02D2D" w:rsidP="00B86B19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color w:val="333333"/>
                <w:sz w:val="16"/>
                <w:szCs w:val="16"/>
              </w:rPr>
              <w:t>Главный специалист отдела правовой и организационно-кадровой работы</w:t>
            </w: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4D3B6F" w:rsidRDefault="003E419B" w:rsidP="00B208AF">
            <w:pPr>
              <w:jc w:val="center"/>
              <w:rPr>
                <w:rFonts w:ascii="Verdana" w:hAnsi="Verdana"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4</w:t>
            </w:r>
            <w:r w:rsidR="00B208AF">
              <w:rPr>
                <w:rFonts w:ascii="Verdana" w:hAnsi="Verdana"/>
                <w:sz w:val="16"/>
                <w:szCs w:val="16"/>
              </w:rPr>
              <w:t>30</w:t>
            </w:r>
            <w:r w:rsidR="00B02D2D">
              <w:rPr>
                <w:rFonts w:ascii="Verdana" w:hAnsi="Verdana"/>
                <w:sz w:val="16"/>
                <w:szCs w:val="16"/>
              </w:rPr>
              <w:t xml:space="preserve"> 8</w:t>
            </w:r>
            <w:r w:rsidR="00B208AF">
              <w:rPr>
                <w:rFonts w:ascii="Verdana" w:hAnsi="Verdana"/>
                <w:sz w:val="16"/>
                <w:szCs w:val="16"/>
              </w:rPr>
              <w:t>45</w:t>
            </w:r>
            <w:r w:rsidR="00B02D2D">
              <w:rPr>
                <w:rFonts w:ascii="Verdana" w:hAnsi="Verdana"/>
                <w:sz w:val="16"/>
                <w:szCs w:val="16"/>
              </w:rPr>
              <w:t>,</w:t>
            </w:r>
            <w:r w:rsidR="00B208AF">
              <w:rPr>
                <w:rFonts w:ascii="Verdana" w:hAnsi="Verdana"/>
                <w:sz w:val="16"/>
                <w:szCs w:val="16"/>
              </w:rPr>
              <w:t>73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B86B19">
            <w:pPr>
              <w:spacing w:before="100" w:beforeAutospacing="1" w:after="100" w:afterAutospacing="1" w:line="240" w:lineRule="atLeast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Земельный участок (собственность)</w:t>
            </w:r>
          </w:p>
          <w:p w:rsidR="00B02D2D" w:rsidRDefault="00B02D2D" w:rsidP="00B86B19">
            <w:pPr>
              <w:spacing w:before="100" w:beforeAutospacing="1" w:after="100" w:afterAutospacing="1" w:line="240" w:lineRule="atLeast"/>
              <w:jc w:val="center"/>
              <w:rPr>
                <w:rFonts w:ascii="Verdana" w:hAnsi="Verdana"/>
                <w:sz w:val="16"/>
                <w:szCs w:val="16"/>
              </w:rPr>
            </w:pPr>
            <w:r w:rsidRPr="004D3B6F">
              <w:rPr>
                <w:rFonts w:ascii="Verdana" w:hAnsi="Verdana"/>
                <w:sz w:val="16"/>
                <w:szCs w:val="16"/>
              </w:rPr>
              <w:t>Квартира (</w:t>
            </w:r>
            <w:r>
              <w:rPr>
                <w:rFonts w:ascii="Verdana" w:hAnsi="Verdana"/>
                <w:sz w:val="16"/>
                <w:szCs w:val="16"/>
              </w:rPr>
              <w:t>пользование</w:t>
            </w:r>
            <w:r w:rsidRPr="004D3B6F">
              <w:rPr>
                <w:rFonts w:ascii="Verdana" w:hAnsi="Verdana"/>
                <w:sz w:val="16"/>
                <w:szCs w:val="16"/>
              </w:rPr>
              <w:t>)</w:t>
            </w:r>
          </w:p>
          <w:p w:rsidR="00B02D2D" w:rsidRPr="00312623" w:rsidRDefault="00B02D2D" w:rsidP="005F4BE4">
            <w:pPr>
              <w:spacing w:before="100" w:beforeAutospacing="1" w:after="100" w:afterAutospacing="1" w:line="240" w:lineRule="atLeast"/>
              <w:jc w:val="center"/>
              <w:rPr>
                <w:rFonts w:ascii="Verdana" w:hAnsi="Verdana"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Дача (собственность)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B86B1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1029,0</w:t>
            </w:r>
          </w:p>
          <w:p w:rsidR="00B02D2D" w:rsidRDefault="00B02D2D" w:rsidP="00B86B1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B86B1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B86B1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B86B1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59,0</w:t>
            </w:r>
            <w:r w:rsidRPr="004D3B6F">
              <w:rPr>
                <w:rFonts w:ascii="Verdana" w:hAnsi="Verdana"/>
                <w:sz w:val="16"/>
                <w:szCs w:val="16"/>
              </w:rPr>
              <w:t xml:space="preserve"> </w:t>
            </w:r>
          </w:p>
          <w:p w:rsidR="00B02D2D" w:rsidRDefault="00B02D2D" w:rsidP="00B86B1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B86B1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2E13E8" w:rsidRDefault="00B02D2D" w:rsidP="005F4BE4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88,4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4D3B6F" w:rsidRDefault="00B02D2D" w:rsidP="00B86B19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D3B6F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B02D2D" w:rsidRPr="004D3B6F" w:rsidRDefault="00B02D2D" w:rsidP="00B86B1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B86B1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B86B1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B86B1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B02D2D" w:rsidRDefault="00B02D2D" w:rsidP="00B86B1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B86B1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4D3B6F" w:rsidRDefault="00B02D2D" w:rsidP="00B86B1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2D2D" w:rsidRPr="0021163F" w:rsidRDefault="00B02D2D" w:rsidP="00B86B19">
            <w:pPr>
              <w:jc w:val="center"/>
              <w:rPr>
                <w:rFonts w:ascii="Verdana" w:hAnsi="Verdana"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color w:val="333333"/>
                <w:sz w:val="16"/>
                <w:szCs w:val="16"/>
              </w:rPr>
              <w:t xml:space="preserve">Легковой автомобиль </w:t>
            </w:r>
          </w:p>
          <w:p w:rsidR="00B02D2D" w:rsidRPr="009C5A4E" w:rsidRDefault="00B02D2D" w:rsidP="00B86B19">
            <w:pPr>
              <w:jc w:val="center"/>
              <w:rPr>
                <w:rFonts w:ascii="Verdana" w:hAnsi="Verdana"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color w:val="333333"/>
                <w:sz w:val="16"/>
                <w:szCs w:val="16"/>
                <w:lang w:val="en-US"/>
              </w:rPr>
              <w:t>M</w:t>
            </w:r>
            <w:r>
              <w:rPr>
                <w:rFonts w:ascii="Verdana" w:hAnsi="Verdana"/>
                <w:color w:val="333333"/>
                <w:sz w:val="16"/>
                <w:szCs w:val="16"/>
              </w:rPr>
              <w:t>I</w:t>
            </w:r>
            <w:r>
              <w:rPr>
                <w:rFonts w:ascii="Verdana" w:hAnsi="Verdana"/>
                <w:color w:val="333333"/>
                <w:sz w:val="16"/>
                <w:szCs w:val="16"/>
                <w:lang w:val="en-US"/>
              </w:rPr>
              <w:t>TSUBISHI</w:t>
            </w:r>
            <w:r w:rsidRPr="0021163F">
              <w:rPr>
                <w:rFonts w:ascii="Verdana" w:hAnsi="Verdana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Verdana" w:hAnsi="Verdana"/>
                <w:color w:val="333333"/>
                <w:sz w:val="16"/>
                <w:szCs w:val="16"/>
                <w:lang w:val="en-US"/>
              </w:rPr>
              <w:t>PAJERO</w:t>
            </w:r>
            <w:r w:rsidRPr="0021163F">
              <w:rPr>
                <w:rFonts w:ascii="Verdana" w:hAnsi="Verdana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Verdana" w:hAnsi="Verdana"/>
                <w:color w:val="333333"/>
                <w:sz w:val="16"/>
                <w:szCs w:val="16"/>
                <w:lang w:val="en-US"/>
              </w:rPr>
              <w:t>SPORT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2D2D" w:rsidRPr="00D47CD9" w:rsidRDefault="00B02D2D" w:rsidP="00B86B19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B02D2D" w:rsidRPr="0055580F" w:rsidTr="002271A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DE4756" w:rsidRDefault="00B02D2D" w:rsidP="001A69D2">
            <w:pPr>
              <w:rPr>
                <w:rFonts w:ascii="Verdana" w:hAnsi="Verdana"/>
                <w:b/>
                <w:sz w:val="16"/>
                <w:szCs w:val="16"/>
              </w:rPr>
            </w:pPr>
            <w:smartTag w:uri="urn:schemas-microsoft-com:office:smarttags" w:element="PersonName">
              <w:r w:rsidRPr="00DE4756">
                <w:rPr>
                  <w:rFonts w:ascii="Verdana" w:hAnsi="Verdana"/>
                  <w:b/>
                  <w:sz w:val="16"/>
                  <w:szCs w:val="16"/>
                </w:rPr>
                <w:t>Белякова Наталия Алексеевна</w:t>
              </w:r>
            </w:smartTag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700457" w:rsidRDefault="00B02D2D" w:rsidP="001A69D2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  <w:r w:rsidRPr="00700457">
              <w:rPr>
                <w:rFonts w:ascii="Verdana" w:hAnsi="Verdana"/>
                <w:b/>
                <w:color w:val="333333"/>
                <w:sz w:val="16"/>
                <w:szCs w:val="16"/>
              </w:rPr>
              <w:t>Главный специалист отдела лицензирования</w:t>
            </w: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4D3B6F" w:rsidRDefault="00B208AF" w:rsidP="00B208A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219 602</w:t>
            </w:r>
            <w:r w:rsidR="00B02D2D">
              <w:rPr>
                <w:rFonts w:ascii="Verdana" w:hAnsi="Verdana"/>
                <w:sz w:val="16"/>
                <w:szCs w:val="16"/>
              </w:rPr>
              <w:t>,</w:t>
            </w:r>
            <w:r>
              <w:rPr>
                <w:rFonts w:ascii="Verdana" w:hAnsi="Verdana"/>
                <w:sz w:val="16"/>
                <w:szCs w:val="16"/>
              </w:rPr>
              <w:t>00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D3B6F">
              <w:rPr>
                <w:rFonts w:ascii="Verdana" w:hAnsi="Verdana"/>
                <w:sz w:val="16"/>
                <w:szCs w:val="16"/>
              </w:rPr>
              <w:t>Квартира (собственность)</w:t>
            </w:r>
          </w:p>
          <w:p w:rsidR="00B208AF" w:rsidRDefault="00B208AF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208AF" w:rsidRPr="004D3B6F" w:rsidRDefault="00B208AF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Жилой дом (пользование)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431B6D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D3B6F">
              <w:rPr>
                <w:rFonts w:ascii="Verdana" w:hAnsi="Verdana"/>
                <w:sz w:val="16"/>
                <w:szCs w:val="16"/>
              </w:rPr>
              <w:t>45</w:t>
            </w:r>
            <w:r>
              <w:rPr>
                <w:rFonts w:ascii="Verdana" w:hAnsi="Verdana"/>
                <w:sz w:val="16"/>
                <w:szCs w:val="16"/>
              </w:rPr>
              <w:t>,</w:t>
            </w:r>
            <w:r w:rsidRPr="004D3B6F">
              <w:rPr>
                <w:rFonts w:ascii="Verdana" w:hAnsi="Verdana"/>
                <w:sz w:val="16"/>
                <w:szCs w:val="16"/>
              </w:rPr>
              <w:t>4</w:t>
            </w:r>
          </w:p>
          <w:p w:rsidR="00B208AF" w:rsidRDefault="00B208AF" w:rsidP="00431B6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208AF" w:rsidRPr="004D3B6F" w:rsidRDefault="00B208AF" w:rsidP="00431B6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62,0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D3B6F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B208AF" w:rsidRDefault="00B208AF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208AF" w:rsidRPr="004D3B6F" w:rsidRDefault="00B208AF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Россия 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071526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2D2D" w:rsidRPr="00700457" w:rsidRDefault="00B02D2D" w:rsidP="001A69D2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B02D2D" w:rsidRPr="0055580F" w:rsidTr="002271A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55580F" w:rsidRDefault="00B02D2D" w:rsidP="004A177F">
            <w:pPr>
              <w:rPr>
                <w:rFonts w:ascii="Verdana" w:hAnsi="Verdana"/>
                <w:sz w:val="16"/>
                <w:szCs w:val="16"/>
              </w:rPr>
            </w:pPr>
            <w:r w:rsidRPr="0055580F">
              <w:rPr>
                <w:rFonts w:ascii="Verdana" w:hAnsi="Verdana"/>
                <w:sz w:val="16"/>
                <w:szCs w:val="16"/>
              </w:rPr>
              <w:lastRenderedPageBreak/>
              <w:t>супруг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55580F" w:rsidRDefault="00B02D2D" w:rsidP="001A69D2">
            <w:pPr>
              <w:rPr>
                <w:rFonts w:ascii="Verdana" w:hAnsi="Verdana"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4D3B6F" w:rsidRDefault="00B208AF" w:rsidP="00B208A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606</w:t>
            </w:r>
            <w:r w:rsidR="00B02D2D">
              <w:rPr>
                <w:rFonts w:ascii="Verdana" w:hAnsi="Verdana"/>
                <w:sz w:val="16"/>
                <w:szCs w:val="16"/>
              </w:rPr>
              <w:t xml:space="preserve"> </w:t>
            </w:r>
            <w:r>
              <w:rPr>
                <w:rFonts w:ascii="Verdana" w:hAnsi="Verdana"/>
                <w:sz w:val="16"/>
                <w:szCs w:val="16"/>
              </w:rPr>
              <w:t>426</w:t>
            </w:r>
            <w:r w:rsidR="00B02D2D">
              <w:rPr>
                <w:rFonts w:ascii="Verdana" w:hAnsi="Verdana"/>
                <w:sz w:val="16"/>
                <w:szCs w:val="16"/>
              </w:rPr>
              <w:t>,</w:t>
            </w:r>
            <w:r>
              <w:rPr>
                <w:rFonts w:ascii="Verdana" w:hAnsi="Verdana"/>
                <w:sz w:val="16"/>
                <w:szCs w:val="16"/>
              </w:rPr>
              <w:t>59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D3B6F">
              <w:rPr>
                <w:rFonts w:ascii="Verdana" w:hAnsi="Verdana"/>
                <w:sz w:val="16"/>
                <w:szCs w:val="16"/>
              </w:rPr>
              <w:t>Квартира (пользование)</w:t>
            </w:r>
          </w:p>
          <w:p w:rsidR="00BC7088" w:rsidRDefault="00BC7088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C7088" w:rsidRPr="004D3B6F" w:rsidRDefault="00BC7088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(пользование)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431B6D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D3B6F">
              <w:rPr>
                <w:rFonts w:ascii="Verdana" w:hAnsi="Verdana"/>
                <w:sz w:val="16"/>
                <w:szCs w:val="16"/>
              </w:rPr>
              <w:t>45</w:t>
            </w:r>
            <w:r>
              <w:rPr>
                <w:rFonts w:ascii="Verdana" w:hAnsi="Verdana"/>
                <w:sz w:val="16"/>
                <w:szCs w:val="16"/>
              </w:rPr>
              <w:t>,</w:t>
            </w:r>
            <w:r w:rsidRPr="004D3B6F">
              <w:rPr>
                <w:rFonts w:ascii="Verdana" w:hAnsi="Verdana"/>
                <w:sz w:val="16"/>
                <w:szCs w:val="16"/>
              </w:rPr>
              <w:t>4</w:t>
            </w:r>
          </w:p>
          <w:p w:rsidR="00BC7088" w:rsidRDefault="00BC7088" w:rsidP="00431B6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C7088" w:rsidRPr="004D3B6F" w:rsidRDefault="00BC7088" w:rsidP="00431B6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66,9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D3B6F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BC7088" w:rsidRDefault="00BC7088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C7088" w:rsidRPr="004D3B6F" w:rsidRDefault="00BC7088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4D3B6F" w:rsidRDefault="00B02D2D" w:rsidP="004A177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Л</w:t>
            </w:r>
            <w:r w:rsidRPr="004D3B6F">
              <w:rPr>
                <w:rFonts w:ascii="Verdana" w:hAnsi="Verdana"/>
                <w:sz w:val="16"/>
                <w:szCs w:val="16"/>
              </w:rPr>
              <w:t>егковой автомобиль</w:t>
            </w:r>
          </w:p>
          <w:p w:rsidR="00B02D2D" w:rsidRPr="00B86B19" w:rsidRDefault="00B02D2D" w:rsidP="004A177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ХЕНДЭ ELANTRA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2D2D" w:rsidRPr="00E34423" w:rsidRDefault="00B02D2D" w:rsidP="001A69D2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B02D2D" w:rsidRPr="0055580F" w:rsidTr="002271A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1A69D2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дочь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55580F" w:rsidRDefault="00B02D2D" w:rsidP="001A69D2">
            <w:pPr>
              <w:rPr>
                <w:rFonts w:ascii="Verdana" w:hAnsi="Verdana"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4D3B6F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D3B6F">
              <w:rPr>
                <w:rFonts w:ascii="Verdana" w:hAnsi="Verdana"/>
                <w:sz w:val="16"/>
                <w:szCs w:val="16"/>
              </w:rPr>
              <w:t>Квартира (пользование)</w:t>
            </w:r>
          </w:p>
          <w:p w:rsidR="00BC7088" w:rsidRDefault="00BC7088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C7088" w:rsidRPr="004D3B6F" w:rsidRDefault="00BC7088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(пользование)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01753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D3B6F">
              <w:rPr>
                <w:rFonts w:ascii="Verdana" w:hAnsi="Verdana"/>
                <w:sz w:val="16"/>
                <w:szCs w:val="16"/>
              </w:rPr>
              <w:t>45</w:t>
            </w:r>
            <w:r>
              <w:rPr>
                <w:rFonts w:ascii="Verdana" w:hAnsi="Verdana"/>
                <w:sz w:val="16"/>
                <w:szCs w:val="16"/>
              </w:rPr>
              <w:t>,</w:t>
            </w:r>
            <w:r w:rsidRPr="004D3B6F">
              <w:rPr>
                <w:rFonts w:ascii="Verdana" w:hAnsi="Verdana"/>
                <w:sz w:val="16"/>
                <w:szCs w:val="16"/>
              </w:rPr>
              <w:t>4</w:t>
            </w:r>
          </w:p>
          <w:p w:rsidR="00BC7088" w:rsidRDefault="00BC7088" w:rsidP="0001753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C7088" w:rsidRPr="004D3B6F" w:rsidRDefault="00BC7088" w:rsidP="0001753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66,9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D3B6F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BC7088" w:rsidRDefault="00BC7088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C7088" w:rsidRPr="004D3B6F" w:rsidRDefault="00BC7088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4D3B6F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2D2D" w:rsidRPr="00E34423" w:rsidRDefault="00B02D2D" w:rsidP="001A69D2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B02D2D" w:rsidRPr="0055580F" w:rsidTr="002271A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6815D6" w:rsidRDefault="006815D6" w:rsidP="003E419B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сын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55580F" w:rsidRDefault="00B02D2D" w:rsidP="001A69D2">
            <w:pPr>
              <w:rPr>
                <w:rFonts w:ascii="Verdana" w:hAnsi="Verdana"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CA1427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D3B6F">
              <w:rPr>
                <w:rFonts w:ascii="Verdana" w:hAnsi="Verdana"/>
                <w:sz w:val="16"/>
                <w:szCs w:val="16"/>
              </w:rPr>
              <w:t>Квартира (пользование)</w:t>
            </w:r>
          </w:p>
          <w:p w:rsidR="00BC7088" w:rsidRDefault="00BC7088" w:rsidP="00CA1427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C7088" w:rsidRPr="004D3B6F" w:rsidRDefault="00BC7088" w:rsidP="00CA1427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(пользование)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431B6D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D3B6F">
              <w:rPr>
                <w:rFonts w:ascii="Verdana" w:hAnsi="Verdana"/>
                <w:sz w:val="16"/>
                <w:szCs w:val="16"/>
              </w:rPr>
              <w:t>45</w:t>
            </w:r>
            <w:r>
              <w:rPr>
                <w:rFonts w:ascii="Verdana" w:hAnsi="Verdana"/>
                <w:sz w:val="16"/>
                <w:szCs w:val="16"/>
              </w:rPr>
              <w:t>,</w:t>
            </w:r>
            <w:r w:rsidRPr="004D3B6F">
              <w:rPr>
                <w:rFonts w:ascii="Verdana" w:hAnsi="Verdana"/>
                <w:sz w:val="16"/>
                <w:szCs w:val="16"/>
              </w:rPr>
              <w:t>4</w:t>
            </w:r>
          </w:p>
          <w:p w:rsidR="00BC7088" w:rsidRDefault="00BC7088" w:rsidP="00431B6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C7088" w:rsidRPr="004D3B6F" w:rsidRDefault="00BC7088" w:rsidP="00431B6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66,9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CA1427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D3B6F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BC7088" w:rsidRDefault="00BC7088" w:rsidP="00CA1427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C7088" w:rsidRPr="004D3B6F" w:rsidRDefault="00BC7088" w:rsidP="00CA1427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2D2D" w:rsidRDefault="00B02D2D" w:rsidP="001A69D2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B02D2D" w:rsidRPr="0055580F" w:rsidTr="002271A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DE4756" w:rsidRDefault="00B02D2D" w:rsidP="004A177F">
            <w:pPr>
              <w:rPr>
                <w:rFonts w:ascii="Verdana" w:hAnsi="Verdana"/>
                <w:b/>
                <w:sz w:val="16"/>
                <w:szCs w:val="16"/>
              </w:rPr>
            </w:pPr>
            <w:smartTag w:uri="urn:schemas-microsoft-com:office:smarttags" w:element="PersonName">
              <w:r w:rsidRPr="00DE4756">
                <w:rPr>
                  <w:rFonts w:ascii="Verdana" w:hAnsi="Verdana"/>
                  <w:b/>
                  <w:sz w:val="16"/>
                  <w:szCs w:val="16"/>
                </w:rPr>
                <w:t>Белякова Светлана Витальевна</w:t>
              </w:r>
            </w:smartTag>
          </w:p>
          <w:p w:rsidR="00B02D2D" w:rsidRPr="0055580F" w:rsidRDefault="00B02D2D" w:rsidP="001A69D2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55580F" w:rsidRDefault="00B02D2D" w:rsidP="001A69D2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color w:val="333333"/>
                <w:sz w:val="16"/>
                <w:szCs w:val="16"/>
              </w:rPr>
              <w:t>Начальник информационно-аналитического отдела</w:t>
            </w: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4D3B6F" w:rsidRDefault="00BC7088" w:rsidP="00BC7088">
            <w:pPr>
              <w:jc w:val="center"/>
              <w:rPr>
                <w:rFonts w:ascii="Verdana" w:hAnsi="Verdana"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678 579</w:t>
            </w:r>
            <w:r w:rsidR="00B02D2D">
              <w:rPr>
                <w:rFonts w:ascii="Verdana" w:hAnsi="Verdana"/>
                <w:sz w:val="16"/>
                <w:szCs w:val="16"/>
              </w:rPr>
              <w:t>,</w:t>
            </w:r>
            <w:r>
              <w:rPr>
                <w:rFonts w:ascii="Verdana" w:hAnsi="Verdana"/>
                <w:sz w:val="16"/>
                <w:szCs w:val="16"/>
              </w:rPr>
              <w:t>12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4D3B6F" w:rsidRDefault="00B02D2D" w:rsidP="001A69D2">
            <w:pPr>
              <w:spacing w:before="100" w:beforeAutospacing="1" w:after="100" w:afterAutospacing="1" w:line="240" w:lineRule="atLeast"/>
              <w:jc w:val="center"/>
              <w:rPr>
                <w:rFonts w:ascii="Verdana" w:hAnsi="Verdana"/>
                <w:sz w:val="16"/>
                <w:szCs w:val="16"/>
              </w:rPr>
            </w:pPr>
            <w:r w:rsidRPr="004D3B6F">
              <w:rPr>
                <w:rFonts w:ascii="Verdana" w:hAnsi="Verdana"/>
                <w:sz w:val="16"/>
                <w:szCs w:val="16"/>
              </w:rPr>
              <w:t>Квартира (собственность)</w:t>
            </w:r>
          </w:p>
          <w:p w:rsidR="00B02D2D" w:rsidRPr="004D3B6F" w:rsidRDefault="00B02D2D" w:rsidP="001A69D2">
            <w:pPr>
              <w:spacing w:before="100" w:beforeAutospacing="1" w:after="100" w:afterAutospacing="1" w:line="240" w:lineRule="atLeast"/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4D3B6F" w:rsidRDefault="00B02D2D" w:rsidP="00431B6D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D3B6F">
              <w:rPr>
                <w:rFonts w:ascii="Verdana" w:hAnsi="Verdana"/>
                <w:sz w:val="16"/>
                <w:szCs w:val="16"/>
              </w:rPr>
              <w:t>34</w:t>
            </w:r>
            <w:r>
              <w:rPr>
                <w:rFonts w:ascii="Verdana" w:hAnsi="Verdana"/>
                <w:sz w:val="16"/>
                <w:szCs w:val="16"/>
              </w:rPr>
              <w:t>,</w:t>
            </w:r>
            <w:r w:rsidRPr="004D3B6F">
              <w:rPr>
                <w:rFonts w:ascii="Verdana" w:hAnsi="Verdana"/>
                <w:sz w:val="16"/>
                <w:szCs w:val="16"/>
              </w:rPr>
              <w:t>5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4D3B6F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D3B6F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B02D2D" w:rsidRPr="004D3B6F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4D3B6F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4D3B6F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2D2D" w:rsidRDefault="00B02D2D" w:rsidP="002F23FA">
            <w:pPr>
              <w:jc w:val="center"/>
              <w:rPr>
                <w:rFonts w:ascii="Verdana" w:hAnsi="Verdana"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color w:val="333333"/>
                <w:sz w:val="16"/>
                <w:szCs w:val="16"/>
              </w:rPr>
              <w:t>Легковой автомобиль</w:t>
            </w:r>
          </w:p>
          <w:p w:rsidR="00B02D2D" w:rsidRPr="004D3B6F" w:rsidRDefault="00B02D2D" w:rsidP="006800E9">
            <w:pPr>
              <w:jc w:val="center"/>
              <w:rPr>
                <w:rFonts w:ascii="Verdana" w:hAnsi="Verdana"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color w:val="333333"/>
                <w:sz w:val="16"/>
                <w:szCs w:val="16"/>
              </w:rPr>
              <w:t xml:space="preserve">КИА </w:t>
            </w:r>
            <w:proofErr w:type="spellStart"/>
            <w:r>
              <w:rPr>
                <w:rFonts w:ascii="Verdana" w:hAnsi="Verdana"/>
                <w:color w:val="333333"/>
                <w:sz w:val="16"/>
                <w:szCs w:val="16"/>
              </w:rPr>
              <w:t>рио</w:t>
            </w:r>
            <w:proofErr w:type="spellEnd"/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2D2D" w:rsidRPr="00D47CD9" w:rsidRDefault="00B02D2D" w:rsidP="001A69D2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B02D2D" w:rsidRPr="0055580F" w:rsidTr="002271A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4A177F" w:rsidRDefault="00B02D2D" w:rsidP="001A69D2">
            <w:pPr>
              <w:rPr>
                <w:rFonts w:ascii="Verdana" w:hAnsi="Verdana"/>
                <w:b/>
                <w:sz w:val="16"/>
                <w:szCs w:val="16"/>
              </w:rPr>
            </w:pPr>
            <w:smartTag w:uri="urn:schemas-microsoft-com:office:smarttags" w:element="PersonName">
              <w:r w:rsidRPr="004A177F">
                <w:rPr>
                  <w:rFonts w:ascii="Verdana" w:hAnsi="Verdana"/>
                  <w:b/>
                  <w:sz w:val="16"/>
                  <w:szCs w:val="16"/>
                </w:rPr>
                <w:t>Бояринова Лариса Николаевна</w:t>
              </w:r>
            </w:smartTag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DE4756" w:rsidRDefault="00B02D2D" w:rsidP="00787A12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  <w:r w:rsidRPr="00DE4756">
              <w:rPr>
                <w:rFonts w:ascii="Verdana" w:hAnsi="Verdana"/>
                <w:b/>
                <w:color w:val="333333"/>
                <w:sz w:val="16"/>
                <w:szCs w:val="16"/>
              </w:rPr>
              <w:t xml:space="preserve">Главный специалист отдела </w:t>
            </w:r>
            <w:r>
              <w:rPr>
                <w:rFonts w:ascii="Verdana" w:hAnsi="Verdana"/>
                <w:b/>
                <w:color w:val="333333"/>
                <w:sz w:val="16"/>
                <w:szCs w:val="16"/>
              </w:rPr>
              <w:t>закупок для государственных нужд</w:t>
            </w: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4D3B6F" w:rsidRDefault="00BC7088" w:rsidP="00BC7088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403 118</w:t>
            </w:r>
            <w:r w:rsidR="00B02D2D">
              <w:rPr>
                <w:rFonts w:ascii="Verdana" w:hAnsi="Verdana"/>
                <w:sz w:val="16"/>
                <w:szCs w:val="16"/>
              </w:rPr>
              <w:t>,</w:t>
            </w:r>
            <w:r>
              <w:rPr>
                <w:rFonts w:ascii="Verdana" w:hAnsi="Verdana"/>
                <w:sz w:val="16"/>
                <w:szCs w:val="16"/>
              </w:rPr>
              <w:t>99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787A1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D3B6F">
              <w:rPr>
                <w:rFonts w:ascii="Verdana" w:hAnsi="Verdana"/>
                <w:sz w:val="16"/>
                <w:szCs w:val="16"/>
              </w:rPr>
              <w:t>Квартира (</w:t>
            </w:r>
            <w:r>
              <w:rPr>
                <w:rFonts w:ascii="Verdana" w:hAnsi="Verdana"/>
                <w:sz w:val="16"/>
                <w:szCs w:val="16"/>
              </w:rPr>
              <w:t>собственность</w:t>
            </w:r>
            <w:r w:rsidRPr="004D3B6F">
              <w:rPr>
                <w:rFonts w:ascii="Verdana" w:hAnsi="Verdana"/>
                <w:sz w:val="16"/>
                <w:szCs w:val="16"/>
              </w:rPr>
              <w:t>)</w:t>
            </w:r>
          </w:p>
          <w:p w:rsidR="00B02D2D" w:rsidRDefault="00B02D2D" w:rsidP="00787A1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787A1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787A1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(пользование)</w:t>
            </w:r>
          </w:p>
          <w:p w:rsidR="00B02D2D" w:rsidRDefault="00B02D2D" w:rsidP="00787A1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4D3B6F" w:rsidRDefault="00B02D2D" w:rsidP="00787A1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D3B6F">
              <w:rPr>
                <w:rFonts w:ascii="Verdana" w:hAnsi="Verdana"/>
                <w:sz w:val="16"/>
                <w:szCs w:val="16"/>
              </w:rPr>
              <w:t>Земельный участок (</w:t>
            </w:r>
            <w:r>
              <w:rPr>
                <w:rFonts w:ascii="Verdana" w:hAnsi="Verdana"/>
                <w:sz w:val="16"/>
                <w:szCs w:val="16"/>
              </w:rPr>
              <w:t>пользование</w:t>
            </w:r>
            <w:r w:rsidRPr="004D3B6F">
              <w:rPr>
                <w:rFonts w:ascii="Verdana" w:hAnsi="Verdana"/>
                <w:sz w:val="16"/>
                <w:szCs w:val="16"/>
              </w:rPr>
              <w:t>)</w:t>
            </w:r>
          </w:p>
          <w:p w:rsidR="00B02D2D" w:rsidRPr="004D3B6F" w:rsidRDefault="00B02D2D" w:rsidP="00787A1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4D3B6F" w:rsidRDefault="00B02D2D" w:rsidP="00787A1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D3B6F">
              <w:rPr>
                <w:rFonts w:ascii="Verdana" w:hAnsi="Verdana"/>
                <w:sz w:val="16"/>
                <w:szCs w:val="16"/>
              </w:rPr>
              <w:t>Земельный участок (</w:t>
            </w:r>
            <w:r>
              <w:rPr>
                <w:rFonts w:ascii="Verdana" w:hAnsi="Verdana"/>
                <w:sz w:val="16"/>
                <w:szCs w:val="16"/>
              </w:rPr>
              <w:t>пользование</w:t>
            </w:r>
            <w:r w:rsidRPr="004D3B6F">
              <w:rPr>
                <w:rFonts w:ascii="Verdana" w:hAnsi="Verdana"/>
                <w:sz w:val="16"/>
                <w:szCs w:val="16"/>
              </w:rPr>
              <w:t>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37,7</w:t>
            </w: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(1/2 доли)</w:t>
            </w: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54,0</w:t>
            </w: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C7088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3627</w:t>
            </w:r>
            <w:r w:rsidR="00B02D2D">
              <w:rPr>
                <w:rFonts w:ascii="Verdana" w:hAnsi="Verdana"/>
                <w:sz w:val="16"/>
                <w:szCs w:val="16"/>
              </w:rPr>
              <w:t>,</w:t>
            </w:r>
            <w:r w:rsidR="00360E3E">
              <w:rPr>
                <w:rFonts w:ascii="Verdana" w:hAnsi="Verdana"/>
                <w:sz w:val="16"/>
                <w:szCs w:val="16"/>
              </w:rPr>
              <w:t>0</w:t>
            </w: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4D3B6F" w:rsidRDefault="00B02D2D" w:rsidP="00360E3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24</w:t>
            </w:r>
            <w:r w:rsidR="00360E3E">
              <w:rPr>
                <w:rFonts w:ascii="Verdana" w:hAnsi="Verdana"/>
                <w:sz w:val="16"/>
                <w:szCs w:val="16"/>
              </w:rPr>
              <w:t>5</w:t>
            </w:r>
            <w:r>
              <w:rPr>
                <w:rFonts w:ascii="Verdana" w:hAnsi="Verdana"/>
                <w:sz w:val="16"/>
                <w:szCs w:val="16"/>
              </w:rPr>
              <w:t>,</w:t>
            </w:r>
            <w:r w:rsidR="00360E3E">
              <w:rPr>
                <w:rFonts w:ascii="Verdana" w:hAnsi="Verdana"/>
                <w:sz w:val="16"/>
                <w:szCs w:val="16"/>
              </w:rPr>
              <w:t>0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D3B6F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B02D2D" w:rsidRPr="004D3B6F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E3E" w:rsidRDefault="00360E3E" w:rsidP="00695B80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360E3E" w:rsidRDefault="00360E3E" w:rsidP="00695B80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360E3E" w:rsidRDefault="00360E3E" w:rsidP="00695B80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4D3B6F" w:rsidRDefault="00360E3E" w:rsidP="00695B80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2D2D" w:rsidRPr="00DE4756" w:rsidRDefault="00B02D2D" w:rsidP="001A69D2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B02D2D" w:rsidRPr="0055580F" w:rsidTr="002271A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DE4756" w:rsidRDefault="00B02D2D" w:rsidP="001A69D2">
            <w:pPr>
              <w:rPr>
                <w:rFonts w:ascii="Verdana" w:hAnsi="Verdana"/>
                <w:sz w:val="16"/>
                <w:szCs w:val="16"/>
              </w:rPr>
            </w:pPr>
            <w:r w:rsidRPr="00DE4756">
              <w:rPr>
                <w:rFonts w:ascii="Verdana" w:hAnsi="Verdana"/>
                <w:sz w:val="16"/>
                <w:szCs w:val="16"/>
              </w:rPr>
              <w:t>супруг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1D4374" w:rsidRDefault="00B02D2D" w:rsidP="001A69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4D3B6F" w:rsidRDefault="00B02D2D" w:rsidP="000A48E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3</w:t>
            </w:r>
            <w:r w:rsidRPr="004D3B6F">
              <w:rPr>
                <w:rFonts w:ascii="Verdana" w:hAnsi="Verdana"/>
                <w:sz w:val="16"/>
                <w:szCs w:val="16"/>
              </w:rPr>
              <w:t> </w:t>
            </w:r>
            <w:r w:rsidR="000A48E2">
              <w:rPr>
                <w:rFonts w:ascii="Verdana" w:hAnsi="Verdana"/>
                <w:sz w:val="16"/>
                <w:szCs w:val="16"/>
              </w:rPr>
              <w:t>805</w:t>
            </w:r>
            <w:r>
              <w:rPr>
                <w:rFonts w:ascii="Verdana" w:hAnsi="Verdana"/>
                <w:sz w:val="16"/>
                <w:szCs w:val="16"/>
              </w:rPr>
              <w:t xml:space="preserve"> </w:t>
            </w:r>
            <w:r w:rsidR="000A48E2">
              <w:rPr>
                <w:rFonts w:ascii="Verdana" w:hAnsi="Verdana"/>
                <w:sz w:val="16"/>
                <w:szCs w:val="16"/>
              </w:rPr>
              <w:t>636</w:t>
            </w:r>
            <w:r>
              <w:rPr>
                <w:rFonts w:ascii="Verdana" w:hAnsi="Verdana"/>
                <w:sz w:val="16"/>
                <w:szCs w:val="16"/>
              </w:rPr>
              <w:t>,</w:t>
            </w:r>
            <w:r w:rsidR="000A48E2">
              <w:rPr>
                <w:rFonts w:ascii="Verdana" w:hAnsi="Verdana"/>
                <w:sz w:val="16"/>
                <w:szCs w:val="16"/>
              </w:rPr>
              <w:t>42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4D3B6F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Земельный участок</w:t>
            </w:r>
            <w:r w:rsidRPr="004D3B6F">
              <w:rPr>
                <w:rFonts w:ascii="Verdana" w:hAnsi="Verdana"/>
                <w:sz w:val="16"/>
                <w:szCs w:val="16"/>
              </w:rPr>
              <w:t xml:space="preserve"> (собственность)</w:t>
            </w:r>
          </w:p>
          <w:p w:rsidR="00B02D2D" w:rsidRPr="004D3B6F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D3B6F">
              <w:rPr>
                <w:rFonts w:ascii="Verdana" w:hAnsi="Verdana"/>
                <w:sz w:val="16"/>
                <w:szCs w:val="16"/>
              </w:rPr>
              <w:t>Земельный участок (собственность)</w:t>
            </w:r>
          </w:p>
          <w:p w:rsidR="00360E3E" w:rsidRDefault="00360E3E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360E3E" w:rsidRPr="004D3B6F" w:rsidRDefault="00360E3E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Земельный участок (собственность)</w:t>
            </w:r>
          </w:p>
          <w:p w:rsidR="00B02D2D" w:rsidRPr="004D3B6F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4D3B6F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Жилой дом</w:t>
            </w:r>
            <w:r w:rsidRPr="004D3B6F">
              <w:rPr>
                <w:rFonts w:ascii="Verdana" w:hAnsi="Verdana"/>
                <w:sz w:val="16"/>
                <w:szCs w:val="16"/>
              </w:rPr>
              <w:t xml:space="preserve"> (собственность)</w:t>
            </w:r>
          </w:p>
          <w:p w:rsidR="00B02D2D" w:rsidRPr="004D3B6F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4D3B6F" w:rsidRDefault="00B02D2D" w:rsidP="00023EC1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D3B6F">
              <w:rPr>
                <w:rFonts w:ascii="Verdana" w:hAnsi="Verdana"/>
                <w:sz w:val="16"/>
                <w:szCs w:val="16"/>
              </w:rPr>
              <w:t>Квартира (</w:t>
            </w:r>
            <w:r>
              <w:rPr>
                <w:rFonts w:ascii="Verdana" w:hAnsi="Verdana"/>
                <w:sz w:val="16"/>
                <w:szCs w:val="16"/>
              </w:rPr>
              <w:t>собственность</w:t>
            </w:r>
            <w:r w:rsidRPr="004D3B6F">
              <w:rPr>
                <w:rFonts w:ascii="Verdana" w:hAnsi="Verdana"/>
                <w:sz w:val="16"/>
                <w:szCs w:val="16"/>
              </w:rPr>
              <w:t>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4D3B6F" w:rsidRDefault="000A48E2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3627</w:t>
            </w:r>
            <w:r w:rsidR="00B02D2D">
              <w:rPr>
                <w:rFonts w:ascii="Verdana" w:hAnsi="Verdana"/>
                <w:sz w:val="16"/>
                <w:szCs w:val="16"/>
              </w:rPr>
              <w:t>,</w:t>
            </w:r>
            <w:r w:rsidR="00360E3E">
              <w:rPr>
                <w:rFonts w:ascii="Verdana" w:hAnsi="Verdana"/>
                <w:sz w:val="16"/>
                <w:szCs w:val="16"/>
              </w:rPr>
              <w:t>0</w:t>
            </w:r>
          </w:p>
          <w:p w:rsidR="00B02D2D" w:rsidRPr="004D3B6F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4D3B6F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24</w:t>
            </w:r>
            <w:r w:rsidR="00360E3E">
              <w:rPr>
                <w:rFonts w:ascii="Verdana" w:hAnsi="Verdana"/>
                <w:sz w:val="16"/>
                <w:szCs w:val="16"/>
              </w:rPr>
              <w:t>5</w:t>
            </w:r>
            <w:r>
              <w:rPr>
                <w:rFonts w:ascii="Verdana" w:hAnsi="Verdana"/>
                <w:sz w:val="16"/>
                <w:szCs w:val="16"/>
              </w:rPr>
              <w:t>,</w:t>
            </w:r>
            <w:r w:rsidR="00360E3E">
              <w:rPr>
                <w:rFonts w:ascii="Verdana" w:hAnsi="Verdana"/>
                <w:sz w:val="16"/>
                <w:szCs w:val="16"/>
              </w:rPr>
              <w:t>0</w:t>
            </w:r>
          </w:p>
          <w:p w:rsidR="00360E3E" w:rsidRDefault="00360E3E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360E3E" w:rsidRDefault="00360E3E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360E3E" w:rsidRPr="004D3B6F" w:rsidRDefault="00360E3E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871,0</w:t>
            </w:r>
          </w:p>
          <w:p w:rsidR="00B02D2D" w:rsidRPr="004D3B6F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4D3B6F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4D3B6F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23,6</w:t>
            </w:r>
          </w:p>
          <w:p w:rsidR="00B02D2D" w:rsidRPr="004D3B6F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D3B6F">
              <w:rPr>
                <w:rFonts w:ascii="Verdana" w:hAnsi="Verdana"/>
                <w:sz w:val="16"/>
                <w:szCs w:val="16"/>
              </w:rPr>
              <w:t>54</w:t>
            </w:r>
            <w:r>
              <w:rPr>
                <w:rFonts w:ascii="Verdana" w:hAnsi="Verdana"/>
                <w:sz w:val="16"/>
                <w:szCs w:val="16"/>
              </w:rPr>
              <w:t>,0</w:t>
            </w:r>
          </w:p>
          <w:p w:rsidR="00B02D2D" w:rsidRPr="004D3B6F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(1,2 доли)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4D3B6F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D3B6F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B02D2D" w:rsidRPr="004D3B6F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4D3B6F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4D3B6F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D3B6F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B02D2D" w:rsidRPr="004D3B6F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4D3B6F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4D3B6F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D3B6F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B02D2D" w:rsidRPr="004D3B6F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4D3B6F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D3B6F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360E3E" w:rsidRDefault="00360E3E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360E3E" w:rsidRDefault="00360E3E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360E3E" w:rsidRPr="004D3B6F" w:rsidRDefault="00360E3E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4D3B6F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Л</w:t>
            </w:r>
            <w:r w:rsidRPr="004D3B6F">
              <w:rPr>
                <w:rFonts w:ascii="Verdana" w:hAnsi="Verdana"/>
                <w:sz w:val="16"/>
                <w:szCs w:val="16"/>
              </w:rPr>
              <w:t>егков</w:t>
            </w:r>
            <w:r>
              <w:rPr>
                <w:rFonts w:ascii="Verdana" w:hAnsi="Verdana"/>
                <w:sz w:val="16"/>
                <w:szCs w:val="16"/>
              </w:rPr>
              <w:t>ые</w:t>
            </w:r>
            <w:r w:rsidRPr="004D3B6F">
              <w:rPr>
                <w:rFonts w:ascii="Verdana" w:hAnsi="Verdana"/>
                <w:sz w:val="16"/>
                <w:szCs w:val="16"/>
              </w:rPr>
              <w:t xml:space="preserve"> автомобил</w:t>
            </w:r>
            <w:r>
              <w:rPr>
                <w:rFonts w:ascii="Verdana" w:hAnsi="Verdana"/>
                <w:sz w:val="16"/>
                <w:szCs w:val="16"/>
              </w:rPr>
              <w:t>и:</w:t>
            </w: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СУЗУКИ      </w:t>
            </w:r>
            <w:proofErr w:type="spellStart"/>
            <w:r w:rsidRPr="004D3B6F">
              <w:rPr>
                <w:rFonts w:ascii="Verdana" w:hAnsi="Verdana"/>
                <w:sz w:val="16"/>
                <w:szCs w:val="16"/>
              </w:rPr>
              <w:t>Сузуки</w:t>
            </w:r>
            <w:proofErr w:type="spellEnd"/>
            <w:r w:rsidRPr="004D3B6F">
              <w:rPr>
                <w:rFonts w:ascii="Verdana" w:hAnsi="Verdana"/>
                <w:sz w:val="16"/>
                <w:szCs w:val="16"/>
              </w:rPr>
              <w:t xml:space="preserve"> Гранд </w:t>
            </w:r>
            <w:proofErr w:type="spellStart"/>
            <w:r w:rsidRPr="004D3B6F">
              <w:rPr>
                <w:rFonts w:ascii="Verdana" w:hAnsi="Verdana"/>
                <w:sz w:val="16"/>
                <w:szCs w:val="16"/>
              </w:rPr>
              <w:t>Витара</w:t>
            </w:r>
            <w:proofErr w:type="spellEnd"/>
            <w:r>
              <w:rPr>
                <w:rFonts w:ascii="Verdana" w:hAnsi="Verdana"/>
                <w:sz w:val="16"/>
                <w:szCs w:val="16"/>
              </w:rPr>
              <w:t>;</w:t>
            </w:r>
          </w:p>
          <w:p w:rsidR="00B02D2D" w:rsidRPr="004D3B6F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ВАЗ </w:t>
            </w:r>
            <w:r w:rsidR="00A0711B">
              <w:rPr>
                <w:rFonts w:ascii="Verdana" w:hAnsi="Verdana"/>
                <w:sz w:val="16"/>
                <w:szCs w:val="16"/>
                <w:lang w:val="en-US"/>
              </w:rPr>
              <w:t xml:space="preserve">LADA </w:t>
            </w:r>
            <w:r>
              <w:rPr>
                <w:rFonts w:ascii="Verdana" w:hAnsi="Verdana"/>
                <w:sz w:val="16"/>
                <w:szCs w:val="16"/>
              </w:rPr>
              <w:t>212140</w:t>
            </w:r>
            <w:r w:rsidR="00360E3E">
              <w:rPr>
                <w:rFonts w:ascii="Verdana" w:hAnsi="Verdana"/>
                <w:sz w:val="16"/>
                <w:szCs w:val="16"/>
              </w:rPr>
              <w:t>4 4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2D2D" w:rsidRPr="00DE4756" w:rsidRDefault="00B02D2D" w:rsidP="001A69D2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B02D2D" w:rsidRPr="0055580F" w:rsidTr="00CA1427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DE4756" w:rsidRDefault="00B02D2D" w:rsidP="00CA1427">
            <w:pPr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lastRenderedPageBreak/>
              <w:t>Бубякина Юлия Михайловна</w:t>
            </w:r>
          </w:p>
          <w:p w:rsidR="00B02D2D" w:rsidRPr="0055580F" w:rsidRDefault="00B02D2D" w:rsidP="00CA1427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55580F" w:rsidRDefault="00B02D2D" w:rsidP="00CA1427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color w:val="333333"/>
                <w:sz w:val="16"/>
                <w:szCs w:val="16"/>
              </w:rPr>
              <w:t>Главный специалист отдела закупок для государственных нужд</w:t>
            </w: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4D3B6F" w:rsidRDefault="00AB6978" w:rsidP="00AB6978">
            <w:pPr>
              <w:jc w:val="center"/>
              <w:rPr>
                <w:rFonts w:ascii="Verdana" w:hAnsi="Verdana"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1 677 053</w:t>
            </w:r>
            <w:r w:rsidR="00B02D2D">
              <w:rPr>
                <w:rFonts w:ascii="Verdana" w:hAnsi="Verdana"/>
                <w:sz w:val="16"/>
                <w:szCs w:val="16"/>
              </w:rPr>
              <w:t>,</w:t>
            </w:r>
            <w:r>
              <w:rPr>
                <w:rFonts w:ascii="Verdana" w:hAnsi="Verdana"/>
                <w:sz w:val="16"/>
                <w:szCs w:val="16"/>
              </w:rPr>
              <w:t>84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6978" w:rsidRDefault="00B02D2D" w:rsidP="00AB6978">
            <w:pPr>
              <w:spacing w:before="100" w:beforeAutospacing="1" w:after="100" w:afterAutospacing="1" w:line="240" w:lineRule="atLeast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(собственность)</w:t>
            </w:r>
          </w:p>
          <w:p w:rsidR="00B02D2D" w:rsidRPr="004D3B6F" w:rsidRDefault="00B02D2D" w:rsidP="00AB6978">
            <w:pPr>
              <w:spacing w:before="100" w:beforeAutospacing="1" w:after="100" w:afterAutospacing="1" w:line="240" w:lineRule="atLeast"/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401CE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40,6</w:t>
            </w:r>
          </w:p>
          <w:p w:rsidR="00B02D2D" w:rsidRDefault="00B02D2D" w:rsidP="00401CE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AB6978" w:rsidRDefault="00AB6978" w:rsidP="00401CE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401CEE" w:rsidRDefault="00B02D2D" w:rsidP="00401CE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4D3B6F" w:rsidRDefault="00B02D2D" w:rsidP="00401CE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D3B6F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B02D2D" w:rsidRDefault="00B02D2D" w:rsidP="00CA1427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AB6978" w:rsidRDefault="00AB6978" w:rsidP="00CA1427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4D3B6F" w:rsidRDefault="00B02D2D" w:rsidP="00CA1427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2D2D" w:rsidRPr="004D3B6F" w:rsidRDefault="00B02D2D" w:rsidP="00CA1427">
            <w:pPr>
              <w:jc w:val="center"/>
              <w:rPr>
                <w:rFonts w:ascii="Verdana" w:hAnsi="Verdana"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color w:val="333333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2D2D" w:rsidRPr="00D47CD9" w:rsidRDefault="00360E3E" w:rsidP="00505B82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Cs/>
                <w:color w:val="333333"/>
                <w:sz w:val="16"/>
                <w:szCs w:val="16"/>
              </w:rPr>
              <w:t>-</w:t>
            </w:r>
            <w:r w:rsidR="00B02D2D">
              <w:rPr>
                <w:rFonts w:ascii="Verdana" w:hAnsi="Verdana"/>
                <w:sz w:val="16"/>
                <w:szCs w:val="16"/>
              </w:rPr>
              <w:t xml:space="preserve"> </w:t>
            </w:r>
          </w:p>
        </w:tc>
      </w:tr>
      <w:tr w:rsidR="00360E3E" w:rsidRPr="0055580F" w:rsidTr="00CA1427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E3E" w:rsidRPr="00360E3E" w:rsidRDefault="00360E3E" w:rsidP="00CA1427">
            <w:pPr>
              <w:rPr>
                <w:rFonts w:ascii="Verdana" w:hAnsi="Verdana"/>
                <w:sz w:val="16"/>
                <w:szCs w:val="16"/>
              </w:rPr>
            </w:pPr>
            <w:r w:rsidRPr="00360E3E">
              <w:rPr>
                <w:rFonts w:ascii="Verdana" w:hAnsi="Verdana"/>
                <w:sz w:val="16"/>
                <w:szCs w:val="16"/>
              </w:rPr>
              <w:t>сын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E3E" w:rsidRDefault="00360E3E" w:rsidP="00CA1427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E3E" w:rsidRDefault="00360E3E" w:rsidP="00360E3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E3E" w:rsidRPr="004D3B6F" w:rsidRDefault="00360E3E" w:rsidP="00360E3E">
            <w:pPr>
              <w:spacing w:before="100" w:beforeAutospacing="1" w:after="100" w:afterAutospacing="1" w:line="240" w:lineRule="atLeast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(пользование)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E3E" w:rsidRPr="004D3B6F" w:rsidRDefault="00360E3E" w:rsidP="00401CE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40,6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E3E" w:rsidRPr="004D3B6F" w:rsidRDefault="00360E3E" w:rsidP="00CA1427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0E3E" w:rsidRDefault="00360E3E" w:rsidP="00CA1427">
            <w:pPr>
              <w:jc w:val="center"/>
              <w:rPr>
                <w:rFonts w:ascii="Verdana" w:hAnsi="Verdana"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color w:val="333333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0E3E" w:rsidRDefault="00360E3E" w:rsidP="00505B82">
            <w:pPr>
              <w:jc w:val="center"/>
              <w:rPr>
                <w:rFonts w:ascii="Verdana" w:hAnsi="Verdana"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B02D2D" w:rsidRPr="0055580F" w:rsidTr="002271A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E34423" w:rsidRDefault="00B02D2D" w:rsidP="001A69D2">
            <w:pPr>
              <w:rPr>
                <w:rFonts w:ascii="Verdana" w:hAnsi="Verdana"/>
                <w:b/>
                <w:sz w:val="16"/>
                <w:szCs w:val="16"/>
              </w:rPr>
            </w:pPr>
            <w:r w:rsidRPr="00E34423">
              <w:rPr>
                <w:rFonts w:ascii="Verdana" w:hAnsi="Verdana"/>
                <w:b/>
                <w:sz w:val="16"/>
                <w:szCs w:val="16"/>
              </w:rPr>
              <w:t>Бур</w:t>
            </w:r>
            <w:r>
              <w:rPr>
                <w:rFonts w:ascii="Verdana" w:hAnsi="Verdana"/>
                <w:b/>
                <w:sz w:val="16"/>
                <w:szCs w:val="16"/>
              </w:rPr>
              <w:t>а</w:t>
            </w:r>
            <w:r w:rsidRPr="00E34423">
              <w:rPr>
                <w:rFonts w:ascii="Verdana" w:hAnsi="Verdana"/>
                <w:b/>
                <w:sz w:val="16"/>
                <w:szCs w:val="16"/>
              </w:rPr>
              <w:t>чевская Ольга Борисовна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E34423" w:rsidRDefault="00B02D2D" w:rsidP="001A69D2">
            <w:pPr>
              <w:jc w:val="center"/>
              <w:rPr>
                <w:b/>
                <w:sz w:val="24"/>
                <w:szCs w:val="24"/>
              </w:rPr>
            </w:pPr>
            <w:r w:rsidRPr="00DE4756">
              <w:rPr>
                <w:rFonts w:ascii="Verdana" w:hAnsi="Verdana"/>
                <w:b/>
                <w:color w:val="333333"/>
                <w:sz w:val="16"/>
                <w:szCs w:val="16"/>
              </w:rPr>
              <w:t>Главный специалист отдела лекарственного обеспечения</w:t>
            </w: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4D3B6F" w:rsidRDefault="00AB6978" w:rsidP="00AB6978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438 528</w:t>
            </w:r>
            <w:r w:rsidR="00B02D2D">
              <w:rPr>
                <w:rFonts w:ascii="Verdana" w:hAnsi="Verdana"/>
                <w:sz w:val="16"/>
                <w:szCs w:val="16"/>
              </w:rPr>
              <w:t>,</w:t>
            </w:r>
            <w:r>
              <w:rPr>
                <w:rFonts w:ascii="Verdana" w:hAnsi="Verdana"/>
                <w:sz w:val="16"/>
                <w:szCs w:val="16"/>
              </w:rPr>
              <w:t>37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AE47E0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</w:t>
            </w:r>
            <w:r w:rsidRPr="004D3B6F">
              <w:rPr>
                <w:rFonts w:ascii="Verdana" w:hAnsi="Verdana"/>
                <w:sz w:val="16"/>
                <w:szCs w:val="16"/>
              </w:rPr>
              <w:t>емельный участок</w:t>
            </w:r>
            <w:r>
              <w:rPr>
                <w:rFonts w:ascii="Verdana" w:hAnsi="Verdana"/>
                <w:sz w:val="16"/>
                <w:szCs w:val="16"/>
              </w:rPr>
              <w:t xml:space="preserve"> (собственность)</w:t>
            </w:r>
          </w:p>
          <w:p w:rsidR="00B02D2D" w:rsidRDefault="00B02D2D" w:rsidP="00AE47E0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D3B6F">
              <w:rPr>
                <w:rFonts w:ascii="Verdana" w:hAnsi="Verdana"/>
                <w:sz w:val="16"/>
                <w:szCs w:val="16"/>
              </w:rPr>
              <w:t>Квартира</w:t>
            </w:r>
            <w:r>
              <w:rPr>
                <w:rFonts w:ascii="Verdana" w:hAnsi="Verdana"/>
                <w:sz w:val="16"/>
                <w:szCs w:val="16"/>
              </w:rPr>
              <w:t xml:space="preserve"> (собственность)</w:t>
            </w:r>
          </w:p>
          <w:p w:rsidR="00B02D2D" w:rsidRPr="004D3B6F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4D3B6F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4D3B6F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D3B6F">
              <w:rPr>
                <w:rFonts w:ascii="Verdana" w:hAnsi="Verdana"/>
                <w:sz w:val="16"/>
                <w:szCs w:val="16"/>
              </w:rPr>
              <w:t>Квартира</w:t>
            </w:r>
            <w:r>
              <w:rPr>
                <w:rFonts w:ascii="Verdana" w:hAnsi="Verdana"/>
                <w:sz w:val="16"/>
                <w:szCs w:val="16"/>
              </w:rPr>
              <w:t xml:space="preserve"> (собственность)</w:t>
            </w: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4D3B6F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755415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Гараж (пользование)</w:t>
            </w:r>
          </w:p>
          <w:p w:rsidR="00B02D2D" w:rsidRDefault="00B02D2D" w:rsidP="00755415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4D3B6F" w:rsidRDefault="00B02D2D" w:rsidP="00755415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Кладовка (пользование)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632,0</w:t>
            </w: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4D3B6F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D3B6F">
              <w:rPr>
                <w:rFonts w:ascii="Verdana" w:hAnsi="Verdana"/>
                <w:sz w:val="16"/>
                <w:szCs w:val="16"/>
              </w:rPr>
              <w:t>83</w:t>
            </w:r>
            <w:r>
              <w:rPr>
                <w:rFonts w:ascii="Verdana" w:hAnsi="Verdana"/>
                <w:sz w:val="16"/>
                <w:szCs w:val="16"/>
              </w:rPr>
              <w:t>,0</w:t>
            </w:r>
            <w:r w:rsidRPr="004D3B6F">
              <w:rPr>
                <w:rFonts w:ascii="Verdana" w:hAnsi="Verdana"/>
                <w:sz w:val="16"/>
                <w:szCs w:val="16"/>
              </w:rPr>
              <w:t xml:space="preserve"> </w:t>
            </w: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D3B6F">
              <w:rPr>
                <w:rFonts w:ascii="Verdana" w:hAnsi="Verdana"/>
                <w:sz w:val="16"/>
                <w:szCs w:val="16"/>
              </w:rPr>
              <w:t>(1/2 дол</w:t>
            </w:r>
            <w:r>
              <w:rPr>
                <w:rFonts w:ascii="Verdana" w:hAnsi="Verdana"/>
                <w:sz w:val="16"/>
                <w:szCs w:val="16"/>
              </w:rPr>
              <w:t>и</w:t>
            </w:r>
            <w:r w:rsidRPr="004D3B6F">
              <w:rPr>
                <w:rFonts w:ascii="Verdana" w:hAnsi="Verdana"/>
                <w:sz w:val="16"/>
                <w:szCs w:val="16"/>
              </w:rPr>
              <w:t>)</w:t>
            </w: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D3B6F">
              <w:rPr>
                <w:rFonts w:ascii="Verdana" w:hAnsi="Verdana"/>
                <w:sz w:val="16"/>
                <w:szCs w:val="16"/>
              </w:rPr>
              <w:t>94</w:t>
            </w:r>
            <w:r>
              <w:rPr>
                <w:rFonts w:ascii="Verdana" w:hAnsi="Verdana"/>
                <w:sz w:val="16"/>
                <w:szCs w:val="16"/>
              </w:rPr>
              <w:t>,</w:t>
            </w:r>
            <w:r w:rsidRPr="004D3B6F">
              <w:rPr>
                <w:rFonts w:ascii="Verdana" w:hAnsi="Verdana"/>
                <w:sz w:val="16"/>
                <w:szCs w:val="16"/>
              </w:rPr>
              <w:t xml:space="preserve">9 </w:t>
            </w:r>
          </w:p>
          <w:p w:rsidR="00B02D2D" w:rsidRPr="004D3B6F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(19/95 доли)</w:t>
            </w: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755415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19,6</w:t>
            </w:r>
          </w:p>
          <w:p w:rsidR="00B02D2D" w:rsidRDefault="00B02D2D" w:rsidP="00755415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4D3B6F" w:rsidRDefault="00B02D2D" w:rsidP="00431B6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5,5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4D3B6F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D3B6F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B02D2D" w:rsidRPr="004D3B6F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4D3B6F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D3B6F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4D3B6F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D3B6F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4D3B6F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4D3B6F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2D2D" w:rsidRPr="00DE4756" w:rsidRDefault="00B02D2D" w:rsidP="001A69D2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B02D2D" w:rsidRPr="0055580F" w:rsidTr="002271A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2E0AC7" w:rsidRDefault="00B02D2D" w:rsidP="001A69D2">
            <w:pPr>
              <w:rPr>
                <w:rFonts w:ascii="Verdana" w:hAnsi="Verdana"/>
                <w:sz w:val="16"/>
                <w:szCs w:val="16"/>
              </w:rPr>
            </w:pPr>
            <w:r w:rsidRPr="002E0AC7">
              <w:rPr>
                <w:rFonts w:ascii="Verdana" w:hAnsi="Verdana"/>
                <w:sz w:val="16"/>
                <w:szCs w:val="16"/>
              </w:rPr>
              <w:t>супруг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DE4756" w:rsidRDefault="00B02D2D" w:rsidP="001A69D2">
            <w:pPr>
              <w:jc w:val="center"/>
              <w:rPr>
                <w:rFonts w:ascii="Verdana" w:hAnsi="Verdana"/>
                <w:b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2E0AC7" w:rsidRDefault="00B02D2D" w:rsidP="00AB6978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2</w:t>
            </w:r>
            <w:r w:rsidR="00AB6978">
              <w:rPr>
                <w:rFonts w:ascii="Verdana" w:hAnsi="Verdana"/>
                <w:sz w:val="16"/>
                <w:szCs w:val="16"/>
              </w:rPr>
              <w:t>84</w:t>
            </w:r>
            <w:r>
              <w:rPr>
                <w:rFonts w:ascii="Verdana" w:hAnsi="Verdana"/>
                <w:sz w:val="16"/>
                <w:szCs w:val="16"/>
              </w:rPr>
              <w:t xml:space="preserve"> </w:t>
            </w:r>
            <w:r w:rsidR="00AB6978">
              <w:rPr>
                <w:rFonts w:ascii="Verdana" w:hAnsi="Verdana"/>
                <w:sz w:val="16"/>
                <w:szCs w:val="16"/>
              </w:rPr>
              <w:t>278</w:t>
            </w:r>
            <w:r>
              <w:rPr>
                <w:rFonts w:ascii="Verdana" w:hAnsi="Verdana"/>
                <w:sz w:val="16"/>
                <w:szCs w:val="16"/>
              </w:rPr>
              <w:t>,</w:t>
            </w:r>
            <w:r w:rsidR="00AB6978">
              <w:rPr>
                <w:rFonts w:ascii="Verdana" w:hAnsi="Verdana"/>
                <w:sz w:val="16"/>
                <w:szCs w:val="16"/>
              </w:rPr>
              <w:t>97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2E0AC7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2E0AC7">
              <w:rPr>
                <w:rFonts w:ascii="Verdana" w:hAnsi="Verdana"/>
                <w:sz w:val="16"/>
                <w:szCs w:val="16"/>
              </w:rPr>
              <w:t>Квартира</w:t>
            </w:r>
            <w:r>
              <w:rPr>
                <w:rFonts w:ascii="Verdana" w:hAnsi="Verdana"/>
                <w:sz w:val="16"/>
                <w:szCs w:val="16"/>
              </w:rPr>
              <w:t xml:space="preserve"> (собственность)</w:t>
            </w: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2E0AC7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986A6B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Гараж (собственность)</w:t>
            </w:r>
          </w:p>
          <w:p w:rsidR="00B02D2D" w:rsidRDefault="00B02D2D" w:rsidP="00986A6B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986A6B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Кладовка (собственность)</w:t>
            </w:r>
          </w:p>
          <w:p w:rsidR="00B02D2D" w:rsidRDefault="00B02D2D" w:rsidP="00986A6B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437C37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AE47E0">
              <w:rPr>
                <w:rFonts w:ascii="Verdana" w:hAnsi="Verdana"/>
                <w:sz w:val="16"/>
                <w:szCs w:val="16"/>
              </w:rPr>
              <w:t>З</w:t>
            </w:r>
            <w:r w:rsidRPr="004D3B6F">
              <w:rPr>
                <w:rFonts w:ascii="Verdana" w:hAnsi="Verdana"/>
                <w:sz w:val="16"/>
                <w:szCs w:val="16"/>
              </w:rPr>
              <w:t>емельный участок</w:t>
            </w:r>
            <w:r>
              <w:rPr>
                <w:rFonts w:ascii="Verdana" w:hAnsi="Verdana"/>
                <w:sz w:val="16"/>
                <w:szCs w:val="16"/>
              </w:rPr>
              <w:t xml:space="preserve"> (пользование)</w:t>
            </w:r>
          </w:p>
          <w:p w:rsidR="00B02D2D" w:rsidRDefault="00B02D2D" w:rsidP="00437C37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2E0AC7" w:rsidRDefault="00B02D2D" w:rsidP="00437C37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D3B6F">
              <w:rPr>
                <w:rFonts w:ascii="Verdana" w:hAnsi="Verdana"/>
                <w:sz w:val="16"/>
                <w:szCs w:val="16"/>
              </w:rPr>
              <w:t>Квартира</w:t>
            </w:r>
            <w:r>
              <w:rPr>
                <w:rFonts w:ascii="Verdana" w:hAnsi="Verdana"/>
                <w:sz w:val="16"/>
                <w:szCs w:val="16"/>
              </w:rPr>
              <w:t xml:space="preserve"> (пользование)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2E0AC7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2E0AC7">
              <w:rPr>
                <w:rFonts w:ascii="Verdana" w:hAnsi="Verdana"/>
                <w:sz w:val="16"/>
                <w:szCs w:val="16"/>
              </w:rPr>
              <w:t>83</w:t>
            </w:r>
            <w:r>
              <w:rPr>
                <w:rFonts w:ascii="Verdana" w:hAnsi="Verdana"/>
                <w:sz w:val="16"/>
                <w:szCs w:val="16"/>
              </w:rPr>
              <w:t>,0</w:t>
            </w:r>
            <w:r w:rsidRPr="002E0AC7">
              <w:rPr>
                <w:rFonts w:ascii="Verdana" w:hAnsi="Verdana"/>
                <w:sz w:val="16"/>
                <w:szCs w:val="16"/>
              </w:rPr>
              <w:t xml:space="preserve"> </w:t>
            </w: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2E0AC7">
              <w:rPr>
                <w:rFonts w:ascii="Verdana" w:hAnsi="Verdana"/>
                <w:sz w:val="16"/>
                <w:szCs w:val="16"/>
              </w:rPr>
              <w:t>(1/2 дол</w:t>
            </w:r>
            <w:r>
              <w:rPr>
                <w:rFonts w:ascii="Verdana" w:hAnsi="Verdana"/>
                <w:sz w:val="16"/>
                <w:szCs w:val="16"/>
              </w:rPr>
              <w:t>и</w:t>
            </w:r>
            <w:r w:rsidRPr="002E0AC7">
              <w:rPr>
                <w:rFonts w:ascii="Verdana" w:hAnsi="Verdana"/>
                <w:sz w:val="16"/>
                <w:szCs w:val="16"/>
              </w:rPr>
              <w:t>)</w:t>
            </w:r>
          </w:p>
          <w:p w:rsidR="00B02D2D" w:rsidRPr="002E0AC7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19,6</w:t>
            </w: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5,5</w:t>
            </w: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632,0</w:t>
            </w:r>
          </w:p>
          <w:p w:rsidR="00B02D2D" w:rsidRPr="002E0AC7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2E0AC7" w:rsidRDefault="00B02D2D" w:rsidP="00431B6D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D3B6F">
              <w:rPr>
                <w:rFonts w:ascii="Verdana" w:hAnsi="Verdana"/>
                <w:sz w:val="16"/>
                <w:szCs w:val="16"/>
              </w:rPr>
              <w:t>94</w:t>
            </w:r>
            <w:r>
              <w:rPr>
                <w:rFonts w:ascii="Verdana" w:hAnsi="Verdana"/>
                <w:sz w:val="16"/>
                <w:szCs w:val="16"/>
              </w:rPr>
              <w:t>,</w:t>
            </w:r>
            <w:r w:rsidRPr="004D3B6F">
              <w:rPr>
                <w:rFonts w:ascii="Verdana" w:hAnsi="Verdana"/>
                <w:sz w:val="16"/>
                <w:szCs w:val="16"/>
              </w:rPr>
              <w:t xml:space="preserve">9 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2E0AC7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2E0AC7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B02D2D" w:rsidRPr="002E0AC7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2E0AC7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2E0AC7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Легковой автомобиль</w:t>
            </w:r>
          </w:p>
          <w:p w:rsidR="00B02D2D" w:rsidRPr="00AE47E0" w:rsidRDefault="00B02D2D" w:rsidP="001A69D2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>
              <w:rPr>
                <w:rFonts w:ascii="Verdana" w:hAnsi="Verdana"/>
                <w:sz w:val="16"/>
                <w:szCs w:val="16"/>
              </w:rPr>
              <w:t>РЕНО</w:t>
            </w:r>
            <w:r>
              <w:rPr>
                <w:rFonts w:ascii="Verdana" w:hAnsi="Verdana"/>
                <w:sz w:val="16"/>
                <w:szCs w:val="16"/>
                <w:lang w:val="en-US"/>
              </w:rPr>
              <w:t xml:space="preserve"> DUSTER</w:t>
            </w: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4D3B6F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2D2D" w:rsidRDefault="00B02D2D" w:rsidP="001A69D2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B02D2D" w:rsidRPr="0055580F" w:rsidTr="002271A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1A69D2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сын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55580F" w:rsidRDefault="00B02D2D" w:rsidP="001A69D2">
            <w:pPr>
              <w:rPr>
                <w:rFonts w:ascii="Verdana" w:hAnsi="Verdana"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4D3B6F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D3B6F">
              <w:rPr>
                <w:rFonts w:ascii="Verdana" w:hAnsi="Verdana"/>
                <w:sz w:val="16"/>
                <w:szCs w:val="16"/>
              </w:rPr>
              <w:t>Квартира (пользование)</w:t>
            </w:r>
          </w:p>
          <w:p w:rsidR="00B02D2D" w:rsidRDefault="00B02D2D" w:rsidP="00437C37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4D3B6F" w:rsidRDefault="00B02D2D" w:rsidP="00437C37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</w:t>
            </w:r>
            <w:r w:rsidRPr="004D3B6F">
              <w:rPr>
                <w:rFonts w:ascii="Verdana" w:hAnsi="Verdana"/>
                <w:sz w:val="16"/>
                <w:szCs w:val="16"/>
              </w:rPr>
              <w:t>емельный участок</w:t>
            </w:r>
            <w:r>
              <w:rPr>
                <w:rFonts w:ascii="Verdana" w:hAnsi="Verdana"/>
                <w:sz w:val="16"/>
                <w:szCs w:val="16"/>
              </w:rPr>
              <w:t xml:space="preserve"> (пользование)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83,0</w:t>
            </w: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4D3B6F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632,0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D3B6F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4D3B6F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4D3B6F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2D2D" w:rsidRPr="00E34423" w:rsidRDefault="00B02D2D" w:rsidP="001A69D2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B02D2D" w:rsidRPr="0055580F" w:rsidTr="001B5EB2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1B5EB2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lastRenderedPageBreak/>
              <w:t>Ванюшина Анна Николаевна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BE3116" w:rsidRDefault="00B02D2D" w:rsidP="00D1616B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color w:val="333333"/>
                <w:sz w:val="16"/>
                <w:szCs w:val="16"/>
              </w:rPr>
              <w:t>Главный специалист  комитета организации первичной медико-санитарной и скорой медицинской помощи</w:t>
            </w: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BE3116" w:rsidRDefault="00B02D2D" w:rsidP="00FF4C1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4</w:t>
            </w:r>
            <w:r w:rsidR="00FF4C1D">
              <w:rPr>
                <w:rFonts w:ascii="Verdana" w:hAnsi="Verdana"/>
                <w:sz w:val="16"/>
                <w:szCs w:val="16"/>
              </w:rPr>
              <w:t>08</w:t>
            </w:r>
            <w:r>
              <w:rPr>
                <w:rFonts w:ascii="Verdana" w:hAnsi="Verdana"/>
                <w:sz w:val="16"/>
                <w:szCs w:val="16"/>
              </w:rPr>
              <w:t xml:space="preserve"> </w:t>
            </w:r>
            <w:r w:rsidR="00FF4C1D">
              <w:rPr>
                <w:rFonts w:ascii="Verdana" w:hAnsi="Verdana"/>
                <w:sz w:val="16"/>
                <w:szCs w:val="16"/>
              </w:rPr>
              <w:t>540</w:t>
            </w:r>
            <w:r>
              <w:rPr>
                <w:rFonts w:ascii="Verdana" w:hAnsi="Verdana"/>
                <w:sz w:val="16"/>
                <w:szCs w:val="16"/>
              </w:rPr>
              <w:t>,</w:t>
            </w:r>
            <w:r w:rsidR="005648E3">
              <w:rPr>
                <w:rFonts w:ascii="Verdana" w:hAnsi="Verdana"/>
                <w:sz w:val="16"/>
                <w:szCs w:val="16"/>
              </w:rPr>
              <w:t>5</w:t>
            </w:r>
            <w:r w:rsidR="00FF4C1D">
              <w:rPr>
                <w:rFonts w:ascii="Verdana" w:hAnsi="Verdana"/>
                <w:sz w:val="16"/>
                <w:szCs w:val="16"/>
              </w:rPr>
              <w:t>5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1B5EB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BE3116">
              <w:rPr>
                <w:rFonts w:ascii="Verdana" w:hAnsi="Verdana"/>
                <w:sz w:val="16"/>
                <w:szCs w:val="16"/>
              </w:rPr>
              <w:t>Квартира</w:t>
            </w:r>
            <w:r>
              <w:rPr>
                <w:rFonts w:ascii="Verdana" w:hAnsi="Verdana"/>
                <w:sz w:val="16"/>
                <w:szCs w:val="16"/>
              </w:rPr>
              <w:t xml:space="preserve"> (собственность)</w:t>
            </w:r>
          </w:p>
          <w:p w:rsidR="00B02D2D" w:rsidRDefault="00B02D2D" w:rsidP="001B5EB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BE3116" w:rsidRDefault="00B02D2D" w:rsidP="00A519A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BE3116">
              <w:rPr>
                <w:rFonts w:ascii="Verdana" w:hAnsi="Verdana"/>
                <w:sz w:val="16"/>
                <w:szCs w:val="16"/>
              </w:rPr>
              <w:t xml:space="preserve"> 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BE3116" w:rsidRDefault="00B02D2D" w:rsidP="001B5EB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32,0</w:t>
            </w:r>
          </w:p>
          <w:p w:rsidR="00B02D2D" w:rsidRPr="00BE3116" w:rsidRDefault="00B02D2D" w:rsidP="00DD7D5B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1B5EB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BE3116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B02D2D" w:rsidRDefault="00B02D2D" w:rsidP="001B5EB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B5EB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BE3116" w:rsidRDefault="00B02D2D" w:rsidP="001B5EB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DD2CC0" w:rsidRDefault="00B02D2D" w:rsidP="00DD2CC0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Л</w:t>
            </w:r>
            <w:r w:rsidRPr="00BE3116">
              <w:rPr>
                <w:rFonts w:ascii="Verdana" w:hAnsi="Verdana"/>
                <w:sz w:val="16"/>
                <w:szCs w:val="16"/>
              </w:rPr>
              <w:t xml:space="preserve">егковой автомобиль </w:t>
            </w:r>
            <w:r>
              <w:rPr>
                <w:rFonts w:ascii="Verdana" w:hAnsi="Verdana"/>
                <w:sz w:val="16"/>
                <w:szCs w:val="16"/>
              </w:rPr>
              <w:t xml:space="preserve">ФОЛЬКСВАГЕН </w:t>
            </w:r>
            <w:proofErr w:type="spellStart"/>
            <w:r>
              <w:rPr>
                <w:rFonts w:ascii="Verdana" w:hAnsi="Verdana"/>
                <w:sz w:val="16"/>
                <w:szCs w:val="16"/>
              </w:rPr>
              <w:t>Джетта</w:t>
            </w:r>
            <w:proofErr w:type="spellEnd"/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2D2D" w:rsidRDefault="00B02D2D" w:rsidP="001B5EB2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B02D2D" w:rsidRPr="0055580F" w:rsidTr="001B5EB2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C6036C" w:rsidRDefault="00B02D2D" w:rsidP="001B5EB2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Виноградова Елена Анатольевна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BE3116" w:rsidRDefault="00B02D2D" w:rsidP="001B5EB2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color w:val="333333"/>
                <w:sz w:val="16"/>
                <w:szCs w:val="16"/>
              </w:rPr>
              <w:t>Главный специалист отдела организации медицинской помощи женщинам и детям</w:t>
            </w: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BE3116" w:rsidRDefault="00FF4C1D" w:rsidP="00FF4C1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411 634</w:t>
            </w:r>
            <w:r w:rsidR="00B02D2D">
              <w:rPr>
                <w:rFonts w:ascii="Verdana" w:hAnsi="Verdana"/>
                <w:sz w:val="16"/>
                <w:szCs w:val="16"/>
              </w:rPr>
              <w:t>,</w:t>
            </w:r>
            <w:r>
              <w:rPr>
                <w:rFonts w:ascii="Verdana" w:hAnsi="Verdana"/>
                <w:sz w:val="16"/>
                <w:szCs w:val="16"/>
              </w:rPr>
              <w:t>89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1B5EB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BE3116">
              <w:rPr>
                <w:rFonts w:ascii="Verdana" w:hAnsi="Verdana"/>
                <w:sz w:val="16"/>
                <w:szCs w:val="16"/>
              </w:rPr>
              <w:t>Квартира</w:t>
            </w:r>
            <w:r>
              <w:rPr>
                <w:rFonts w:ascii="Verdana" w:hAnsi="Verdana"/>
                <w:sz w:val="16"/>
                <w:szCs w:val="16"/>
              </w:rPr>
              <w:t xml:space="preserve"> (собственность)</w:t>
            </w:r>
          </w:p>
          <w:p w:rsidR="00A262A3" w:rsidRDefault="00A262A3" w:rsidP="001B5EB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A262A3" w:rsidRDefault="00A262A3" w:rsidP="001B5EB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A262A3" w:rsidRDefault="00A262A3" w:rsidP="001B5EB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(собственность)</w:t>
            </w:r>
          </w:p>
          <w:p w:rsidR="00B02D2D" w:rsidRDefault="00B02D2D" w:rsidP="001B5EB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B5EB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BE3116" w:rsidRDefault="00B02D2D" w:rsidP="00D76283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(пользование)</w:t>
            </w:r>
            <w:r w:rsidRPr="00BE3116">
              <w:rPr>
                <w:rFonts w:ascii="Verdana" w:hAnsi="Verdana"/>
                <w:sz w:val="16"/>
                <w:szCs w:val="16"/>
              </w:rPr>
              <w:t xml:space="preserve"> 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BE3116" w:rsidRDefault="00B02D2D" w:rsidP="001B5EB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45,0</w:t>
            </w:r>
          </w:p>
          <w:p w:rsidR="00B02D2D" w:rsidRDefault="00B02D2D" w:rsidP="001B5EB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BE3116">
              <w:rPr>
                <w:rFonts w:ascii="Verdana" w:hAnsi="Verdana"/>
                <w:sz w:val="16"/>
                <w:szCs w:val="16"/>
              </w:rPr>
              <w:t>(1/</w:t>
            </w:r>
            <w:r>
              <w:rPr>
                <w:rFonts w:ascii="Verdana" w:hAnsi="Verdana"/>
                <w:sz w:val="16"/>
                <w:szCs w:val="16"/>
              </w:rPr>
              <w:t>3</w:t>
            </w:r>
            <w:r w:rsidRPr="00BE3116">
              <w:rPr>
                <w:rFonts w:ascii="Verdana" w:hAnsi="Verdana"/>
                <w:sz w:val="16"/>
                <w:szCs w:val="16"/>
              </w:rPr>
              <w:t xml:space="preserve"> дол</w:t>
            </w:r>
            <w:r>
              <w:rPr>
                <w:rFonts w:ascii="Verdana" w:hAnsi="Verdana"/>
                <w:sz w:val="16"/>
                <w:szCs w:val="16"/>
              </w:rPr>
              <w:t>и</w:t>
            </w:r>
            <w:r w:rsidRPr="00BE3116">
              <w:rPr>
                <w:rFonts w:ascii="Verdana" w:hAnsi="Verdana"/>
                <w:sz w:val="16"/>
                <w:szCs w:val="16"/>
              </w:rPr>
              <w:t>)</w:t>
            </w:r>
          </w:p>
          <w:p w:rsidR="00A262A3" w:rsidRDefault="00A262A3" w:rsidP="001B5EB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A262A3" w:rsidRDefault="00A262A3" w:rsidP="001B5EB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36,2</w:t>
            </w:r>
          </w:p>
          <w:p w:rsidR="00A262A3" w:rsidRDefault="00A262A3" w:rsidP="001B5EB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B5EB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BE3116" w:rsidRDefault="00B02D2D" w:rsidP="00431B6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68,5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1B5EB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BE3116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B02D2D" w:rsidRDefault="00B02D2D" w:rsidP="001B5EB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B5EB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B5EB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A262A3" w:rsidRDefault="00A262A3" w:rsidP="001B5EB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A262A3" w:rsidRDefault="00A262A3" w:rsidP="001B5EB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A262A3" w:rsidRPr="00BE3116" w:rsidRDefault="00A262A3" w:rsidP="001B5EB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1B5EB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B5EB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B5EB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C6036C" w:rsidRDefault="00B02D2D" w:rsidP="001B5EB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2D2D" w:rsidRDefault="00B02D2D" w:rsidP="001B5EB2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B02D2D" w:rsidRPr="0055580F" w:rsidTr="001B5EB2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BA6E0D" w:rsidRDefault="00B02D2D" w:rsidP="001B5EB2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супруг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1B5EB2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1F1110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</w:t>
            </w:r>
            <w:r w:rsidR="001F1110">
              <w:rPr>
                <w:rFonts w:ascii="Verdana" w:hAnsi="Verdana"/>
                <w:sz w:val="16"/>
                <w:szCs w:val="16"/>
              </w:rPr>
              <w:t> 230 895</w:t>
            </w:r>
            <w:r>
              <w:rPr>
                <w:rFonts w:ascii="Verdana" w:hAnsi="Verdana"/>
                <w:sz w:val="16"/>
                <w:szCs w:val="16"/>
              </w:rPr>
              <w:t>,</w:t>
            </w:r>
            <w:r w:rsidR="001F1110">
              <w:rPr>
                <w:rFonts w:ascii="Verdana" w:hAnsi="Verdana"/>
                <w:sz w:val="16"/>
                <w:szCs w:val="16"/>
              </w:rPr>
              <w:t>00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1B5EB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Земельный участок (собственность)</w:t>
            </w:r>
          </w:p>
          <w:p w:rsidR="001F1110" w:rsidRDefault="001F1110" w:rsidP="001B5EB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1F1110" w:rsidRDefault="001F1110" w:rsidP="001B5EB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Земельный участок (собственность)</w:t>
            </w:r>
          </w:p>
          <w:p w:rsidR="00B02D2D" w:rsidRDefault="00B02D2D" w:rsidP="001B5EB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B5EB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(собственность)</w:t>
            </w:r>
          </w:p>
          <w:p w:rsidR="00B02D2D" w:rsidRDefault="00B02D2D" w:rsidP="001B5EB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BE3116" w:rsidRDefault="00B02D2D" w:rsidP="001B5EB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Гараж (собственность)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1B5EB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1000,0</w:t>
            </w:r>
          </w:p>
          <w:p w:rsidR="00B02D2D" w:rsidRDefault="00B02D2D" w:rsidP="001B5EB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B5EB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1F1110" w:rsidRDefault="001F1110" w:rsidP="001B5EB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3258,0</w:t>
            </w:r>
          </w:p>
          <w:p w:rsidR="001F1110" w:rsidRDefault="001F1110" w:rsidP="001B5EB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1F1110" w:rsidRDefault="001F1110" w:rsidP="001B5EB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B5EB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68,5</w:t>
            </w:r>
          </w:p>
          <w:p w:rsidR="00B02D2D" w:rsidRDefault="00B02D2D" w:rsidP="001B5EB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B5EB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18,0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1B5EB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B02D2D" w:rsidRDefault="00B02D2D" w:rsidP="001B5EB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B5EB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B5EB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B02D2D" w:rsidRDefault="00B02D2D" w:rsidP="001B5EB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1F1110" w:rsidRDefault="001F1110" w:rsidP="001B5EB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B5EB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1F1110" w:rsidRDefault="001F1110" w:rsidP="001B5EB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1F1110" w:rsidRPr="00BE3116" w:rsidRDefault="001F1110" w:rsidP="001B5EB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1B5EB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Легковой автомобиль</w:t>
            </w:r>
          </w:p>
          <w:p w:rsidR="00B02D2D" w:rsidRPr="002C6192" w:rsidRDefault="00B02D2D" w:rsidP="001B5EB2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>
              <w:rPr>
                <w:rFonts w:ascii="Verdana" w:hAnsi="Verdana"/>
                <w:sz w:val="16"/>
                <w:szCs w:val="16"/>
              </w:rPr>
              <w:t>СУБАРУ FORESTER</w:t>
            </w:r>
          </w:p>
          <w:p w:rsidR="00B02D2D" w:rsidRDefault="00B02D2D" w:rsidP="001B5EB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B5EB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2D2D" w:rsidRDefault="00B02D2D" w:rsidP="001B5EB2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B02D2D" w:rsidRPr="0055580F" w:rsidTr="00E8013F">
        <w:trPr>
          <w:gridAfter w:val="2"/>
          <w:wAfter w:w="816" w:type="pct"/>
          <w:trHeight w:val="1747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1B5EB2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Волкова Марина Михайловна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BE3116" w:rsidRDefault="00B02D2D" w:rsidP="004822B1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color w:val="333333"/>
                <w:sz w:val="16"/>
                <w:szCs w:val="16"/>
              </w:rPr>
              <w:t>Консультант  комитета организации первичной медико-санитарной и скорой медицинской помощи</w:t>
            </w: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F035CD" w:rsidRDefault="001F1110" w:rsidP="001F1110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486 945</w:t>
            </w:r>
            <w:r w:rsidR="00B02D2D">
              <w:rPr>
                <w:rFonts w:ascii="Verdana" w:hAnsi="Verdana"/>
                <w:sz w:val="16"/>
                <w:szCs w:val="16"/>
              </w:rPr>
              <w:t>,</w:t>
            </w:r>
            <w:r>
              <w:rPr>
                <w:rFonts w:ascii="Verdana" w:hAnsi="Verdana"/>
                <w:sz w:val="16"/>
                <w:szCs w:val="16"/>
              </w:rPr>
              <w:t>3</w:t>
            </w:r>
            <w:r w:rsidR="00F7793E">
              <w:rPr>
                <w:rFonts w:ascii="Verdana" w:hAnsi="Verdana"/>
                <w:sz w:val="16"/>
                <w:szCs w:val="16"/>
              </w:rPr>
              <w:t>6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4365B3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Земельный участок (собственность)</w:t>
            </w:r>
          </w:p>
          <w:p w:rsidR="00B02D2D" w:rsidRDefault="00B02D2D" w:rsidP="004365B3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BE3116" w:rsidRDefault="00B02D2D" w:rsidP="00F7793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</w:t>
            </w:r>
            <w:r w:rsidR="00F7793E">
              <w:rPr>
                <w:rFonts w:ascii="Verdana" w:hAnsi="Verdana"/>
                <w:sz w:val="16"/>
                <w:szCs w:val="16"/>
              </w:rPr>
              <w:t>собственность</w:t>
            </w:r>
            <w:r>
              <w:rPr>
                <w:rFonts w:ascii="Verdana" w:hAnsi="Verdana"/>
                <w:sz w:val="16"/>
                <w:szCs w:val="16"/>
              </w:rPr>
              <w:t>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1B5EB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400,0 </w:t>
            </w:r>
          </w:p>
          <w:p w:rsidR="00B02D2D" w:rsidRDefault="00B02D2D" w:rsidP="001B5EB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(1/2 доли)</w:t>
            </w:r>
          </w:p>
          <w:p w:rsidR="00B02D2D" w:rsidRDefault="00B02D2D" w:rsidP="001B5EB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BE3116" w:rsidRDefault="00B02D2D" w:rsidP="001B5EB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41,1</w:t>
            </w:r>
          </w:p>
          <w:p w:rsidR="00B02D2D" w:rsidRPr="00BE3116" w:rsidRDefault="00B02D2D" w:rsidP="001B5EB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1B5EB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BE3116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B02D2D" w:rsidRDefault="00B02D2D" w:rsidP="001B5EB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B5EB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B5EB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B02D2D" w:rsidRDefault="00B02D2D" w:rsidP="001B5EB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B5EB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BE3116" w:rsidRDefault="00B02D2D" w:rsidP="001B5EB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4365B3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4365B3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4365B3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4365B3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4365B3" w:rsidRDefault="00B02D2D" w:rsidP="004365B3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2D2D" w:rsidRDefault="00B02D2D" w:rsidP="001B5EB2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B02D2D" w:rsidRPr="0055580F" w:rsidTr="002271A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17014E" w:rsidRDefault="00B02D2D" w:rsidP="00BE3116">
            <w:pPr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Воронина Елена Викторовна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1A69D2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color w:val="333333"/>
                <w:sz w:val="16"/>
                <w:szCs w:val="16"/>
              </w:rPr>
              <w:t>Заместитель председателя планово-экономического комитета</w:t>
            </w: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17014E" w:rsidRDefault="001F1110" w:rsidP="001F1110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913 783</w:t>
            </w:r>
            <w:r w:rsidR="00B02D2D">
              <w:rPr>
                <w:rFonts w:ascii="Verdana" w:hAnsi="Verdana"/>
                <w:sz w:val="16"/>
                <w:szCs w:val="16"/>
              </w:rPr>
              <w:t>,</w:t>
            </w:r>
            <w:r>
              <w:rPr>
                <w:rFonts w:ascii="Verdana" w:hAnsi="Verdana"/>
                <w:sz w:val="16"/>
                <w:szCs w:val="16"/>
              </w:rPr>
              <w:t>49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</w:t>
            </w:r>
            <w:r w:rsidRPr="0017014E">
              <w:rPr>
                <w:rFonts w:ascii="Verdana" w:hAnsi="Verdana"/>
                <w:sz w:val="16"/>
                <w:szCs w:val="16"/>
              </w:rPr>
              <w:t>емельный участок</w:t>
            </w:r>
            <w:r>
              <w:rPr>
                <w:rFonts w:ascii="Verdana" w:hAnsi="Verdana"/>
                <w:sz w:val="16"/>
                <w:szCs w:val="16"/>
              </w:rPr>
              <w:t xml:space="preserve"> (собственность)</w:t>
            </w:r>
          </w:p>
          <w:p w:rsidR="00B02D2D" w:rsidRPr="0017014E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Ж</w:t>
            </w:r>
            <w:r w:rsidRPr="0017014E">
              <w:rPr>
                <w:rFonts w:ascii="Verdana" w:hAnsi="Verdana"/>
                <w:sz w:val="16"/>
                <w:szCs w:val="16"/>
              </w:rPr>
              <w:t>илой дом</w:t>
            </w:r>
            <w:r>
              <w:rPr>
                <w:rFonts w:ascii="Verdana" w:hAnsi="Verdana"/>
                <w:sz w:val="16"/>
                <w:szCs w:val="16"/>
              </w:rPr>
              <w:t xml:space="preserve"> (собственность)</w:t>
            </w: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17014E" w:rsidRDefault="00B02D2D" w:rsidP="006F6A3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</w:t>
            </w:r>
            <w:r w:rsidRPr="0017014E">
              <w:rPr>
                <w:rFonts w:ascii="Verdana" w:hAnsi="Verdana"/>
                <w:sz w:val="16"/>
                <w:szCs w:val="16"/>
              </w:rPr>
              <w:t xml:space="preserve">вартира </w:t>
            </w:r>
            <w:r>
              <w:rPr>
                <w:rFonts w:ascii="Verdana" w:hAnsi="Verdana"/>
                <w:sz w:val="16"/>
                <w:szCs w:val="16"/>
              </w:rPr>
              <w:t>(собственность)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17014E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7014E">
              <w:rPr>
                <w:rFonts w:ascii="Verdana" w:hAnsi="Verdana"/>
                <w:sz w:val="16"/>
                <w:szCs w:val="16"/>
              </w:rPr>
              <w:t>1313</w:t>
            </w:r>
            <w:r>
              <w:rPr>
                <w:rFonts w:ascii="Verdana" w:hAnsi="Verdana"/>
                <w:sz w:val="16"/>
                <w:szCs w:val="16"/>
              </w:rPr>
              <w:t>,0</w:t>
            </w: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17014E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7014E">
              <w:rPr>
                <w:rFonts w:ascii="Verdana" w:hAnsi="Verdana"/>
                <w:sz w:val="16"/>
                <w:szCs w:val="16"/>
              </w:rPr>
              <w:t>68</w:t>
            </w:r>
            <w:r>
              <w:rPr>
                <w:rFonts w:ascii="Verdana" w:hAnsi="Verdana"/>
                <w:sz w:val="16"/>
                <w:szCs w:val="16"/>
              </w:rPr>
              <w:t>,</w:t>
            </w:r>
            <w:r w:rsidRPr="0017014E">
              <w:rPr>
                <w:rFonts w:ascii="Verdana" w:hAnsi="Verdana"/>
                <w:sz w:val="16"/>
                <w:szCs w:val="16"/>
              </w:rPr>
              <w:t>8</w:t>
            </w: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17014E" w:rsidRDefault="00B02D2D" w:rsidP="006F6A3C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7014E">
              <w:rPr>
                <w:rFonts w:ascii="Verdana" w:hAnsi="Verdana"/>
                <w:sz w:val="16"/>
                <w:szCs w:val="16"/>
              </w:rPr>
              <w:t>83</w:t>
            </w:r>
            <w:r>
              <w:rPr>
                <w:rFonts w:ascii="Verdana" w:hAnsi="Verdana"/>
                <w:sz w:val="16"/>
                <w:szCs w:val="16"/>
              </w:rPr>
              <w:t>,</w:t>
            </w:r>
            <w:r w:rsidRPr="0017014E">
              <w:rPr>
                <w:rFonts w:ascii="Verdana" w:hAnsi="Verdana"/>
                <w:sz w:val="16"/>
                <w:szCs w:val="16"/>
              </w:rPr>
              <w:t>1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7014E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B02D2D" w:rsidRPr="0017014E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17014E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7014E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17014E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7014E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2271AE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2D2D" w:rsidRDefault="00B02D2D" w:rsidP="001A69D2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B02D2D" w:rsidRPr="0055580F" w:rsidTr="002271A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17014E" w:rsidRDefault="00B02D2D" w:rsidP="00BE3116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lastRenderedPageBreak/>
              <w:t>супруг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1A69D2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17014E" w:rsidRDefault="001F1110" w:rsidP="001F1110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649 228</w:t>
            </w:r>
            <w:r w:rsidR="00B02D2D" w:rsidRPr="0017014E">
              <w:rPr>
                <w:rFonts w:ascii="Verdana" w:hAnsi="Verdana"/>
                <w:sz w:val="16"/>
                <w:szCs w:val="16"/>
              </w:rPr>
              <w:t>,</w:t>
            </w:r>
            <w:r>
              <w:rPr>
                <w:rFonts w:ascii="Verdana" w:hAnsi="Verdana"/>
                <w:sz w:val="16"/>
                <w:szCs w:val="16"/>
              </w:rPr>
              <w:t>95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</w:t>
            </w:r>
            <w:r w:rsidRPr="0017014E">
              <w:rPr>
                <w:rFonts w:ascii="Verdana" w:hAnsi="Verdana"/>
                <w:sz w:val="16"/>
                <w:szCs w:val="16"/>
              </w:rPr>
              <w:t xml:space="preserve">вартира </w:t>
            </w:r>
            <w:r>
              <w:rPr>
                <w:rFonts w:ascii="Verdana" w:hAnsi="Verdana"/>
                <w:sz w:val="16"/>
                <w:szCs w:val="16"/>
              </w:rPr>
              <w:t>(собственность)</w:t>
            </w:r>
          </w:p>
          <w:p w:rsidR="00B02D2D" w:rsidRPr="0017014E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Г</w:t>
            </w:r>
            <w:r w:rsidRPr="0017014E">
              <w:rPr>
                <w:rFonts w:ascii="Verdana" w:hAnsi="Verdana"/>
                <w:sz w:val="16"/>
                <w:szCs w:val="16"/>
              </w:rPr>
              <w:t>араж</w:t>
            </w:r>
            <w:r>
              <w:rPr>
                <w:rFonts w:ascii="Verdana" w:hAnsi="Verdana"/>
                <w:sz w:val="16"/>
                <w:szCs w:val="16"/>
              </w:rPr>
              <w:t xml:space="preserve"> (собственность)</w:t>
            </w: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Нежилое помещение (собственность)</w:t>
            </w:r>
          </w:p>
          <w:p w:rsidR="00F7793E" w:rsidRDefault="00F7793E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F7793E" w:rsidRDefault="00F7793E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Нежилое помещение (собственность)</w:t>
            </w: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17014E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(пользование)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41,3</w:t>
            </w:r>
          </w:p>
          <w:p w:rsidR="00B02D2D" w:rsidRPr="0017014E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D66E61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7014E">
              <w:rPr>
                <w:rFonts w:ascii="Verdana" w:hAnsi="Verdana"/>
                <w:sz w:val="16"/>
                <w:szCs w:val="16"/>
              </w:rPr>
              <w:t>2</w:t>
            </w:r>
            <w:r>
              <w:rPr>
                <w:rFonts w:ascii="Verdana" w:hAnsi="Verdana"/>
                <w:sz w:val="16"/>
                <w:szCs w:val="16"/>
              </w:rPr>
              <w:t>0,9</w:t>
            </w:r>
          </w:p>
          <w:p w:rsidR="00B02D2D" w:rsidRDefault="00B02D2D" w:rsidP="00D66E6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D66E61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837,7</w:t>
            </w:r>
          </w:p>
          <w:p w:rsidR="00F7793E" w:rsidRDefault="00F7793E" w:rsidP="00D66E61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(8/100 доли)</w:t>
            </w:r>
          </w:p>
          <w:p w:rsidR="00B02D2D" w:rsidRDefault="00B02D2D" w:rsidP="00D66E6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D66E6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431B6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31,8</w:t>
            </w:r>
          </w:p>
          <w:p w:rsidR="00B02D2D" w:rsidRDefault="00B02D2D" w:rsidP="00431B6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431B6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17014E" w:rsidRDefault="00B02D2D" w:rsidP="00431B6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83,1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7014E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B02D2D" w:rsidRPr="0017014E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D66E61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7014E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B02D2D" w:rsidRDefault="00B02D2D" w:rsidP="00D66E6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D66E61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B02D2D" w:rsidRDefault="00B02D2D" w:rsidP="00D66E6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D66E6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F7793E" w:rsidRDefault="00F7793E" w:rsidP="00D66E6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F7793E" w:rsidRDefault="00F7793E" w:rsidP="00D66E6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D66E61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B02D2D" w:rsidRDefault="00B02D2D" w:rsidP="00D66E6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D66E6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17014E" w:rsidRDefault="00B02D2D" w:rsidP="00D66E61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17014E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7014E">
              <w:rPr>
                <w:rFonts w:ascii="Verdana" w:hAnsi="Verdana"/>
                <w:sz w:val="16"/>
                <w:szCs w:val="16"/>
              </w:rPr>
              <w:t>Легков</w:t>
            </w:r>
            <w:r>
              <w:rPr>
                <w:rFonts w:ascii="Verdana" w:hAnsi="Verdana"/>
                <w:sz w:val="16"/>
                <w:szCs w:val="16"/>
              </w:rPr>
              <w:t>ой</w:t>
            </w:r>
            <w:r w:rsidRPr="0017014E">
              <w:rPr>
                <w:rFonts w:ascii="Verdana" w:hAnsi="Verdana"/>
                <w:sz w:val="16"/>
                <w:szCs w:val="16"/>
              </w:rPr>
              <w:t xml:space="preserve"> автомобил</w:t>
            </w:r>
            <w:r>
              <w:rPr>
                <w:rFonts w:ascii="Verdana" w:hAnsi="Verdana"/>
                <w:sz w:val="16"/>
                <w:szCs w:val="16"/>
              </w:rPr>
              <w:t>ь</w:t>
            </w:r>
          </w:p>
          <w:p w:rsidR="00B02D2D" w:rsidRPr="0017014E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ЛЭНД РОВЕР Фри Лендер2</w:t>
            </w:r>
          </w:p>
          <w:p w:rsidR="00B02D2D" w:rsidRPr="0017014E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17014E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2D2D" w:rsidRDefault="00B02D2D" w:rsidP="001A69D2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B02D2D" w:rsidRPr="0055580F" w:rsidTr="00F43359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17014E" w:rsidRDefault="00B02D2D" w:rsidP="00F43359">
            <w:pPr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Грибова Ольга Викторовна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F43359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color w:val="333333"/>
                <w:sz w:val="16"/>
                <w:szCs w:val="16"/>
              </w:rPr>
              <w:t>Консультант отдела организации медицинской помощи женщинам и детям</w:t>
            </w: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17014E" w:rsidRDefault="00E34B9C" w:rsidP="00E34B9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955</w:t>
            </w:r>
            <w:r w:rsidR="00B02D2D">
              <w:rPr>
                <w:rFonts w:ascii="Verdana" w:hAnsi="Verdana"/>
                <w:sz w:val="16"/>
                <w:szCs w:val="16"/>
              </w:rPr>
              <w:t xml:space="preserve"> </w:t>
            </w:r>
            <w:r>
              <w:rPr>
                <w:rFonts w:ascii="Verdana" w:hAnsi="Verdana"/>
                <w:sz w:val="16"/>
                <w:szCs w:val="16"/>
              </w:rPr>
              <w:t>374</w:t>
            </w:r>
            <w:r w:rsidR="00B02D2D">
              <w:rPr>
                <w:rFonts w:ascii="Verdana" w:hAnsi="Verdana"/>
                <w:sz w:val="16"/>
                <w:szCs w:val="16"/>
              </w:rPr>
              <w:t>,04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Земельный участок (собственность)</w:t>
            </w:r>
          </w:p>
          <w:p w:rsidR="00B02D2D" w:rsidRPr="0017014E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Жилой дом (собственность)</w:t>
            </w:r>
          </w:p>
          <w:p w:rsidR="00B02D2D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(собственность)</w:t>
            </w:r>
          </w:p>
          <w:p w:rsidR="00B02D2D" w:rsidRPr="0017014E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(пользование)</w:t>
            </w:r>
          </w:p>
          <w:p w:rsidR="00B02D2D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Земельный участок (пользование)</w:t>
            </w:r>
          </w:p>
          <w:p w:rsidR="00B02D2D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17014E" w:rsidRDefault="00B02D2D" w:rsidP="000C3A47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Дача (пользование)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17014E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1756,0</w:t>
            </w:r>
          </w:p>
          <w:p w:rsidR="00B02D2D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17014E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67,6</w:t>
            </w:r>
          </w:p>
          <w:p w:rsidR="00B02D2D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36,9</w:t>
            </w:r>
          </w:p>
          <w:p w:rsidR="00B02D2D" w:rsidRPr="0017014E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734C2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7014E">
              <w:rPr>
                <w:rFonts w:ascii="Verdana" w:hAnsi="Verdana"/>
                <w:sz w:val="16"/>
                <w:szCs w:val="16"/>
              </w:rPr>
              <w:t>6</w:t>
            </w:r>
            <w:r>
              <w:rPr>
                <w:rFonts w:ascii="Verdana" w:hAnsi="Verdana"/>
                <w:sz w:val="16"/>
                <w:szCs w:val="16"/>
              </w:rPr>
              <w:t>4,5</w:t>
            </w:r>
          </w:p>
          <w:p w:rsidR="00B02D2D" w:rsidRDefault="00B02D2D" w:rsidP="00734C2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734C2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536,0</w:t>
            </w:r>
          </w:p>
          <w:p w:rsidR="00B02D2D" w:rsidRDefault="00B02D2D" w:rsidP="00734C2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734C2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17014E" w:rsidRDefault="00B02D2D" w:rsidP="00734C2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30,0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7014E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B02D2D" w:rsidRPr="0017014E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7014E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B02D2D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17014E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B02D2D" w:rsidRPr="0017014E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7014E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B02D2D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B02D2D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17014E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  <w:p w:rsidR="00B02D2D" w:rsidRPr="002271AE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2D2D" w:rsidRDefault="00B02D2D" w:rsidP="00F43359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B02D2D" w:rsidRPr="0055580F" w:rsidTr="00F43359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17014E" w:rsidRDefault="00B02D2D" w:rsidP="00F43359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супруг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F43359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17014E" w:rsidRDefault="00B02D2D" w:rsidP="00E34B9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2</w:t>
            </w:r>
            <w:r w:rsidR="00E34B9C">
              <w:rPr>
                <w:rFonts w:ascii="Verdana" w:hAnsi="Verdana"/>
                <w:sz w:val="16"/>
                <w:szCs w:val="16"/>
              </w:rPr>
              <w:t>06</w:t>
            </w:r>
            <w:r>
              <w:rPr>
                <w:rFonts w:ascii="Verdana" w:hAnsi="Verdana"/>
                <w:sz w:val="16"/>
                <w:szCs w:val="16"/>
              </w:rPr>
              <w:t xml:space="preserve"> </w:t>
            </w:r>
            <w:r w:rsidR="00E34B9C">
              <w:rPr>
                <w:rFonts w:ascii="Verdana" w:hAnsi="Verdana"/>
                <w:sz w:val="16"/>
                <w:szCs w:val="16"/>
              </w:rPr>
              <w:t>677</w:t>
            </w:r>
            <w:r>
              <w:rPr>
                <w:rFonts w:ascii="Verdana" w:hAnsi="Verdana"/>
                <w:sz w:val="16"/>
                <w:szCs w:val="16"/>
              </w:rPr>
              <w:t>,</w:t>
            </w:r>
            <w:r w:rsidR="00E34B9C">
              <w:rPr>
                <w:rFonts w:ascii="Verdana" w:hAnsi="Verdana"/>
                <w:sz w:val="16"/>
                <w:szCs w:val="16"/>
              </w:rPr>
              <w:t>78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</w:t>
            </w:r>
            <w:r w:rsidRPr="0017014E">
              <w:rPr>
                <w:rFonts w:ascii="Verdana" w:hAnsi="Verdana"/>
                <w:sz w:val="16"/>
                <w:szCs w:val="16"/>
              </w:rPr>
              <w:t>емельный участок</w:t>
            </w:r>
            <w:r>
              <w:rPr>
                <w:rFonts w:ascii="Verdana" w:hAnsi="Verdana"/>
                <w:sz w:val="16"/>
                <w:szCs w:val="16"/>
              </w:rPr>
              <w:t xml:space="preserve"> (собственность)</w:t>
            </w:r>
          </w:p>
          <w:p w:rsidR="00B02D2D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Земельный участок (собственность)</w:t>
            </w:r>
          </w:p>
          <w:p w:rsidR="00B02D2D" w:rsidRPr="0017014E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(собственность)</w:t>
            </w:r>
          </w:p>
          <w:p w:rsidR="00B02D2D" w:rsidRPr="0017014E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Дача (собственность)</w:t>
            </w:r>
          </w:p>
          <w:p w:rsidR="00B02D2D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Земельный участок (пользование)</w:t>
            </w:r>
          </w:p>
          <w:p w:rsidR="00E34B9C" w:rsidRDefault="00E34B9C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E34B9C" w:rsidRDefault="00E34B9C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Земельный участок (пользование)</w:t>
            </w:r>
          </w:p>
          <w:p w:rsidR="00B02D2D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17014E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Жилой дом (пользование)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536,0</w:t>
            </w:r>
          </w:p>
          <w:p w:rsidR="00B02D2D" w:rsidRPr="0017014E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17014E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1540,0</w:t>
            </w:r>
          </w:p>
          <w:p w:rsidR="00B02D2D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17014E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17014E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7014E">
              <w:rPr>
                <w:rFonts w:ascii="Verdana" w:hAnsi="Verdana"/>
                <w:sz w:val="16"/>
                <w:szCs w:val="16"/>
              </w:rPr>
              <w:t>6</w:t>
            </w:r>
            <w:r>
              <w:rPr>
                <w:rFonts w:ascii="Verdana" w:hAnsi="Verdana"/>
                <w:sz w:val="16"/>
                <w:szCs w:val="16"/>
              </w:rPr>
              <w:t>4,</w:t>
            </w:r>
            <w:r w:rsidRPr="0017014E">
              <w:rPr>
                <w:rFonts w:ascii="Verdana" w:hAnsi="Verdana"/>
                <w:sz w:val="16"/>
                <w:szCs w:val="16"/>
              </w:rPr>
              <w:t>5</w:t>
            </w:r>
          </w:p>
          <w:p w:rsidR="00B02D2D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30,0</w:t>
            </w:r>
          </w:p>
          <w:p w:rsidR="00B02D2D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17014E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1756,0</w:t>
            </w:r>
          </w:p>
          <w:p w:rsidR="00B02D2D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E34B9C" w:rsidRDefault="00E34B9C" w:rsidP="003962C8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1756,0</w:t>
            </w:r>
          </w:p>
          <w:p w:rsidR="00E34B9C" w:rsidRDefault="00E34B9C" w:rsidP="003962C8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E34B9C" w:rsidRDefault="00E34B9C" w:rsidP="003962C8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17014E" w:rsidRDefault="00B02D2D" w:rsidP="003962C8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67,6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7014E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B02D2D" w:rsidRPr="0017014E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17014E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7014E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B02D2D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17014E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17014E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7014E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B02D2D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7014E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B02D2D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B02D2D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E34B9C" w:rsidRDefault="00E34B9C" w:rsidP="003962C8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E34B9C" w:rsidRDefault="00E34B9C" w:rsidP="003962C8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E34B9C" w:rsidRDefault="00E34B9C" w:rsidP="003962C8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17014E" w:rsidRDefault="00B02D2D" w:rsidP="003962C8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17014E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7014E">
              <w:rPr>
                <w:rFonts w:ascii="Verdana" w:hAnsi="Verdana"/>
                <w:sz w:val="16"/>
                <w:szCs w:val="16"/>
              </w:rPr>
              <w:t>Легков</w:t>
            </w:r>
            <w:r>
              <w:rPr>
                <w:rFonts w:ascii="Verdana" w:hAnsi="Verdana"/>
                <w:sz w:val="16"/>
                <w:szCs w:val="16"/>
              </w:rPr>
              <w:t>ые</w:t>
            </w:r>
            <w:r w:rsidRPr="0017014E">
              <w:rPr>
                <w:rFonts w:ascii="Verdana" w:hAnsi="Verdana"/>
                <w:sz w:val="16"/>
                <w:szCs w:val="16"/>
              </w:rPr>
              <w:t xml:space="preserve"> автомобил</w:t>
            </w:r>
            <w:r w:rsidR="002929DA">
              <w:rPr>
                <w:rFonts w:ascii="Verdana" w:hAnsi="Verdana"/>
                <w:sz w:val="16"/>
                <w:szCs w:val="16"/>
              </w:rPr>
              <w:t>ь</w:t>
            </w:r>
          </w:p>
          <w:p w:rsidR="00B02D2D" w:rsidRPr="0017014E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7014E">
              <w:rPr>
                <w:rFonts w:ascii="Verdana" w:hAnsi="Verdana"/>
                <w:sz w:val="16"/>
                <w:szCs w:val="16"/>
              </w:rPr>
              <w:t xml:space="preserve"> </w:t>
            </w:r>
            <w:r>
              <w:rPr>
                <w:rFonts w:ascii="Verdana" w:hAnsi="Verdana"/>
                <w:sz w:val="16"/>
                <w:szCs w:val="16"/>
              </w:rPr>
              <w:t>ВАЗ 2109</w:t>
            </w:r>
          </w:p>
          <w:p w:rsidR="00B02D2D" w:rsidRPr="0017014E" w:rsidRDefault="00B02D2D" w:rsidP="00F4335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2D2D" w:rsidRDefault="00B02D2D" w:rsidP="00F43359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B02D2D" w:rsidRPr="0055580F" w:rsidTr="002271A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A40C4C" w:rsidRDefault="00B02D2D" w:rsidP="00BE3116">
            <w:pPr>
              <w:rPr>
                <w:rFonts w:ascii="Verdana" w:hAnsi="Verdana"/>
                <w:b/>
                <w:sz w:val="16"/>
                <w:szCs w:val="16"/>
              </w:rPr>
            </w:pPr>
            <w:smartTag w:uri="urn:schemas-microsoft-com:office:smarttags" w:element="PersonName">
              <w:r>
                <w:rPr>
                  <w:rFonts w:ascii="Verdana" w:hAnsi="Verdana"/>
                  <w:b/>
                  <w:sz w:val="16"/>
                  <w:szCs w:val="16"/>
                </w:rPr>
                <w:lastRenderedPageBreak/>
                <w:t>Даниленко Наталья Владимировна</w:t>
              </w:r>
            </w:smartTag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1A69D2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color w:val="333333"/>
                <w:sz w:val="16"/>
                <w:szCs w:val="16"/>
              </w:rPr>
              <w:t>Заместитель директора департамента</w:t>
            </w: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A40C4C" w:rsidRDefault="00E34B9C" w:rsidP="00E34B9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2</w:t>
            </w:r>
            <w:r w:rsidR="00B02D2D">
              <w:rPr>
                <w:rFonts w:ascii="Verdana" w:hAnsi="Verdana"/>
                <w:sz w:val="16"/>
                <w:szCs w:val="16"/>
              </w:rPr>
              <w:t xml:space="preserve"> </w:t>
            </w:r>
            <w:r>
              <w:rPr>
                <w:rFonts w:ascii="Verdana" w:hAnsi="Verdana"/>
                <w:sz w:val="16"/>
                <w:szCs w:val="16"/>
              </w:rPr>
              <w:t>762</w:t>
            </w:r>
            <w:r w:rsidR="00B02D2D">
              <w:rPr>
                <w:rFonts w:ascii="Verdana" w:hAnsi="Verdana"/>
                <w:sz w:val="16"/>
                <w:szCs w:val="16"/>
              </w:rPr>
              <w:t xml:space="preserve"> </w:t>
            </w:r>
            <w:r>
              <w:rPr>
                <w:rFonts w:ascii="Verdana" w:hAnsi="Verdana"/>
                <w:sz w:val="16"/>
                <w:szCs w:val="16"/>
              </w:rPr>
              <w:t>241</w:t>
            </w:r>
            <w:r w:rsidR="00B02D2D">
              <w:rPr>
                <w:rFonts w:ascii="Verdana" w:hAnsi="Verdana"/>
                <w:sz w:val="16"/>
                <w:szCs w:val="16"/>
              </w:rPr>
              <w:t>,</w:t>
            </w:r>
            <w:r>
              <w:rPr>
                <w:rFonts w:ascii="Verdana" w:hAnsi="Verdana"/>
                <w:sz w:val="16"/>
                <w:szCs w:val="16"/>
              </w:rPr>
              <w:t>19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A40C4C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</w:t>
            </w:r>
            <w:r w:rsidRPr="00A40C4C">
              <w:rPr>
                <w:rFonts w:ascii="Verdana" w:hAnsi="Verdana"/>
                <w:sz w:val="16"/>
                <w:szCs w:val="16"/>
              </w:rPr>
              <w:t xml:space="preserve">вартира </w:t>
            </w:r>
            <w:r>
              <w:rPr>
                <w:rFonts w:ascii="Verdana" w:hAnsi="Verdana"/>
                <w:sz w:val="16"/>
                <w:szCs w:val="16"/>
              </w:rPr>
              <w:t>(собственность)</w:t>
            </w:r>
          </w:p>
          <w:p w:rsidR="00B02D2D" w:rsidRPr="00A40C4C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A40C4C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Г</w:t>
            </w:r>
            <w:r w:rsidRPr="00A40C4C">
              <w:rPr>
                <w:rFonts w:ascii="Verdana" w:hAnsi="Verdana"/>
                <w:sz w:val="16"/>
                <w:szCs w:val="16"/>
              </w:rPr>
              <w:t>араж</w:t>
            </w:r>
            <w:r>
              <w:rPr>
                <w:rFonts w:ascii="Verdana" w:hAnsi="Verdana"/>
                <w:sz w:val="16"/>
                <w:szCs w:val="16"/>
              </w:rPr>
              <w:t xml:space="preserve"> (собственность)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A40C4C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A40C4C">
              <w:rPr>
                <w:rFonts w:ascii="Verdana" w:hAnsi="Verdana"/>
                <w:sz w:val="16"/>
                <w:szCs w:val="16"/>
              </w:rPr>
              <w:t>134</w:t>
            </w:r>
            <w:r>
              <w:rPr>
                <w:rFonts w:ascii="Verdana" w:hAnsi="Verdana"/>
                <w:sz w:val="16"/>
                <w:szCs w:val="16"/>
              </w:rPr>
              <w:t>,</w:t>
            </w:r>
            <w:r w:rsidRPr="00A40C4C">
              <w:rPr>
                <w:rFonts w:ascii="Verdana" w:hAnsi="Verdana"/>
                <w:sz w:val="16"/>
                <w:szCs w:val="16"/>
              </w:rPr>
              <w:t>3</w:t>
            </w:r>
          </w:p>
          <w:p w:rsidR="00B02D2D" w:rsidRPr="00A40C4C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A40C4C" w:rsidRDefault="00B02D2D" w:rsidP="00431B6D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A40C4C">
              <w:rPr>
                <w:rFonts w:ascii="Verdana" w:hAnsi="Verdana"/>
                <w:sz w:val="16"/>
                <w:szCs w:val="16"/>
              </w:rPr>
              <w:t>30</w:t>
            </w:r>
            <w:r>
              <w:rPr>
                <w:rFonts w:ascii="Verdana" w:hAnsi="Verdana"/>
                <w:sz w:val="16"/>
                <w:szCs w:val="16"/>
              </w:rPr>
              <w:t>,</w:t>
            </w:r>
            <w:r w:rsidRPr="00A40C4C">
              <w:rPr>
                <w:rFonts w:ascii="Verdana" w:hAnsi="Verdana"/>
                <w:sz w:val="16"/>
                <w:szCs w:val="16"/>
              </w:rPr>
              <w:t>2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A40C4C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A40C4C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B02D2D" w:rsidRPr="00A40C4C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A40C4C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A40C4C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AE050F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2D2D" w:rsidRPr="00914EEC" w:rsidRDefault="00B02D2D" w:rsidP="00914EEC">
            <w:pPr>
              <w:jc w:val="center"/>
              <w:rPr>
                <w:rFonts w:ascii="Verdana" w:hAnsi="Verdana"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B02D2D" w:rsidRPr="0055580F" w:rsidTr="002271A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A40C4C" w:rsidRDefault="00B02D2D" w:rsidP="00BE3116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супруг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1A69D2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A40C4C" w:rsidRDefault="00E34B9C" w:rsidP="00E34B9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2</w:t>
            </w:r>
            <w:r w:rsidR="00B02D2D">
              <w:rPr>
                <w:rFonts w:ascii="Verdana" w:hAnsi="Verdana"/>
                <w:sz w:val="16"/>
                <w:szCs w:val="16"/>
              </w:rPr>
              <w:t xml:space="preserve"> </w:t>
            </w:r>
            <w:r>
              <w:rPr>
                <w:rFonts w:ascii="Verdana" w:hAnsi="Verdana"/>
                <w:sz w:val="16"/>
                <w:szCs w:val="16"/>
              </w:rPr>
              <w:t>651</w:t>
            </w:r>
            <w:r w:rsidR="00B02D2D">
              <w:rPr>
                <w:rFonts w:ascii="Verdana" w:hAnsi="Verdana"/>
                <w:sz w:val="16"/>
                <w:szCs w:val="16"/>
              </w:rPr>
              <w:t xml:space="preserve"> </w:t>
            </w:r>
            <w:r>
              <w:rPr>
                <w:rFonts w:ascii="Verdana" w:hAnsi="Verdana"/>
                <w:sz w:val="16"/>
                <w:szCs w:val="16"/>
              </w:rPr>
              <w:t>192</w:t>
            </w:r>
            <w:r w:rsidR="00B02D2D">
              <w:rPr>
                <w:rFonts w:ascii="Verdana" w:hAnsi="Verdana"/>
                <w:sz w:val="16"/>
                <w:szCs w:val="16"/>
              </w:rPr>
              <w:t>,</w:t>
            </w:r>
            <w:r>
              <w:rPr>
                <w:rFonts w:ascii="Verdana" w:hAnsi="Verdana"/>
                <w:sz w:val="16"/>
                <w:szCs w:val="16"/>
              </w:rPr>
              <w:t>63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Гараж (собственность)</w:t>
            </w: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A40C4C">
              <w:rPr>
                <w:rFonts w:ascii="Verdana" w:hAnsi="Verdana"/>
                <w:sz w:val="16"/>
                <w:szCs w:val="16"/>
              </w:rPr>
              <w:t>Автостоянка</w:t>
            </w:r>
            <w:r>
              <w:rPr>
                <w:rFonts w:ascii="Verdana" w:hAnsi="Verdana"/>
                <w:sz w:val="16"/>
                <w:szCs w:val="16"/>
              </w:rPr>
              <w:t xml:space="preserve"> (собственность)</w:t>
            </w: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(пользование)</w:t>
            </w: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A40C4C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Гараж (пользование)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30,6</w:t>
            </w: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A40C4C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A40C4C">
              <w:rPr>
                <w:rFonts w:ascii="Verdana" w:hAnsi="Verdana"/>
                <w:sz w:val="16"/>
                <w:szCs w:val="16"/>
              </w:rPr>
              <w:t xml:space="preserve">493,4 </w:t>
            </w: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A40C4C">
              <w:rPr>
                <w:rFonts w:ascii="Verdana" w:hAnsi="Verdana"/>
                <w:sz w:val="16"/>
                <w:szCs w:val="16"/>
              </w:rPr>
              <w:t>(1/12 доли)</w:t>
            </w: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134,3</w:t>
            </w: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A40C4C" w:rsidRDefault="00B02D2D" w:rsidP="00431B6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30,2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A40C4C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A40C4C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Л</w:t>
            </w:r>
            <w:r w:rsidRPr="00A40C4C">
              <w:rPr>
                <w:rFonts w:ascii="Verdana" w:hAnsi="Verdana"/>
                <w:sz w:val="16"/>
                <w:szCs w:val="16"/>
              </w:rPr>
              <w:t>егков</w:t>
            </w:r>
            <w:r w:rsidR="00E34B9C">
              <w:rPr>
                <w:rFonts w:ascii="Verdana" w:hAnsi="Verdana"/>
                <w:sz w:val="16"/>
                <w:szCs w:val="16"/>
              </w:rPr>
              <w:t>ой</w:t>
            </w:r>
            <w:r w:rsidRPr="00A40C4C">
              <w:rPr>
                <w:rFonts w:ascii="Verdana" w:hAnsi="Verdana"/>
                <w:sz w:val="16"/>
                <w:szCs w:val="16"/>
              </w:rPr>
              <w:t xml:space="preserve"> автомобил</w:t>
            </w:r>
            <w:r w:rsidR="00E34B9C">
              <w:rPr>
                <w:rFonts w:ascii="Verdana" w:hAnsi="Verdana"/>
                <w:sz w:val="16"/>
                <w:szCs w:val="16"/>
              </w:rPr>
              <w:t>ь</w:t>
            </w:r>
            <w:r w:rsidRPr="00A40C4C">
              <w:rPr>
                <w:rFonts w:ascii="Verdana" w:hAnsi="Verdana"/>
                <w:sz w:val="16"/>
                <w:szCs w:val="16"/>
              </w:rPr>
              <w:t>:</w:t>
            </w:r>
          </w:p>
          <w:p w:rsidR="00B02D2D" w:rsidRPr="0004731C" w:rsidRDefault="00B02D2D" w:rsidP="003C333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ПОРШЕ</w:t>
            </w:r>
            <w:r w:rsidRPr="00A40C4C">
              <w:rPr>
                <w:rFonts w:ascii="Verdana" w:hAnsi="Verdana"/>
                <w:sz w:val="16"/>
                <w:szCs w:val="16"/>
              </w:rPr>
              <w:t xml:space="preserve"> </w:t>
            </w:r>
            <w:r w:rsidR="00294CE8">
              <w:rPr>
                <w:rFonts w:ascii="Verdana" w:hAnsi="Verdana"/>
                <w:sz w:val="16"/>
                <w:szCs w:val="16"/>
                <w:lang w:val="en-US"/>
              </w:rPr>
              <w:t>CAYENNE</w:t>
            </w:r>
            <w:r w:rsidR="00294CE8" w:rsidRPr="0004731C">
              <w:rPr>
                <w:rFonts w:ascii="Verdana" w:hAnsi="Verdana"/>
                <w:sz w:val="16"/>
                <w:szCs w:val="16"/>
              </w:rPr>
              <w:t xml:space="preserve"> </w:t>
            </w:r>
            <w:r w:rsidR="003C333D">
              <w:rPr>
                <w:rFonts w:ascii="Verdana" w:hAnsi="Verdana"/>
                <w:sz w:val="16"/>
                <w:szCs w:val="16"/>
                <w:lang w:val="en-US"/>
              </w:rPr>
              <w:t>D</w:t>
            </w:r>
            <w:r w:rsidR="00294CE8">
              <w:rPr>
                <w:rFonts w:ascii="Verdana" w:hAnsi="Verdana"/>
                <w:sz w:val="16"/>
                <w:szCs w:val="16"/>
                <w:lang w:val="en-US"/>
              </w:rPr>
              <w:t>IESEL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2D2D" w:rsidRDefault="00B02D2D" w:rsidP="001A69D2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B02D2D" w:rsidRPr="0055580F" w:rsidTr="001A69D2">
        <w:trPr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2271AE" w:rsidRDefault="00B02D2D" w:rsidP="001A69D2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дочь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1A69D2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2271AE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A40C4C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A40C4C">
              <w:rPr>
                <w:rFonts w:ascii="Verdana" w:hAnsi="Verdana"/>
                <w:sz w:val="16"/>
                <w:szCs w:val="16"/>
              </w:rPr>
              <w:t>Квартира</w:t>
            </w:r>
            <w:r>
              <w:rPr>
                <w:rFonts w:ascii="Verdana" w:hAnsi="Verdana"/>
                <w:sz w:val="16"/>
                <w:szCs w:val="16"/>
              </w:rPr>
              <w:t xml:space="preserve"> (пользование)</w:t>
            </w:r>
          </w:p>
          <w:p w:rsidR="00B02D2D" w:rsidRPr="00A40C4C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A40C4C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A40C4C">
              <w:rPr>
                <w:rFonts w:ascii="Verdana" w:hAnsi="Verdana"/>
                <w:sz w:val="16"/>
                <w:szCs w:val="16"/>
              </w:rPr>
              <w:t>134,3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A40C4C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A40C4C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B02D2D" w:rsidRPr="00A40C4C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1A69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4D56AE" w:rsidRDefault="00B02D2D" w:rsidP="001A69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409" w:type="pct"/>
          </w:tcPr>
          <w:p w:rsidR="00B02D2D" w:rsidRPr="004D56AE" w:rsidRDefault="00B02D2D" w:rsidP="001A69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7" w:type="pct"/>
          </w:tcPr>
          <w:p w:rsidR="00B02D2D" w:rsidRPr="004D56AE" w:rsidRDefault="00B02D2D" w:rsidP="001A69D2">
            <w:pPr>
              <w:jc w:val="center"/>
              <w:rPr>
                <w:sz w:val="24"/>
                <w:szCs w:val="24"/>
              </w:rPr>
            </w:pPr>
          </w:p>
        </w:tc>
      </w:tr>
      <w:tr w:rsidR="00B02D2D" w:rsidRPr="0055580F" w:rsidTr="001A69D2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7C201D" w:rsidRDefault="00B02D2D" w:rsidP="001A69D2">
            <w:pPr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Журба Ирина Евгеньевна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7C201D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color w:val="333333"/>
                <w:sz w:val="16"/>
                <w:szCs w:val="16"/>
              </w:rPr>
              <w:t>Заместитель председателя комитета первичной медико-санитарной и скорой медицинской помощи</w:t>
            </w: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3C333D" w:rsidRDefault="003C333D" w:rsidP="007A7EBE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>
              <w:rPr>
                <w:rFonts w:ascii="Verdana" w:hAnsi="Verdana"/>
                <w:sz w:val="16"/>
                <w:szCs w:val="16"/>
                <w:lang w:val="en-US"/>
              </w:rPr>
              <w:t>8</w:t>
            </w:r>
            <w:r w:rsidR="007A7EBE">
              <w:rPr>
                <w:rFonts w:ascii="Verdana" w:hAnsi="Verdana"/>
                <w:sz w:val="16"/>
                <w:szCs w:val="16"/>
              </w:rPr>
              <w:t>56</w:t>
            </w:r>
            <w:r w:rsidR="00B02D2D">
              <w:rPr>
                <w:rFonts w:ascii="Verdana" w:hAnsi="Verdana"/>
                <w:sz w:val="16"/>
                <w:szCs w:val="16"/>
              </w:rPr>
              <w:t xml:space="preserve"> </w:t>
            </w:r>
            <w:r w:rsidR="007A7EBE">
              <w:rPr>
                <w:rFonts w:ascii="Verdana" w:hAnsi="Verdana"/>
                <w:sz w:val="16"/>
                <w:szCs w:val="16"/>
              </w:rPr>
              <w:t>632</w:t>
            </w:r>
            <w:r w:rsidR="00B02D2D">
              <w:rPr>
                <w:rFonts w:ascii="Verdana" w:hAnsi="Verdana"/>
                <w:sz w:val="16"/>
                <w:szCs w:val="16"/>
              </w:rPr>
              <w:t>,</w:t>
            </w:r>
            <w:r w:rsidR="007A7EBE">
              <w:rPr>
                <w:rFonts w:ascii="Verdana" w:hAnsi="Verdana"/>
                <w:sz w:val="16"/>
                <w:szCs w:val="16"/>
              </w:rPr>
              <w:t>89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7C201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7C201D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>
              <w:rPr>
                <w:rFonts w:ascii="Verdana" w:hAnsi="Verdana"/>
                <w:sz w:val="16"/>
                <w:szCs w:val="16"/>
              </w:rPr>
              <w:t>(собственность)</w:t>
            </w:r>
          </w:p>
          <w:p w:rsidR="00B02D2D" w:rsidRPr="007C201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7C201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7C201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7C201D">
              <w:rPr>
                <w:rFonts w:ascii="Verdana" w:hAnsi="Verdana"/>
                <w:sz w:val="16"/>
                <w:szCs w:val="16"/>
              </w:rPr>
              <w:t>43</w:t>
            </w:r>
            <w:r>
              <w:rPr>
                <w:rFonts w:ascii="Verdana" w:hAnsi="Verdana"/>
                <w:sz w:val="16"/>
                <w:szCs w:val="16"/>
              </w:rPr>
              <w:t>,</w:t>
            </w:r>
            <w:r w:rsidRPr="007C201D">
              <w:rPr>
                <w:rFonts w:ascii="Verdana" w:hAnsi="Verdana"/>
                <w:sz w:val="16"/>
                <w:szCs w:val="16"/>
              </w:rPr>
              <w:t>2</w:t>
            </w:r>
          </w:p>
          <w:p w:rsidR="00B02D2D" w:rsidRPr="007C201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7C201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7C201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7C201D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B02D2D" w:rsidRPr="007C201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7C201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7C201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AE050F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2D2D" w:rsidRDefault="00B02D2D" w:rsidP="001A69D2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B02D2D" w:rsidRPr="0055580F" w:rsidTr="007A375B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7C201D" w:rsidRDefault="00B02D2D" w:rsidP="007A375B">
            <w:pPr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Залепухина Ольга Алексеевна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7A375B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color w:val="333333"/>
                <w:sz w:val="16"/>
                <w:szCs w:val="16"/>
              </w:rPr>
              <w:t>Консультант отдела организации специализированной и высокотехнологичной медицинской помощи</w:t>
            </w: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3C333D" w:rsidRDefault="007A7EBE" w:rsidP="007A7EBE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>
              <w:rPr>
                <w:rFonts w:ascii="Verdana" w:hAnsi="Verdana"/>
                <w:sz w:val="16"/>
                <w:szCs w:val="16"/>
              </w:rPr>
              <w:t>480 999</w:t>
            </w:r>
            <w:r w:rsidR="00B02D2D">
              <w:rPr>
                <w:rFonts w:ascii="Verdana" w:hAnsi="Verdana"/>
                <w:sz w:val="16"/>
                <w:szCs w:val="16"/>
              </w:rPr>
              <w:t>,</w:t>
            </w:r>
            <w:r>
              <w:rPr>
                <w:rFonts w:ascii="Verdana" w:hAnsi="Verdana"/>
                <w:sz w:val="16"/>
                <w:szCs w:val="16"/>
              </w:rPr>
              <w:t>21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7A375B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Земельный участок (собственность)</w:t>
            </w:r>
          </w:p>
          <w:p w:rsidR="00B02D2D" w:rsidRDefault="00B02D2D" w:rsidP="007A375B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7A375B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Жилой дом (собственность)</w:t>
            </w:r>
          </w:p>
          <w:p w:rsidR="00B02D2D" w:rsidRDefault="00B02D2D" w:rsidP="007A375B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7A375B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(собственность)</w:t>
            </w:r>
          </w:p>
          <w:p w:rsidR="00FD241C" w:rsidRDefault="00FD241C" w:rsidP="007A375B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7C201D" w:rsidRDefault="00B02D2D" w:rsidP="00587AD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7A375B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1200,0</w:t>
            </w:r>
          </w:p>
          <w:p w:rsidR="00B02D2D" w:rsidRDefault="00B02D2D" w:rsidP="007A375B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7A375B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7A375B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38,7</w:t>
            </w:r>
          </w:p>
          <w:p w:rsidR="00B02D2D" w:rsidRDefault="00B02D2D" w:rsidP="007A375B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7A375B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FD241C" w:rsidP="007A375B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>
              <w:rPr>
                <w:rFonts w:ascii="Verdana" w:hAnsi="Verdana"/>
                <w:sz w:val="16"/>
                <w:szCs w:val="16"/>
                <w:lang w:val="en-US"/>
              </w:rPr>
              <w:t>75</w:t>
            </w:r>
            <w:r w:rsidR="00B02D2D">
              <w:rPr>
                <w:rFonts w:ascii="Verdana" w:hAnsi="Verdana"/>
                <w:sz w:val="16"/>
                <w:szCs w:val="16"/>
              </w:rPr>
              <w:t>,</w:t>
            </w:r>
            <w:r>
              <w:rPr>
                <w:rFonts w:ascii="Verdana" w:hAnsi="Verdana"/>
                <w:sz w:val="16"/>
                <w:szCs w:val="16"/>
                <w:lang w:val="en-US"/>
              </w:rPr>
              <w:t>1</w:t>
            </w:r>
          </w:p>
          <w:p w:rsidR="00B02D2D" w:rsidRPr="007C201D" w:rsidRDefault="00FD241C" w:rsidP="00E27FC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  <w:lang w:val="en-US"/>
              </w:rPr>
              <w:t xml:space="preserve">(3/4 </w:t>
            </w:r>
            <w:r>
              <w:rPr>
                <w:rFonts w:ascii="Verdana" w:hAnsi="Verdana"/>
                <w:sz w:val="16"/>
                <w:szCs w:val="16"/>
              </w:rPr>
              <w:t>доли</w:t>
            </w:r>
            <w:r>
              <w:rPr>
                <w:rFonts w:ascii="Verdana" w:hAnsi="Verdana"/>
                <w:sz w:val="16"/>
                <w:szCs w:val="16"/>
                <w:lang w:val="en-US"/>
              </w:rPr>
              <w:t>)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7A375B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B02D2D" w:rsidRDefault="00B02D2D" w:rsidP="007A375B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7A375B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7A375B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B02D2D" w:rsidRDefault="00B02D2D" w:rsidP="007A375B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7A375B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FD241C" w:rsidRDefault="00B02D2D" w:rsidP="007A375B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B02D2D" w:rsidRPr="007C201D" w:rsidRDefault="00B02D2D" w:rsidP="00587AD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7A375B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7A375B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7A375B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7A375B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AE050F" w:rsidRDefault="00B02D2D" w:rsidP="007A375B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2D2D" w:rsidRDefault="00B02D2D" w:rsidP="007A375B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B02D2D" w:rsidRPr="0055580F" w:rsidTr="007A375B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BD3AC5" w:rsidRDefault="00B02D2D" w:rsidP="007A375B">
            <w:pPr>
              <w:rPr>
                <w:rFonts w:ascii="Verdana" w:hAnsi="Verdana"/>
                <w:sz w:val="16"/>
                <w:szCs w:val="16"/>
              </w:rPr>
            </w:pPr>
            <w:r w:rsidRPr="00BD3AC5">
              <w:rPr>
                <w:rFonts w:ascii="Verdana" w:hAnsi="Verdana"/>
                <w:sz w:val="16"/>
                <w:szCs w:val="16"/>
              </w:rPr>
              <w:t>супруг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7A375B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E27FCF" w:rsidP="00E27FC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</w:t>
            </w:r>
            <w:r w:rsidR="00B02D2D">
              <w:rPr>
                <w:rFonts w:ascii="Verdana" w:hAnsi="Verdana"/>
                <w:sz w:val="16"/>
                <w:szCs w:val="16"/>
              </w:rPr>
              <w:t> </w:t>
            </w:r>
            <w:r>
              <w:rPr>
                <w:rFonts w:ascii="Verdana" w:hAnsi="Verdana"/>
                <w:sz w:val="16"/>
                <w:szCs w:val="16"/>
              </w:rPr>
              <w:t>907</w:t>
            </w:r>
            <w:r w:rsidR="00B02D2D">
              <w:rPr>
                <w:rFonts w:ascii="Verdana" w:hAnsi="Verdana"/>
                <w:sz w:val="16"/>
                <w:szCs w:val="16"/>
              </w:rPr>
              <w:t> </w:t>
            </w:r>
            <w:r>
              <w:rPr>
                <w:rFonts w:ascii="Verdana" w:hAnsi="Verdana"/>
                <w:sz w:val="16"/>
                <w:szCs w:val="16"/>
              </w:rPr>
              <w:t>650</w:t>
            </w:r>
            <w:r w:rsidR="00B02D2D">
              <w:rPr>
                <w:rFonts w:ascii="Verdana" w:hAnsi="Verdana"/>
                <w:sz w:val="16"/>
                <w:szCs w:val="16"/>
              </w:rPr>
              <w:t>,00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7A375B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(собственность)</w:t>
            </w:r>
          </w:p>
          <w:p w:rsidR="00587AD9" w:rsidRDefault="00587AD9" w:rsidP="007A375B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587AD9" w:rsidRDefault="00587AD9" w:rsidP="007A375B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587AD9" w:rsidRDefault="00587AD9" w:rsidP="007A375B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(пользование)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7A375B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49,8</w:t>
            </w:r>
          </w:p>
          <w:p w:rsidR="00B02D2D" w:rsidRDefault="00B02D2D" w:rsidP="007A375B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(1/2 доли)</w:t>
            </w:r>
          </w:p>
          <w:p w:rsidR="00587AD9" w:rsidRDefault="00587AD9" w:rsidP="007A375B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587AD9" w:rsidRDefault="00587AD9" w:rsidP="007A375B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75,1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7A375B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587AD9" w:rsidRDefault="00587AD9" w:rsidP="007A375B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587AD9" w:rsidRDefault="00587AD9" w:rsidP="007A375B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587AD9" w:rsidRDefault="00587AD9" w:rsidP="007A375B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7A375B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Легковой автомобиль </w:t>
            </w:r>
          </w:p>
          <w:p w:rsidR="00B02D2D" w:rsidRPr="00BD3AC5" w:rsidRDefault="00B02D2D" w:rsidP="007A375B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КИА </w:t>
            </w:r>
            <w:proofErr w:type="spellStart"/>
            <w:r>
              <w:rPr>
                <w:rFonts w:ascii="Verdana" w:hAnsi="Verdana"/>
                <w:sz w:val="16"/>
                <w:szCs w:val="16"/>
              </w:rPr>
              <w:t>Sorento</w:t>
            </w:r>
            <w:proofErr w:type="spellEnd"/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2D2D" w:rsidRDefault="00B02D2D" w:rsidP="007A375B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B02D2D" w:rsidRPr="0055580F" w:rsidTr="007A375B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7A375B">
            <w:pPr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lastRenderedPageBreak/>
              <w:t>Касаткина Светлана Владимировна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7A375B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color w:val="333333"/>
                <w:sz w:val="16"/>
                <w:szCs w:val="16"/>
              </w:rPr>
              <w:t>Консультант  комитета организации первичной медико-санитарной и скорой медицинской помощи</w:t>
            </w: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0F4764" w:rsidRDefault="00C71721" w:rsidP="00C71721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480 822</w:t>
            </w:r>
            <w:r w:rsidR="00B02D2D" w:rsidRPr="000F4764">
              <w:rPr>
                <w:rFonts w:ascii="Verdana" w:hAnsi="Verdana"/>
                <w:sz w:val="16"/>
                <w:szCs w:val="16"/>
              </w:rPr>
              <w:t>,</w:t>
            </w:r>
            <w:r>
              <w:rPr>
                <w:rFonts w:ascii="Verdana" w:hAnsi="Verdana"/>
                <w:sz w:val="16"/>
                <w:szCs w:val="16"/>
              </w:rPr>
              <w:t>15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1721" w:rsidRDefault="00C71721" w:rsidP="007A375B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Земельный участок (собственность)</w:t>
            </w:r>
          </w:p>
          <w:p w:rsidR="00C71721" w:rsidRDefault="00C71721" w:rsidP="007A375B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0F4764" w:rsidRDefault="00B02D2D" w:rsidP="007A375B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0F4764">
              <w:rPr>
                <w:rFonts w:ascii="Verdana" w:hAnsi="Verdana"/>
                <w:sz w:val="16"/>
                <w:szCs w:val="16"/>
              </w:rPr>
              <w:t>Квартира</w:t>
            </w:r>
            <w:r>
              <w:rPr>
                <w:rFonts w:ascii="Verdana" w:hAnsi="Verdana"/>
                <w:sz w:val="16"/>
                <w:szCs w:val="16"/>
              </w:rPr>
              <w:t xml:space="preserve"> (собственность)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1721" w:rsidRDefault="00C71721" w:rsidP="0013449B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1202,0</w:t>
            </w:r>
          </w:p>
          <w:p w:rsidR="00C71721" w:rsidRDefault="00C71721" w:rsidP="0013449B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C71721" w:rsidRDefault="00C71721" w:rsidP="0013449B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3449B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45</w:t>
            </w:r>
            <w:r w:rsidRPr="000F4764">
              <w:rPr>
                <w:rFonts w:ascii="Verdana" w:hAnsi="Verdana"/>
                <w:sz w:val="16"/>
                <w:szCs w:val="16"/>
              </w:rPr>
              <w:t>,</w:t>
            </w:r>
            <w:r>
              <w:rPr>
                <w:rFonts w:ascii="Verdana" w:hAnsi="Verdana"/>
                <w:sz w:val="16"/>
                <w:szCs w:val="16"/>
              </w:rPr>
              <w:t>7</w:t>
            </w:r>
          </w:p>
          <w:p w:rsidR="00B02D2D" w:rsidRPr="000F4764" w:rsidRDefault="00B02D2D" w:rsidP="0013449B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(1/3 доли)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1721" w:rsidRDefault="00C71721" w:rsidP="007A375B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C71721" w:rsidRDefault="00C71721" w:rsidP="007A375B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C71721" w:rsidRDefault="00C71721" w:rsidP="007A375B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0F4764" w:rsidRDefault="00B02D2D" w:rsidP="007A375B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0F4764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7A375B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7A375B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7A375B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AE050F" w:rsidRDefault="00B02D2D" w:rsidP="007A375B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2D2D" w:rsidRDefault="00B02D2D" w:rsidP="007A375B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B02D2D" w:rsidRPr="0055580F" w:rsidTr="007A375B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7A375B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сын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7A375B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13449B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7A375B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(пользование)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13449B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45,7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7A375B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7A375B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2D2D" w:rsidRDefault="00B02D2D" w:rsidP="007A375B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B02D2D" w:rsidRPr="0055580F" w:rsidTr="00D5109D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3934A7">
            <w:pPr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Копылова Наталия Николаевна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D5109D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color w:val="333333"/>
                <w:sz w:val="16"/>
                <w:szCs w:val="16"/>
              </w:rPr>
              <w:t>Главный специалист комитета организации первичной медико-санитарной и скорой медицинской помощи</w:t>
            </w: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0F4764" w:rsidRDefault="00736F12" w:rsidP="00C71721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4</w:t>
            </w:r>
            <w:r w:rsidR="00C71721">
              <w:rPr>
                <w:rFonts w:ascii="Verdana" w:hAnsi="Verdana"/>
                <w:sz w:val="16"/>
                <w:szCs w:val="16"/>
              </w:rPr>
              <w:t>21</w:t>
            </w:r>
            <w:r w:rsidR="00B02D2D">
              <w:rPr>
                <w:rFonts w:ascii="Verdana" w:hAnsi="Verdana"/>
                <w:sz w:val="16"/>
                <w:szCs w:val="16"/>
              </w:rPr>
              <w:t xml:space="preserve"> </w:t>
            </w:r>
            <w:r w:rsidR="00C71721">
              <w:rPr>
                <w:rFonts w:ascii="Verdana" w:hAnsi="Verdana"/>
                <w:sz w:val="16"/>
                <w:szCs w:val="16"/>
              </w:rPr>
              <w:t>727</w:t>
            </w:r>
            <w:r w:rsidR="00B02D2D">
              <w:rPr>
                <w:rFonts w:ascii="Verdana" w:hAnsi="Verdana"/>
                <w:sz w:val="16"/>
                <w:szCs w:val="16"/>
              </w:rPr>
              <w:t>,</w:t>
            </w:r>
            <w:r>
              <w:rPr>
                <w:rFonts w:ascii="Verdana" w:hAnsi="Verdana"/>
                <w:sz w:val="16"/>
                <w:szCs w:val="16"/>
              </w:rPr>
              <w:t>6</w:t>
            </w:r>
            <w:r w:rsidR="00C71721">
              <w:rPr>
                <w:rFonts w:ascii="Verdana" w:hAnsi="Verdana"/>
                <w:sz w:val="16"/>
                <w:szCs w:val="16"/>
              </w:rPr>
              <w:t>7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Земельный участок (собственность)</w:t>
            </w:r>
          </w:p>
          <w:p w:rsidR="00B02D2D" w:rsidRDefault="00B02D2D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0F4764" w:rsidRDefault="00B02D2D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Жилой дом (собственность)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618,0</w:t>
            </w:r>
          </w:p>
          <w:p w:rsidR="00B02D2D" w:rsidRDefault="00B02D2D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0F4764" w:rsidRDefault="00B02D2D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49,6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0F4764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B02D2D" w:rsidRDefault="00B02D2D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B02D2D" w:rsidRDefault="00B02D2D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0F4764" w:rsidRDefault="00B02D2D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AE050F" w:rsidRDefault="00B02D2D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2D2D" w:rsidRDefault="00B02D2D" w:rsidP="00D5109D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B02D2D" w:rsidRPr="0055580F" w:rsidTr="00D5109D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3934A7" w:rsidRDefault="00B02D2D" w:rsidP="003934A7">
            <w:pPr>
              <w:rPr>
                <w:rFonts w:ascii="Verdana" w:hAnsi="Verdana"/>
                <w:sz w:val="16"/>
                <w:szCs w:val="16"/>
              </w:rPr>
            </w:pPr>
            <w:r w:rsidRPr="003934A7">
              <w:rPr>
                <w:rFonts w:ascii="Verdana" w:hAnsi="Verdana"/>
                <w:sz w:val="16"/>
                <w:szCs w:val="16"/>
              </w:rPr>
              <w:t>супруг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D5109D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3934A7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3934A7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3934A7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3934A7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(собственность)</w:t>
            </w:r>
          </w:p>
          <w:p w:rsidR="00B02D2D" w:rsidRDefault="00B02D2D" w:rsidP="003934A7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3934A7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3934A7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3934A7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Жилой дом (пользование)</w:t>
            </w:r>
          </w:p>
          <w:p w:rsidR="00B02D2D" w:rsidRDefault="00B02D2D" w:rsidP="003934A7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3934A7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Земельный участок (пользование)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95,0</w:t>
            </w:r>
          </w:p>
          <w:p w:rsidR="00B02D2D" w:rsidRDefault="00B02D2D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(76/95 доли)</w:t>
            </w:r>
          </w:p>
          <w:p w:rsidR="00B02D2D" w:rsidRDefault="00B02D2D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49,6</w:t>
            </w:r>
          </w:p>
          <w:p w:rsidR="00B02D2D" w:rsidRDefault="00B02D2D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618,0</w:t>
            </w:r>
          </w:p>
          <w:p w:rsidR="00B02D2D" w:rsidRDefault="00B02D2D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B02D2D" w:rsidRDefault="00B02D2D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B02D2D" w:rsidRDefault="00B02D2D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0F4764" w:rsidRDefault="00B02D2D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AE007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Легковой автомобиль ШЕВРОЛЕ </w:t>
            </w:r>
            <w:proofErr w:type="spellStart"/>
            <w:r>
              <w:rPr>
                <w:rFonts w:ascii="Verdana" w:hAnsi="Verdana"/>
                <w:sz w:val="16"/>
                <w:szCs w:val="16"/>
              </w:rPr>
              <w:t>Ланос</w:t>
            </w:r>
            <w:proofErr w:type="spellEnd"/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2D2D" w:rsidRDefault="00B02D2D" w:rsidP="00D5109D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B02D2D" w:rsidRPr="0055580F" w:rsidTr="00D5109D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3934A7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сын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D5109D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3934A7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375FE7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Жилой дом (пользование)</w:t>
            </w:r>
          </w:p>
          <w:p w:rsidR="00B02D2D" w:rsidRDefault="00B02D2D" w:rsidP="00375FE7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375FE7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Земельный участок (пользование)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49,6</w:t>
            </w:r>
          </w:p>
          <w:p w:rsidR="00B02D2D" w:rsidRDefault="00B02D2D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C02087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618,0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B02D2D" w:rsidRDefault="00B02D2D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1721" w:rsidRDefault="00C71721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2D2D" w:rsidRDefault="00C71721" w:rsidP="00D5109D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B02D2D" w:rsidRPr="0055580F" w:rsidTr="001A69D2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1A69D2" w:rsidRDefault="00B02D2D" w:rsidP="001A69D2">
            <w:pPr>
              <w:rPr>
                <w:rFonts w:ascii="Verdana" w:hAnsi="Verdana"/>
                <w:b/>
                <w:sz w:val="16"/>
                <w:szCs w:val="16"/>
              </w:rPr>
            </w:pPr>
            <w:smartTag w:uri="urn:schemas-microsoft-com:office:smarttags" w:element="PersonName">
              <w:r w:rsidRPr="001A69D2">
                <w:rPr>
                  <w:rFonts w:ascii="Verdana" w:hAnsi="Verdana"/>
                  <w:b/>
                  <w:sz w:val="16"/>
                  <w:szCs w:val="16"/>
                </w:rPr>
                <w:t>Копылова Татьяна Леонидовна</w:t>
              </w:r>
            </w:smartTag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1A69D2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color w:val="333333"/>
                <w:sz w:val="16"/>
                <w:szCs w:val="16"/>
              </w:rPr>
              <w:t>Консультант отдела лекарственного обеспечения</w:t>
            </w: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1A69D2" w:rsidRDefault="004458F0" w:rsidP="004458F0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508</w:t>
            </w:r>
            <w:r w:rsidR="00B02D2D">
              <w:rPr>
                <w:rFonts w:ascii="Verdana" w:hAnsi="Verdana"/>
                <w:sz w:val="16"/>
                <w:szCs w:val="16"/>
              </w:rPr>
              <w:t xml:space="preserve"> </w:t>
            </w:r>
            <w:r>
              <w:rPr>
                <w:rFonts w:ascii="Verdana" w:hAnsi="Verdana"/>
                <w:sz w:val="16"/>
                <w:szCs w:val="16"/>
              </w:rPr>
              <w:t>185</w:t>
            </w:r>
            <w:r w:rsidR="00B02D2D">
              <w:rPr>
                <w:rFonts w:ascii="Verdana" w:hAnsi="Verdana"/>
                <w:sz w:val="16"/>
                <w:szCs w:val="16"/>
              </w:rPr>
              <w:t>,</w:t>
            </w:r>
            <w:r w:rsidR="00736F12">
              <w:rPr>
                <w:rFonts w:ascii="Verdana" w:hAnsi="Verdana"/>
                <w:sz w:val="16"/>
                <w:szCs w:val="16"/>
              </w:rPr>
              <w:t>2</w:t>
            </w:r>
            <w:r>
              <w:rPr>
                <w:rFonts w:ascii="Verdana" w:hAnsi="Verdana"/>
                <w:sz w:val="16"/>
                <w:szCs w:val="16"/>
              </w:rPr>
              <w:t>9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1A69D2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A69D2">
              <w:rPr>
                <w:rFonts w:ascii="Verdana" w:hAnsi="Verdana"/>
                <w:sz w:val="16"/>
                <w:szCs w:val="16"/>
              </w:rPr>
              <w:t>Квартира</w:t>
            </w:r>
            <w:r>
              <w:rPr>
                <w:rFonts w:ascii="Verdana" w:hAnsi="Verdana"/>
                <w:sz w:val="16"/>
                <w:szCs w:val="16"/>
              </w:rPr>
              <w:t xml:space="preserve"> (собственность)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1A69D2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A69D2">
              <w:rPr>
                <w:rFonts w:ascii="Verdana" w:hAnsi="Verdana"/>
                <w:sz w:val="16"/>
                <w:szCs w:val="16"/>
              </w:rPr>
              <w:t>63,4</w:t>
            </w:r>
          </w:p>
          <w:p w:rsidR="00B02D2D" w:rsidRPr="001A69D2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A69D2">
              <w:rPr>
                <w:rFonts w:ascii="Verdana" w:hAnsi="Verdana"/>
                <w:sz w:val="16"/>
                <w:szCs w:val="16"/>
              </w:rPr>
              <w:t>(1/4 дол</w:t>
            </w:r>
            <w:r>
              <w:rPr>
                <w:rFonts w:ascii="Verdana" w:hAnsi="Verdana"/>
                <w:sz w:val="16"/>
                <w:szCs w:val="16"/>
              </w:rPr>
              <w:t>и</w:t>
            </w:r>
            <w:r w:rsidRPr="001A69D2">
              <w:rPr>
                <w:rFonts w:ascii="Verdana" w:hAnsi="Verdana"/>
                <w:sz w:val="16"/>
                <w:szCs w:val="16"/>
              </w:rPr>
              <w:t>)</w:t>
            </w:r>
          </w:p>
          <w:p w:rsidR="00B02D2D" w:rsidRPr="001A69D2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1A69D2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A69D2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B02D2D" w:rsidRPr="001A69D2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1A69D2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1A69D2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2D2D" w:rsidRDefault="00B02D2D" w:rsidP="009220EF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B02D2D" w:rsidRPr="0055580F" w:rsidTr="001A69D2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1A69D2" w:rsidRDefault="00B02D2D" w:rsidP="001A69D2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супруг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1A69D2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1A69D2" w:rsidRDefault="004458F0" w:rsidP="004458F0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440 943</w:t>
            </w:r>
            <w:r w:rsidR="00B02D2D" w:rsidRPr="001A69D2">
              <w:rPr>
                <w:rFonts w:ascii="Verdana" w:hAnsi="Verdana"/>
                <w:sz w:val="16"/>
                <w:szCs w:val="16"/>
              </w:rPr>
              <w:t>,</w:t>
            </w:r>
            <w:r>
              <w:rPr>
                <w:rFonts w:ascii="Verdana" w:hAnsi="Verdana"/>
                <w:sz w:val="16"/>
                <w:szCs w:val="16"/>
              </w:rPr>
              <w:t>02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1A69D2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A69D2">
              <w:rPr>
                <w:rFonts w:ascii="Verdana" w:hAnsi="Verdana"/>
                <w:sz w:val="16"/>
                <w:szCs w:val="16"/>
              </w:rPr>
              <w:t>Квартира</w:t>
            </w:r>
            <w:r>
              <w:rPr>
                <w:rFonts w:ascii="Verdana" w:hAnsi="Verdana"/>
                <w:sz w:val="16"/>
                <w:szCs w:val="16"/>
              </w:rPr>
              <w:t xml:space="preserve"> (собственность)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1A69D2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A69D2">
              <w:rPr>
                <w:rFonts w:ascii="Verdana" w:hAnsi="Verdana"/>
                <w:sz w:val="16"/>
                <w:szCs w:val="16"/>
              </w:rPr>
              <w:t>63,4</w:t>
            </w:r>
          </w:p>
          <w:p w:rsidR="00B02D2D" w:rsidRPr="001A69D2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A69D2">
              <w:rPr>
                <w:rFonts w:ascii="Verdana" w:hAnsi="Verdana"/>
                <w:sz w:val="16"/>
                <w:szCs w:val="16"/>
              </w:rPr>
              <w:t>(1/4 дол</w:t>
            </w:r>
            <w:r>
              <w:rPr>
                <w:rFonts w:ascii="Verdana" w:hAnsi="Verdana"/>
                <w:sz w:val="16"/>
                <w:szCs w:val="16"/>
              </w:rPr>
              <w:t>и</w:t>
            </w:r>
            <w:r w:rsidRPr="001A69D2">
              <w:rPr>
                <w:rFonts w:ascii="Verdana" w:hAnsi="Verdana"/>
                <w:sz w:val="16"/>
                <w:szCs w:val="16"/>
              </w:rPr>
              <w:t>)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1A69D2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A69D2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A69D2">
              <w:rPr>
                <w:rFonts w:ascii="Verdana" w:hAnsi="Verdana"/>
                <w:sz w:val="16"/>
                <w:szCs w:val="16"/>
              </w:rPr>
              <w:t>Легков</w:t>
            </w:r>
            <w:r w:rsidR="004458F0">
              <w:rPr>
                <w:rFonts w:ascii="Verdana" w:hAnsi="Verdana"/>
                <w:sz w:val="16"/>
                <w:szCs w:val="16"/>
              </w:rPr>
              <w:t>ые</w:t>
            </w:r>
            <w:r w:rsidRPr="001A69D2">
              <w:rPr>
                <w:rFonts w:ascii="Verdana" w:hAnsi="Verdana"/>
                <w:sz w:val="16"/>
                <w:szCs w:val="16"/>
              </w:rPr>
              <w:t xml:space="preserve"> автомобил</w:t>
            </w:r>
            <w:r w:rsidR="004458F0">
              <w:rPr>
                <w:rFonts w:ascii="Verdana" w:hAnsi="Verdana"/>
                <w:sz w:val="16"/>
                <w:szCs w:val="16"/>
              </w:rPr>
              <w:t>и:</w:t>
            </w:r>
          </w:p>
          <w:p w:rsidR="00B02D2D" w:rsidRDefault="00B02D2D" w:rsidP="00B808B0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A69D2">
              <w:rPr>
                <w:rFonts w:ascii="Verdana" w:hAnsi="Verdana"/>
                <w:sz w:val="16"/>
                <w:szCs w:val="16"/>
              </w:rPr>
              <w:t xml:space="preserve"> ВАЗ</w:t>
            </w:r>
            <w:r>
              <w:rPr>
                <w:rFonts w:ascii="Verdana" w:hAnsi="Verdana"/>
                <w:sz w:val="16"/>
                <w:szCs w:val="16"/>
              </w:rPr>
              <w:t xml:space="preserve"> </w:t>
            </w:r>
            <w:r w:rsidRPr="001A69D2">
              <w:rPr>
                <w:rFonts w:ascii="Verdana" w:hAnsi="Verdana"/>
                <w:sz w:val="16"/>
                <w:szCs w:val="16"/>
              </w:rPr>
              <w:t>2107</w:t>
            </w:r>
            <w:r w:rsidR="004458F0">
              <w:rPr>
                <w:rFonts w:ascii="Verdana" w:hAnsi="Verdana"/>
                <w:sz w:val="16"/>
                <w:szCs w:val="16"/>
              </w:rPr>
              <w:t>;</w:t>
            </w:r>
          </w:p>
          <w:p w:rsidR="004458F0" w:rsidRPr="004458F0" w:rsidRDefault="004458F0" w:rsidP="00B808B0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ВАЗ Лада Веста CFL 110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2D2D" w:rsidRDefault="00B02D2D" w:rsidP="009220EF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B02D2D" w:rsidRPr="0055580F" w:rsidTr="001A69D2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1A69D2" w:rsidRDefault="00B02D2D" w:rsidP="001A69D2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lastRenderedPageBreak/>
              <w:t>дочь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1A69D2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1A69D2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1A69D2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A69D2">
              <w:rPr>
                <w:rFonts w:ascii="Verdana" w:hAnsi="Verdana"/>
                <w:sz w:val="16"/>
                <w:szCs w:val="16"/>
              </w:rPr>
              <w:t>Квартира</w:t>
            </w:r>
            <w:r>
              <w:rPr>
                <w:rFonts w:ascii="Verdana" w:hAnsi="Verdana"/>
                <w:sz w:val="16"/>
                <w:szCs w:val="16"/>
              </w:rPr>
              <w:t xml:space="preserve"> (собственность)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1A69D2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A69D2">
              <w:rPr>
                <w:rFonts w:ascii="Verdana" w:hAnsi="Verdana"/>
                <w:sz w:val="16"/>
                <w:szCs w:val="16"/>
              </w:rPr>
              <w:t>63,4</w:t>
            </w:r>
          </w:p>
          <w:p w:rsidR="00B02D2D" w:rsidRPr="001A69D2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A69D2">
              <w:rPr>
                <w:rFonts w:ascii="Verdana" w:hAnsi="Verdana"/>
                <w:sz w:val="16"/>
                <w:szCs w:val="16"/>
              </w:rPr>
              <w:t>(1/4 дол</w:t>
            </w:r>
            <w:r>
              <w:rPr>
                <w:rFonts w:ascii="Verdana" w:hAnsi="Verdana"/>
                <w:sz w:val="16"/>
                <w:szCs w:val="16"/>
              </w:rPr>
              <w:t>и</w:t>
            </w:r>
            <w:r w:rsidRPr="001A69D2">
              <w:rPr>
                <w:rFonts w:ascii="Verdana" w:hAnsi="Verdana"/>
                <w:sz w:val="16"/>
                <w:szCs w:val="16"/>
              </w:rPr>
              <w:t>)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1A69D2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A69D2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1A69D2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2D2D" w:rsidRDefault="00B02D2D" w:rsidP="009220EF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B02D2D" w:rsidRPr="0055580F" w:rsidTr="001A69D2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AE050F" w:rsidRDefault="00B02D2D" w:rsidP="001A69D2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сын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1A69D2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1A69D2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1A69D2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A69D2">
              <w:rPr>
                <w:rFonts w:ascii="Verdana" w:hAnsi="Verdana"/>
                <w:sz w:val="16"/>
                <w:szCs w:val="16"/>
              </w:rPr>
              <w:t>Квартира</w:t>
            </w:r>
            <w:r>
              <w:rPr>
                <w:rFonts w:ascii="Verdana" w:hAnsi="Verdana"/>
                <w:sz w:val="16"/>
                <w:szCs w:val="16"/>
              </w:rPr>
              <w:t xml:space="preserve"> (собственность)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1A69D2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A69D2">
              <w:rPr>
                <w:rFonts w:ascii="Verdana" w:hAnsi="Verdana"/>
                <w:sz w:val="16"/>
                <w:szCs w:val="16"/>
              </w:rPr>
              <w:t>63,4</w:t>
            </w:r>
          </w:p>
          <w:p w:rsidR="00B02D2D" w:rsidRPr="001A69D2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A69D2">
              <w:rPr>
                <w:rFonts w:ascii="Verdana" w:hAnsi="Verdana"/>
                <w:sz w:val="16"/>
                <w:szCs w:val="16"/>
              </w:rPr>
              <w:t>(1/4 дол</w:t>
            </w:r>
            <w:r>
              <w:rPr>
                <w:rFonts w:ascii="Verdana" w:hAnsi="Verdana"/>
                <w:sz w:val="16"/>
                <w:szCs w:val="16"/>
              </w:rPr>
              <w:t>и</w:t>
            </w:r>
            <w:r w:rsidRPr="001A69D2">
              <w:rPr>
                <w:rFonts w:ascii="Verdana" w:hAnsi="Verdana"/>
                <w:sz w:val="16"/>
                <w:szCs w:val="16"/>
              </w:rPr>
              <w:t>)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1A69D2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A69D2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1A69D2" w:rsidRDefault="00B02D2D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2D2D" w:rsidRDefault="00B02D2D" w:rsidP="009220EF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B02D2D" w:rsidRPr="0055580F" w:rsidTr="002C2F4C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1A69D2" w:rsidRDefault="00B02D2D" w:rsidP="002C2F4C">
            <w:pPr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Комова Екатерина Игоревна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2C2F4C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color w:val="333333"/>
                <w:sz w:val="16"/>
                <w:szCs w:val="16"/>
              </w:rPr>
              <w:t>Председатель планово-экономического комитета</w:t>
            </w: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1A69D2" w:rsidRDefault="00287DD5" w:rsidP="00287DD5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785 645</w:t>
            </w:r>
            <w:r w:rsidR="00B02D2D">
              <w:rPr>
                <w:rFonts w:ascii="Verdana" w:hAnsi="Verdana"/>
                <w:sz w:val="16"/>
                <w:szCs w:val="16"/>
              </w:rPr>
              <w:t>,</w:t>
            </w:r>
            <w:r>
              <w:rPr>
                <w:rFonts w:ascii="Verdana" w:hAnsi="Verdana"/>
                <w:sz w:val="16"/>
                <w:szCs w:val="16"/>
              </w:rPr>
              <w:t>30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1A69D2" w:rsidRDefault="00B02D2D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(собственность)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63,7</w:t>
            </w:r>
          </w:p>
          <w:p w:rsidR="00B02D2D" w:rsidRPr="001A69D2" w:rsidRDefault="00B02D2D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(2/3 доли)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1A69D2" w:rsidRDefault="00B02D2D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Pr="001A69D2" w:rsidRDefault="00B02D2D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2D2D" w:rsidRDefault="00B02D2D" w:rsidP="002C2F4C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B02D2D" w:rsidRPr="0055580F" w:rsidTr="002C2F4C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E467BD" w:rsidRDefault="00B02D2D" w:rsidP="002C2F4C">
            <w:pPr>
              <w:rPr>
                <w:rFonts w:ascii="Verdana" w:hAnsi="Verdana"/>
                <w:sz w:val="16"/>
                <w:szCs w:val="16"/>
              </w:rPr>
            </w:pPr>
            <w:r w:rsidRPr="00E467BD">
              <w:rPr>
                <w:rFonts w:ascii="Verdana" w:hAnsi="Verdana"/>
                <w:sz w:val="16"/>
                <w:szCs w:val="16"/>
              </w:rPr>
              <w:t>супруг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2C2F4C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Pr="001A69D2" w:rsidRDefault="00287DD5" w:rsidP="00287DD5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672 371</w:t>
            </w:r>
            <w:r w:rsidR="00B02D2D">
              <w:rPr>
                <w:rFonts w:ascii="Verdana" w:hAnsi="Verdana"/>
                <w:sz w:val="16"/>
                <w:szCs w:val="16"/>
              </w:rPr>
              <w:t>,</w:t>
            </w:r>
            <w:r>
              <w:rPr>
                <w:rFonts w:ascii="Verdana" w:hAnsi="Verdana"/>
                <w:sz w:val="16"/>
                <w:szCs w:val="16"/>
              </w:rPr>
              <w:t>17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Земельный участок (собственность)</w:t>
            </w:r>
          </w:p>
          <w:p w:rsidR="00B02D2D" w:rsidRDefault="00B02D2D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Земельный участок (собственность)</w:t>
            </w:r>
          </w:p>
          <w:p w:rsidR="00B02D2D" w:rsidRDefault="00B02D2D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(собственность)</w:t>
            </w:r>
          </w:p>
          <w:p w:rsidR="00B02D2D" w:rsidRDefault="00B02D2D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Гаражный бокс (собственность)</w:t>
            </w:r>
          </w:p>
          <w:p w:rsidR="00287DD5" w:rsidRDefault="00287DD5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Гаражный бокс</w:t>
            </w:r>
          </w:p>
          <w:p w:rsidR="00287DD5" w:rsidRPr="001A69D2" w:rsidRDefault="00287DD5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(собственность)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1500,0</w:t>
            </w:r>
          </w:p>
          <w:p w:rsidR="00B02D2D" w:rsidRDefault="00B02D2D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900,0</w:t>
            </w:r>
          </w:p>
          <w:p w:rsidR="00B02D2D" w:rsidRDefault="00B02D2D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63,7</w:t>
            </w:r>
          </w:p>
          <w:p w:rsidR="00B02D2D" w:rsidRDefault="00B02D2D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(1/3 доли)</w:t>
            </w:r>
          </w:p>
          <w:p w:rsidR="00B02D2D" w:rsidRDefault="00B02D2D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22,3</w:t>
            </w:r>
          </w:p>
          <w:p w:rsidR="00287DD5" w:rsidRDefault="00287DD5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1A69D2" w:rsidRDefault="00287DD5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20,0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B02D2D" w:rsidRDefault="00B02D2D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B02D2D" w:rsidRDefault="00B02D2D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B02D2D" w:rsidRDefault="00B02D2D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B02D2D" w:rsidRDefault="00B02D2D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Default="00287DD5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1A69D2" w:rsidRDefault="00287DD5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Россия 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2D2D" w:rsidRDefault="00B02D2D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Легковой автомобиль</w:t>
            </w:r>
          </w:p>
          <w:p w:rsidR="00B02D2D" w:rsidRPr="00D14944" w:rsidRDefault="00B02D2D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 КИА SPORTAGE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2D2D" w:rsidRDefault="00B02D2D" w:rsidP="002C2F4C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287DD5" w:rsidRPr="0055580F" w:rsidTr="002C2F4C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1A69D2" w:rsidRDefault="00287DD5" w:rsidP="000D0259">
            <w:pPr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Корзина Надежда Сергеевна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0D0259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color w:val="333333"/>
                <w:sz w:val="16"/>
                <w:szCs w:val="16"/>
              </w:rPr>
              <w:t>Заместитель директора департамента</w:t>
            </w: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287DD5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1 277 145,74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(собственность)</w:t>
            </w:r>
          </w:p>
          <w:p w:rsidR="00287DD5" w:rsidRDefault="00287DD5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(пользование)</w:t>
            </w:r>
          </w:p>
          <w:p w:rsidR="00287DD5" w:rsidRDefault="00287DD5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(пользование)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68,6 </w:t>
            </w:r>
          </w:p>
          <w:p w:rsidR="00287DD5" w:rsidRDefault="00287DD5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(1/2 доли)</w:t>
            </w:r>
          </w:p>
          <w:p w:rsidR="00287DD5" w:rsidRDefault="00287DD5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70,2</w:t>
            </w:r>
          </w:p>
          <w:p w:rsidR="00287DD5" w:rsidRDefault="00287DD5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80,0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Default="00287DD5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Default="00287DD5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Россия 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7DD5" w:rsidRDefault="00287DD5" w:rsidP="002C2F4C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602921" w:rsidRPr="0055580F" w:rsidTr="002C2F4C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02921" w:rsidRPr="00602921" w:rsidRDefault="00602921" w:rsidP="000D0259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супруг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02921" w:rsidRDefault="00602921" w:rsidP="000D0259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02921" w:rsidRDefault="00602921" w:rsidP="00287DD5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1 699 156,43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02921" w:rsidRDefault="00602921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Земельный участок (собственность)</w:t>
            </w:r>
          </w:p>
          <w:p w:rsidR="00602921" w:rsidRDefault="00602921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602921" w:rsidRDefault="00602921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Жилой дом (собственность)</w:t>
            </w:r>
          </w:p>
          <w:p w:rsidR="00602921" w:rsidRDefault="00602921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602921" w:rsidRDefault="00602921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(собственность)</w:t>
            </w:r>
          </w:p>
          <w:p w:rsidR="00602921" w:rsidRDefault="00602921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602921" w:rsidRDefault="00602921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(пользование)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02921" w:rsidRDefault="00602921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900,0</w:t>
            </w:r>
          </w:p>
          <w:p w:rsidR="00602921" w:rsidRDefault="00602921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602921" w:rsidRDefault="00602921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602921" w:rsidRDefault="00602921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63,8</w:t>
            </w:r>
          </w:p>
          <w:p w:rsidR="00602921" w:rsidRDefault="00602921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602921" w:rsidRDefault="00602921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602921" w:rsidRDefault="00602921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70,2</w:t>
            </w:r>
          </w:p>
          <w:p w:rsidR="00602921" w:rsidRDefault="00602921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602921" w:rsidRDefault="00602921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80,0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02921" w:rsidRDefault="00602921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Россия </w:t>
            </w:r>
          </w:p>
          <w:p w:rsidR="00602921" w:rsidRDefault="00602921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602921" w:rsidRDefault="00602921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602921" w:rsidRDefault="00602921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602921" w:rsidRDefault="00602921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602921" w:rsidRDefault="00602921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602921" w:rsidRDefault="00602921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Россия </w:t>
            </w:r>
          </w:p>
          <w:p w:rsidR="00602921" w:rsidRDefault="00602921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602921" w:rsidRDefault="00602921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Россия 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02921" w:rsidRDefault="00602921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Легковой автомобиль</w:t>
            </w:r>
          </w:p>
          <w:p w:rsidR="00602921" w:rsidRPr="00602921" w:rsidRDefault="00602921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ТОЙОТА </w:t>
            </w:r>
            <w:proofErr w:type="spellStart"/>
            <w:r>
              <w:rPr>
                <w:rFonts w:ascii="Verdana" w:hAnsi="Verdana"/>
                <w:sz w:val="16"/>
                <w:szCs w:val="16"/>
              </w:rPr>
              <w:t>Corolla</w:t>
            </w:r>
            <w:proofErr w:type="spellEnd"/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2921" w:rsidRDefault="00602921" w:rsidP="002C2F4C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602921" w:rsidRPr="0055580F" w:rsidTr="002C2F4C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02921" w:rsidRDefault="00602921" w:rsidP="000D0259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сын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02921" w:rsidRDefault="00602921" w:rsidP="000D0259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02921" w:rsidRDefault="00602921" w:rsidP="00287DD5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02921" w:rsidRDefault="00602921" w:rsidP="00602921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(пользование)</w:t>
            </w:r>
          </w:p>
          <w:p w:rsidR="00602921" w:rsidRDefault="00602921" w:rsidP="0060292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602921" w:rsidRDefault="00602921" w:rsidP="00602921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(пользование)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02921" w:rsidRDefault="00602921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70,2</w:t>
            </w:r>
          </w:p>
          <w:p w:rsidR="00602921" w:rsidRDefault="00602921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602921" w:rsidRDefault="00602921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80,0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02921" w:rsidRDefault="00602921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602921" w:rsidRDefault="00602921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602921" w:rsidRDefault="00602921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02921" w:rsidRDefault="00602921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602921" w:rsidRDefault="00602921" w:rsidP="002C2F4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2921" w:rsidRDefault="00602921" w:rsidP="002C2F4C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287DD5" w:rsidRPr="0055580F" w:rsidTr="001A69D2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1A69D2" w:rsidRDefault="00287DD5" w:rsidP="001A69D2">
            <w:pPr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lastRenderedPageBreak/>
              <w:t>Кравчук Наталья Константиновна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1A69D2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color w:val="333333"/>
                <w:sz w:val="16"/>
                <w:szCs w:val="16"/>
              </w:rPr>
              <w:t>Заместитель директора департамента</w:t>
            </w: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E544AE" w:rsidRDefault="00287DD5" w:rsidP="004458F0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</w:t>
            </w:r>
            <w:r w:rsidRPr="00E544AE">
              <w:rPr>
                <w:rFonts w:ascii="Verdana" w:hAnsi="Verdana"/>
                <w:sz w:val="16"/>
                <w:szCs w:val="16"/>
              </w:rPr>
              <w:t> </w:t>
            </w:r>
            <w:r>
              <w:rPr>
                <w:rFonts w:ascii="Verdana" w:hAnsi="Verdana"/>
                <w:sz w:val="16"/>
                <w:szCs w:val="16"/>
              </w:rPr>
              <w:t>603 874</w:t>
            </w:r>
            <w:r w:rsidRPr="00E544AE">
              <w:rPr>
                <w:rFonts w:ascii="Verdana" w:hAnsi="Verdana"/>
                <w:sz w:val="16"/>
                <w:szCs w:val="16"/>
              </w:rPr>
              <w:t>,</w:t>
            </w:r>
            <w:r>
              <w:rPr>
                <w:rFonts w:ascii="Verdana" w:hAnsi="Verdana"/>
                <w:sz w:val="16"/>
                <w:szCs w:val="16"/>
              </w:rPr>
              <w:t>82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Земельный участок (собственность)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Жилой дом (собственность)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Земельный участок (пользование)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E544AE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Жилой дом (пользование)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290,0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126,6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1117,0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E544AE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33,2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E544AE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E544AE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7DD5" w:rsidRDefault="00287DD5" w:rsidP="001A69D2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287DD5" w:rsidRPr="0055580F" w:rsidTr="001A69D2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194C61" w:rsidRDefault="00287DD5" w:rsidP="001A69D2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супруг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1A69D2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E544AE" w:rsidRDefault="00287DD5" w:rsidP="004458F0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1 014 347</w:t>
            </w:r>
            <w:r w:rsidRPr="00E544AE">
              <w:rPr>
                <w:rFonts w:ascii="Verdana" w:hAnsi="Verdana"/>
                <w:sz w:val="16"/>
                <w:szCs w:val="16"/>
              </w:rPr>
              <w:t>,</w:t>
            </w:r>
            <w:r>
              <w:rPr>
                <w:rFonts w:ascii="Verdana" w:hAnsi="Verdana"/>
                <w:sz w:val="16"/>
                <w:szCs w:val="16"/>
              </w:rPr>
              <w:t>04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</w:t>
            </w:r>
            <w:r w:rsidRPr="00E544AE">
              <w:rPr>
                <w:rFonts w:ascii="Verdana" w:hAnsi="Verdana"/>
                <w:sz w:val="16"/>
                <w:szCs w:val="16"/>
              </w:rPr>
              <w:t>емельный участок</w:t>
            </w:r>
            <w:r>
              <w:rPr>
                <w:rFonts w:ascii="Verdana" w:hAnsi="Verdana"/>
                <w:sz w:val="16"/>
                <w:szCs w:val="16"/>
              </w:rPr>
              <w:t xml:space="preserve"> (собственность)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Жилой дом (собственность)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Земельный участок (пользование)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E544AE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Жилой дом (пользование)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E544AE">
              <w:rPr>
                <w:rFonts w:ascii="Verdana" w:hAnsi="Verdana"/>
                <w:sz w:val="16"/>
                <w:szCs w:val="16"/>
              </w:rPr>
              <w:t>1117</w:t>
            </w:r>
            <w:r>
              <w:rPr>
                <w:rFonts w:ascii="Verdana" w:hAnsi="Verdana"/>
                <w:sz w:val="16"/>
                <w:szCs w:val="16"/>
              </w:rPr>
              <w:t>,0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33,2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290,0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E544AE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126,6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E544AE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E544AE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E544AE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Л</w:t>
            </w:r>
            <w:r w:rsidRPr="00E544AE">
              <w:rPr>
                <w:rFonts w:ascii="Verdana" w:hAnsi="Verdana"/>
                <w:sz w:val="16"/>
                <w:szCs w:val="16"/>
              </w:rPr>
              <w:t>егковой автомобиль</w:t>
            </w:r>
          </w:p>
          <w:p w:rsidR="00287DD5" w:rsidRPr="00E544AE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МИЦУБИСИ АУТЛЕНДЕР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7DD5" w:rsidRDefault="00287DD5" w:rsidP="001A69D2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287DD5" w:rsidRPr="0055580F" w:rsidTr="001A69D2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194C61" w:rsidRDefault="00287DD5" w:rsidP="001A69D2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сын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1A69D2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E544AE" w:rsidRDefault="00287DD5" w:rsidP="00962590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102 956</w:t>
            </w:r>
            <w:r w:rsidRPr="00E544AE">
              <w:rPr>
                <w:rFonts w:ascii="Verdana" w:hAnsi="Verdana"/>
                <w:sz w:val="16"/>
                <w:szCs w:val="16"/>
              </w:rPr>
              <w:t>,00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Земельный участок (пользование)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Жилой дом (пользование)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Земельный участок (пользование)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E544AE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Жилой дом (пользование)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290,0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126,6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1117,0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E544AE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33,2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E544AE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7DD5" w:rsidRDefault="00287DD5" w:rsidP="001A69D2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287DD5" w:rsidRPr="0055580F" w:rsidTr="001A69D2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194C61" w:rsidRDefault="00287DD5" w:rsidP="001A69D2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дочь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1A69D2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E544AE" w:rsidRDefault="00287DD5" w:rsidP="001B21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813A2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Земельный участок (пользование)</w:t>
            </w:r>
          </w:p>
          <w:p w:rsidR="00287DD5" w:rsidRDefault="00287DD5" w:rsidP="00813A2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813A2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Жилой дом (пользование)</w:t>
            </w:r>
          </w:p>
          <w:p w:rsidR="00287DD5" w:rsidRDefault="00287DD5" w:rsidP="00813A2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813A2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Земельный участок (пользование)</w:t>
            </w:r>
          </w:p>
          <w:p w:rsidR="00287DD5" w:rsidRDefault="00287DD5" w:rsidP="00813A2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E544AE" w:rsidRDefault="00287DD5" w:rsidP="00813A2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Жилой дом (пользование)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813A2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290,0</w:t>
            </w:r>
          </w:p>
          <w:p w:rsidR="00287DD5" w:rsidRDefault="00287DD5" w:rsidP="00813A2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813A2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813A2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126,6</w:t>
            </w:r>
          </w:p>
          <w:p w:rsidR="00287DD5" w:rsidRDefault="00287DD5" w:rsidP="00813A2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813A2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1117,0</w:t>
            </w:r>
          </w:p>
          <w:p w:rsidR="00287DD5" w:rsidRDefault="00287DD5" w:rsidP="00813A2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813A2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E544AE" w:rsidRDefault="00287DD5" w:rsidP="00813A2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33,2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813A2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Default="00287DD5" w:rsidP="00813A2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813A2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813A2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Default="00287DD5" w:rsidP="00813A2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813A2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Default="00287DD5" w:rsidP="00813A2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813A2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E544AE" w:rsidRDefault="00287DD5" w:rsidP="00813A2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7DD5" w:rsidRDefault="00287DD5" w:rsidP="001A69D2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287DD5" w:rsidRPr="0055580F" w:rsidTr="001A69D2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0B178B" w:rsidRDefault="00287DD5" w:rsidP="001A69D2">
            <w:pPr>
              <w:rPr>
                <w:rFonts w:ascii="Verdana" w:hAnsi="Verdana"/>
                <w:b/>
                <w:sz w:val="16"/>
                <w:szCs w:val="16"/>
              </w:rPr>
            </w:pPr>
            <w:r w:rsidRPr="000B178B">
              <w:rPr>
                <w:rFonts w:ascii="Verdana" w:hAnsi="Verdana"/>
                <w:b/>
                <w:sz w:val="16"/>
                <w:szCs w:val="16"/>
              </w:rPr>
              <w:lastRenderedPageBreak/>
              <w:t>Кузнецов Александр Львович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1A69D2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color w:val="333333"/>
                <w:sz w:val="16"/>
                <w:szCs w:val="16"/>
              </w:rPr>
              <w:t>Начальник отдела военно-мобилизационной работы, гражданской обороны и чрезвычайных ситуаций</w:t>
            </w: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0B178B" w:rsidRDefault="00287DD5" w:rsidP="00602921">
            <w:pPr>
              <w:jc w:val="center"/>
              <w:rPr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7</w:t>
            </w:r>
            <w:r w:rsidR="00602921">
              <w:rPr>
                <w:rFonts w:ascii="Verdana" w:hAnsi="Verdana"/>
                <w:sz w:val="16"/>
                <w:szCs w:val="16"/>
              </w:rPr>
              <w:t>31</w:t>
            </w:r>
            <w:r>
              <w:rPr>
                <w:rFonts w:ascii="Verdana" w:hAnsi="Verdana"/>
                <w:sz w:val="16"/>
                <w:szCs w:val="16"/>
              </w:rPr>
              <w:t xml:space="preserve"> </w:t>
            </w:r>
            <w:r w:rsidR="00602921">
              <w:rPr>
                <w:rFonts w:ascii="Verdana" w:hAnsi="Verdana"/>
                <w:sz w:val="16"/>
                <w:szCs w:val="16"/>
              </w:rPr>
              <w:t>710</w:t>
            </w:r>
            <w:r w:rsidRPr="00E544AE">
              <w:rPr>
                <w:rFonts w:ascii="Verdana" w:hAnsi="Verdana"/>
                <w:sz w:val="16"/>
                <w:szCs w:val="16"/>
              </w:rPr>
              <w:t>,</w:t>
            </w:r>
            <w:r w:rsidR="00602921">
              <w:rPr>
                <w:rFonts w:ascii="Verdana" w:hAnsi="Verdana"/>
                <w:sz w:val="16"/>
                <w:szCs w:val="16"/>
              </w:rPr>
              <w:t>86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813A2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(собственность)</w:t>
            </w:r>
          </w:p>
          <w:p w:rsidR="00287DD5" w:rsidRDefault="00287DD5" w:rsidP="00813A2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813A2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(пользование)</w:t>
            </w:r>
          </w:p>
          <w:p w:rsidR="00287DD5" w:rsidRDefault="00287DD5" w:rsidP="00813A2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813A2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Земельный участок (пользование)</w:t>
            </w:r>
          </w:p>
          <w:p w:rsidR="00287DD5" w:rsidRDefault="00287DD5" w:rsidP="00813A2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813A2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Гараж (пользование)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813A2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55,3</w:t>
            </w:r>
          </w:p>
          <w:p w:rsidR="00287DD5" w:rsidRDefault="00287DD5" w:rsidP="00813A2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813A2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40,8</w:t>
            </w:r>
          </w:p>
          <w:p w:rsidR="00287DD5" w:rsidRDefault="00287DD5" w:rsidP="00813A2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6B13FE" w:rsidP="00813A2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599</w:t>
            </w:r>
            <w:r w:rsidR="00287DD5">
              <w:rPr>
                <w:rFonts w:ascii="Verdana" w:hAnsi="Verdana"/>
                <w:sz w:val="16"/>
                <w:szCs w:val="16"/>
              </w:rPr>
              <w:t>,0</w:t>
            </w:r>
          </w:p>
          <w:p w:rsidR="00287DD5" w:rsidRDefault="00287DD5" w:rsidP="00813A2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813A2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6B13F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2</w:t>
            </w:r>
            <w:r w:rsidR="006B13FE">
              <w:rPr>
                <w:rFonts w:ascii="Verdana" w:hAnsi="Verdana"/>
                <w:sz w:val="16"/>
                <w:szCs w:val="16"/>
              </w:rPr>
              <w:t>1</w:t>
            </w:r>
            <w:r>
              <w:rPr>
                <w:rFonts w:ascii="Verdana" w:hAnsi="Verdana"/>
                <w:sz w:val="16"/>
                <w:szCs w:val="16"/>
              </w:rPr>
              <w:t>,</w:t>
            </w:r>
            <w:r w:rsidR="006B13FE">
              <w:rPr>
                <w:rFonts w:ascii="Verdana" w:hAnsi="Verdana"/>
                <w:sz w:val="16"/>
                <w:szCs w:val="16"/>
              </w:rPr>
              <w:t>9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813A2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Default="00287DD5" w:rsidP="00813A2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813A2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Default="00287DD5" w:rsidP="00813A2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813A2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Default="00287DD5" w:rsidP="00813A2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813A2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813A2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A69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7DD5" w:rsidRDefault="00287DD5" w:rsidP="001A69D2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287DD5" w:rsidRPr="0055580F" w:rsidTr="001A69D2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4424E6" w:rsidRDefault="00287DD5" w:rsidP="001A69D2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супруга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1A69D2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6B13FE" w:rsidP="006B13F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457 716</w:t>
            </w:r>
            <w:r w:rsidR="00287DD5">
              <w:rPr>
                <w:rFonts w:ascii="Verdana" w:hAnsi="Verdana"/>
                <w:sz w:val="16"/>
                <w:szCs w:val="16"/>
              </w:rPr>
              <w:t>,2</w:t>
            </w:r>
            <w:r>
              <w:rPr>
                <w:rFonts w:ascii="Verdana" w:hAnsi="Verdana"/>
                <w:sz w:val="16"/>
                <w:szCs w:val="16"/>
              </w:rPr>
              <w:t>3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813A2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(собственность)</w:t>
            </w:r>
          </w:p>
          <w:p w:rsidR="00287DD5" w:rsidRDefault="00287DD5" w:rsidP="00813A2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813A2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Земельный участок (</w:t>
            </w:r>
            <w:r w:rsidR="006B13FE">
              <w:rPr>
                <w:rFonts w:ascii="Verdana" w:hAnsi="Verdana"/>
                <w:sz w:val="16"/>
                <w:szCs w:val="16"/>
              </w:rPr>
              <w:t>собственность</w:t>
            </w:r>
            <w:r>
              <w:rPr>
                <w:rFonts w:ascii="Verdana" w:hAnsi="Verdana"/>
                <w:sz w:val="16"/>
                <w:szCs w:val="16"/>
              </w:rPr>
              <w:t>)</w:t>
            </w:r>
          </w:p>
          <w:p w:rsidR="00287DD5" w:rsidRDefault="00287DD5" w:rsidP="00813A2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6B13F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Гараж (</w:t>
            </w:r>
            <w:r w:rsidR="006B13FE">
              <w:rPr>
                <w:rFonts w:ascii="Verdana" w:hAnsi="Verdana"/>
                <w:sz w:val="16"/>
                <w:szCs w:val="16"/>
              </w:rPr>
              <w:t>собственность</w:t>
            </w:r>
            <w:r>
              <w:rPr>
                <w:rFonts w:ascii="Verdana" w:hAnsi="Verdana"/>
                <w:sz w:val="16"/>
                <w:szCs w:val="16"/>
              </w:rPr>
              <w:t>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813A2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40,8</w:t>
            </w:r>
          </w:p>
          <w:p w:rsidR="00287DD5" w:rsidRDefault="00287DD5" w:rsidP="00813A2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6B13FE" w:rsidP="00813A2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599</w:t>
            </w:r>
            <w:r w:rsidR="00287DD5">
              <w:rPr>
                <w:rFonts w:ascii="Verdana" w:hAnsi="Verdana"/>
                <w:sz w:val="16"/>
                <w:szCs w:val="16"/>
              </w:rPr>
              <w:t>,0</w:t>
            </w:r>
          </w:p>
          <w:p w:rsidR="00287DD5" w:rsidRDefault="00287DD5" w:rsidP="00813A2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813A2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6B13F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2</w:t>
            </w:r>
            <w:r w:rsidR="006B13FE">
              <w:rPr>
                <w:rFonts w:ascii="Verdana" w:hAnsi="Verdana"/>
                <w:sz w:val="16"/>
                <w:szCs w:val="16"/>
              </w:rPr>
              <w:t>1</w:t>
            </w:r>
            <w:r>
              <w:rPr>
                <w:rFonts w:ascii="Verdana" w:hAnsi="Verdana"/>
                <w:sz w:val="16"/>
                <w:szCs w:val="16"/>
              </w:rPr>
              <w:t>,</w:t>
            </w:r>
            <w:r w:rsidR="006B13FE">
              <w:rPr>
                <w:rFonts w:ascii="Verdana" w:hAnsi="Verdana"/>
                <w:sz w:val="16"/>
                <w:szCs w:val="16"/>
              </w:rPr>
              <w:t>9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813A2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Default="00287DD5" w:rsidP="00813A2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813A2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Default="00287DD5" w:rsidP="00813A2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813A2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813A2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4424E6" w:rsidRDefault="00287DD5" w:rsidP="004424E6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>
              <w:rPr>
                <w:rFonts w:ascii="Verdana" w:hAnsi="Verdana"/>
                <w:sz w:val="16"/>
                <w:szCs w:val="16"/>
                <w:lang w:val="en-US"/>
              </w:rPr>
              <w:t xml:space="preserve"> LADA PRIORA</w:t>
            </w:r>
            <w:r>
              <w:rPr>
                <w:rFonts w:ascii="Verdana" w:hAnsi="Verdana"/>
                <w:sz w:val="16"/>
                <w:szCs w:val="16"/>
              </w:rPr>
              <w:t xml:space="preserve"> 217130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7DD5" w:rsidRDefault="00287DD5" w:rsidP="001A69D2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287DD5" w:rsidRPr="0055580F" w:rsidTr="001A69D2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1A69D2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дочь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1A69D2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0B178B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263694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Земельный участок (пользование)</w:t>
            </w:r>
          </w:p>
          <w:p w:rsidR="00287DD5" w:rsidRDefault="00287DD5" w:rsidP="00263694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263694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(пользование)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6B13FE" w:rsidP="00813A2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599</w:t>
            </w:r>
            <w:r w:rsidR="00287DD5">
              <w:rPr>
                <w:rFonts w:ascii="Verdana" w:hAnsi="Verdana"/>
                <w:sz w:val="16"/>
                <w:szCs w:val="16"/>
              </w:rPr>
              <w:t>,0</w:t>
            </w:r>
          </w:p>
          <w:p w:rsidR="00287DD5" w:rsidRDefault="00287DD5" w:rsidP="00813A2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813A2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813A2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40,8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813A2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Default="00287DD5" w:rsidP="00813A2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813A2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813A2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4424E6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4424E6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7DD5" w:rsidRDefault="00287DD5" w:rsidP="001A69D2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287DD5" w:rsidRPr="0055580F" w:rsidTr="002271A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E544AE" w:rsidRDefault="00287DD5" w:rsidP="00BE3116">
            <w:pPr>
              <w:rPr>
                <w:rFonts w:ascii="Verdana" w:hAnsi="Verdana"/>
                <w:b/>
                <w:sz w:val="16"/>
                <w:szCs w:val="16"/>
              </w:rPr>
            </w:pPr>
            <w:smartTag w:uri="urn:schemas-microsoft-com:office:smarttags" w:element="PersonName">
              <w:r>
                <w:rPr>
                  <w:rFonts w:ascii="Verdana" w:hAnsi="Verdana"/>
                  <w:b/>
                  <w:sz w:val="16"/>
                  <w:szCs w:val="16"/>
                </w:rPr>
                <w:t>Кузнецова Лариса Юрьевна</w:t>
              </w:r>
            </w:smartTag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E957E3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color w:val="333333"/>
                <w:sz w:val="16"/>
                <w:szCs w:val="16"/>
              </w:rPr>
              <w:t>Главный специалист отдела организации медицинской помощи женщинам и детям</w:t>
            </w: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E544AE" w:rsidRDefault="006B13FE" w:rsidP="00A522C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551 093</w:t>
            </w:r>
            <w:r w:rsidR="00287DD5" w:rsidRPr="00E544AE">
              <w:rPr>
                <w:rFonts w:ascii="Verdana" w:hAnsi="Verdana"/>
                <w:sz w:val="16"/>
                <w:szCs w:val="16"/>
              </w:rPr>
              <w:t>,</w:t>
            </w:r>
            <w:r w:rsidR="00287DD5">
              <w:rPr>
                <w:rFonts w:ascii="Verdana" w:hAnsi="Verdana"/>
                <w:sz w:val="16"/>
                <w:szCs w:val="16"/>
              </w:rPr>
              <w:t>00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E544AE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E544AE">
              <w:rPr>
                <w:rFonts w:ascii="Verdana" w:hAnsi="Verdana"/>
                <w:sz w:val="16"/>
                <w:szCs w:val="16"/>
              </w:rPr>
              <w:t>Квартира</w:t>
            </w:r>
            <w:r>
              <w:rPr>
                <w:rFonts w:ascii="Verdana" w:hAnsi="Verdana"/>
                <w:sz w:val="16"/>
                <w:szCs w:val="16"/>
              </w:rPr>
              <w:t xml:space="preserve"> (собственность)</w:t>
            </w:r>
            <w:r w:rsidRPr="00E544AE">
              <w:rPr>
                <w:rFonts w:ascii="Verdana" w:hAnsi="Verdana"/>
                <w:sz w:val="16"/>
                <w:szCs w:val="16"/>
              </w:rPr>
              <w:t xml:space="preserve"> 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E544AE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</w:t>
            </w:r>
            <w:r w:rsidRPr="00E544AE">
              <w:rPr>
                <w:rFonts w:ascii="Verdana" w:hAnsi="Verdana"/>
                <w:sz w:val="16"/>
                <w:szCs w:val="16"/>
              </w:rPr>
              <w:t xml:space="preserve">вартира </w:t>
            </w:r>
            <w:r>
              <w:rPr>
                <w:rFonts w:ascii="Verdana" w:hAnsi="Verdana"/>
                <w:sz w:val="16"/>
                <w:szCs w:val="16"/>
              </w:rPr>
              <w:t>(собственность)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Земельный участок (пользование)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Земельный участок (пользование)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E544AE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Земельный участок (пользование)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E544AE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E544AE">
              <w:rPr>
                <w:rFonts w:ascii="Verdana" w:hAnsi="Verdana"/>
                <w:sz w:val="16"/>
                <w:szCs w:val="16"/>
              </w:rPr>
              <w:t xml:space="preserve">110,0 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E544AE">
              <w:rPr>
                <w:rFonts w:ascii="Verdana" w:hAnsi="Verdana"/>
                <w:sz w:val="16"/>
                <w:szCs w:val="16"/>
              </w:rPr>
              <w:t>(</w:t>
            </w:r>
            <w:r>
              <w:rPr>
                <w:rFonts w:ascii="Verdana" w:hAnsi="Verdana"/>
                <w:sz w:val="16"/>
                <w:szCs w:val="16"/>
              </w:rPr>
              <w:t>2</w:t>
            </w:r>
            <w:r w:rsidRPr="00E544AE">
              <w:rPr>
                <w:rFonts w:ascii="Verdana" w:hAnsi="Verdana"/>
                <w:sz w:val="16"/>
                <w:szCs w:val="16"/>
              </w:rPr>
              <w:t>/</w:t>
            </w:r>
            <w:r>
              <w:rPr>
                <w:rFonts w:ascii="Verdana" w:hAnsi="Verdana"/>
                <w:sz w:val="16"/>
                <w:szCs w:val="16"/>
              </w:rPr>
              <w:t>4</w:t>
            </w:r>
            <w:r w:rsidRPr="00E544AE">
              <w:rPr>
                <w:rFonts w:ascii="Verdana" w:hAnsi="Verdana"/>
                <w:sz w:val="16"/>
                <w:szCs w:val="16"/>
              </w:rPr>
              <w:t xml:space="preserve"> дол</w:t>
            </w:r>
            <w:r>
              <w:rPr>
                <w:rFonts w:ascii="Verdana" w:hAnsi="Verdana"/>
                <w:sz w:val="16"/>
                <w:szCs w:val="16"/>
              </w:rPr>
              <w:t>и</w:t>
            </w:r>
            <w:r w:rsidRPr="00E544AE">
              <w:rPr>
                <w:rFonts w:ascii="Verdana" w:hAnsi="Verdana"/>
                <w:sz w:val="16"/>
                <w:szCs w:val="16"/>
              </w:rPr>
              <w:t>)</w:t>
            </w:r>
          </w:p>
          <w:p w:rsidR="00287DD5" w:rsidRPr="00E544AE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E544AE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E544AE">
              <w:rPr>
                <w:rFonts w:ascii="Verdana" w:hAnsi="Verdana"/>
                <w:sz w:val="16"/>
                <w:szCs w:val="16"/>
              </w:rPr>
              <w:t>2</w:t>
            </w:r>
            <w:r>
              <w:rPr>
                <w:rFonts w:ascii="Verdana" w:hAnsi="Verdana"/>
                <w:sz w:val="16"/>
                <w:szCs w:val="16"/>
              </w:rPr>
              <w:t>6</w:t>
            </w:r>
            <w:r w:rsidRPr="00E544AE">
              <w:rPr>
                <w:rFonts w:ascii="Verdana" w:hAnsi="Verdana"/>
                <w:sz w:val="16"/>
                <w:szCs w:val="16"/>
              </w:rPr>
              <w:t>,</w:t>
            </w:r>
            <w:r>
              <w:rPr>
                <w:rFonts w:ascii="Verdana" w:hAnsi="Verdana"/>
                <w:sz w:val="16"/>
                <w:szCs w:val="16"/>
              </w:rPr>
              <w:t>2</w:t>
            </w:r>
          </w:p>
          <w:p w:rsidR="00287DD5" w:rsidRDefault="00287DD5" w:rsidP="00174CB1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E544AE">
              <w:rPr>
                <w:rFonts w:ascii="Verdana" w:hAnsi="Verdana"/>
                <w:sz w:val="16"/>
                <w:szCs w:val="16"/>
              </w:rPr>
              <w:t>(1/2 дол</w:t>
            </w:r>
            <w:r>
              <w:rPr>
                <w:rFonts w:ascii="Verdana" w:hAnsi="Verdana"/>
                <w:sz w:val="16"/>
                <w:szCs w:val="16"/>
              </w:rPr>
              <w:t>и</w:t>
            </w:r>
            <w:r w:rsidRPr="00E544AE">
              <w:rPr>
                <w:rFonts w:ascii="Verdana" w:hAnsi="Verdana"/>
                <w:sz w:val="16"/>
                <w:szCs w:val="16"/>
              </w:rPr>
              <w:t>)</w:t>
            </w:r>
          </w:p>
          <w:p w:rsidR="00287DD5" w:rsidRDefault="00287DD5" w:rsidP="00174CB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74CB1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625,0</w:t>
            </w:r>
          </w:p>
          <w:p w:rsidR="00287DD5" w:rsidRDefault="00287DD5" w:rsidP="00174CB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74CB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74CB1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3675,0</w:t>
            </w:r>
          </w:p>
          <w:p w:rsidR="00287DD5" w:rsidRDefault="00287DD5" w:rsidP="00174CB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74CB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E544AE" w:rsidRDefault="00287DD5" w:rsidP="00174CB1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796,0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E544AE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E544AE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Pr="00E544AE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E544AE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E544AE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9E7CD9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7DD5" w:rsidRDefault="00287DD5" w:rsidP="001A69D2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287DD5" w:rsidRPr="0055580F" w:rsidTr="002271A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1A69D2" w:rsidRDefault="00287DD5" w:rsidP="00BE3116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lastRenderedPageBreak/>
              <w:t>супруг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E957E3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E544AE" w:rsidRDefault="004A5FEE" w:rsidP="00A522C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787 640</w:t>
            </w:r>
            <w:r w:rsidR="00287DD5" w:rsidRPr="00E544AE">
              <w:rPr>
                <w:rFonts w:ascii="Verdana" w:hAnsi="Verdana"/>
                <w:sz w:val="16"/>
                <w:szCs w:val="16"/>
              </w:rPr>
              <w:t>,</w:t>
            </w:r>
            <w:r w:rsidR="00287DD5">
              <w:rPr>
                <w:rFonts w:ascii="Verdana" w:hAnsi="Verdana"/>
                <w:sz w:val="16"/>
                <w:szCs w:val="16"/>
              </w:rPr>
              <w:t>00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Земельный участок (собственность)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74CB1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Земельный участок (собственность)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74CB1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Земельный участок (собственность)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</w:t>
            </w:r>
            <w:r w:rsidRPr="00E544AE">
              <w:rPr>
                <w:rFonts w:ascii="Verdana" w:hAnsi="Verdana"/>
                <w:sz w:val="16"/>
                <w:szCs w:val="16"/>
              </w:rPr>
              <w:t xml:space="preserve">вартира </w:t>
            </w:r>
            <w:r>
              <w:rPr>
                <w:rFonts w:ascii="Verdana" w:hAnsi="Verdana"/>
                <w:sz w:val="16"/>
                <w:szCs w:val="16"/>
              </w:rPr>
              <w:t>(собственность)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E544AE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(пользование)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3675,0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625,0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796,0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E544AE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45</w:t>
            </w:r>
            <w:r w:rsidRPr="00E544AE">
              <w:rPr>
                <w:rFonts w:ascii="Verdana" w:hAnsi="Verdana"/>
                <w:sz w:val="16"/>
                <w:szCs w:val="16"/>
              </w:rPr>
              <w:t>,</w:t>
            </w:r>
            <w:r>
              <w:rPr>
                <w:rFonts w:ascii="Verdana" w:hAnsi="Verdana"/>
                <w:sz w:val="16"/>
                <w:szCs w:val="16"/>
              </w:rPr>
              <w:t>7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E544AE">
              <w:rPr>
                <w:rFonts w:ascii="Verdana" w:hAnsi="Verdana"/>
                <w:sz w:val="16"/>
                <w:szCs w:val="16"/>
              </w:rPr>
              <w:t>(</w:t>
            </w:r>
            <w:r>
              <w:rPr>
                <w:rFonts w:ascii="Verdana" w:hAnsi="Verdana"/>
                <w:sz w:val="16"/>
                <w:szCs w:val="16"/>
              </w:rPr>
              <w:t>4</w:t>
            </w:r>
            <w:r w:rsidRPr="00E544AE">
              <w:rPr>
                <w:rFonts w:ascii="Verdana" w:hAnsi="Verdana"/>
                <w:sz w:val="16"/>
                <w:szCs w:val="16"/>
              </w:rPr>
              <w:t>/</w:t>
            </w:r>
            <w:r>
              <w:rPr>
                <w:rFonts w:ascii="Verdana" w:hAnsi="Verdana"/>
                <w:sz w:val="16"/>
                <w:szCs w:val="16"/>
              </w:rPr>
              <w:t>9</w:t>
            </w:r>
            <w:r w:rsidRPr="00E544AE">
              <w:rPr>
                <w:rFonts w:ascii="Verdana" w:hAnsi="Verdana"/>
                <w:sz w:val="16"/>
                <w:szCs w:val="16"/>
              </w:rPr>
              <w:t xml:space="preserve"> дол</w:t>
            </w:r>
            <w:r>
              <w:rPr>
                <w:rFonts w:ascii="Verdana" w:hAnsi="Verdana"/>
                <w:sz w:val="16"/>
                <w:szCs w:val="16"/>
              </w:rPr>
              <w:t>и</w:t>
            </w:r>
            <w:r w:rsidRPr="00E544AE">
              <w:rPr>
                <w:rFonts w:ascii="Verdana" w:hAnsi="Verdana"/>
                <w:sz w:val="16"/>
                <w:szCs w:val="16"/>
              </w:rPr>
              <w:t>)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E544AE" w:rsidRDefault="00287DD5" w:rsidP="00057908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110,0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E544AE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E544AE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Л</w:t>
            </w:r>
            <w:r w:rsidRPr="00E544AE">
              <w:rPr>
                <w:rFonts w:ascii="Verdana" w:hAnsi="Verdana"/>
                <w:sz w:val="16"/>
                <w:szCs w:val="16"/>
              </w:rPr>
              <w:t xml:space="preserve">егковой автомобиль </w:t>
            </w:r>
          </w:p>
          <w:p w:rsidR="00287DD5" w:rsidRPr="00E544AE" w:rsidRDefault="00287DD5" w:rsidP="00057908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МАЗДА</w:t>
            </w:r>
            <w:r w:rsidRPr="00E544AE">
              <w:rPr>
                <w:rFonts w:ascii="Verdana" w:hAnsi="Verdana"/>
                <w:sz w:val="16"/>
                <w:szCs w:val="16"/>
                <w:lang w:val="en-US"/>
              </w:rPr>
              <w:t xml:space="preserve"> BT50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7DD5" w:rsidRDefault="00287DD5" w:rsidP="001A69D2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287DD5" w:rsidRPr="0055580F" w:rsidTr="00D5109D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E544AE" w:rsidRDefault="00287DD5" w:rsidP="000C79CF">
            <w:pPr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Кузнецова Татьяна Сергеевна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9E01AA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color w:val="333333"/>
                <w:sz w:val="16"/>
                <w:szCs w:val="16"/>
              </w:rPr>
              <w:t>Ведущий специалист комитета организации первичной медико-санитарной и скорой медицинской помощи</w:t>
            </w: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E544AE" w:rsidRDefault="004A5FEE" w:rsidP="004A5FE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355</w:t>
            </w:r>
            <w:r w:rsidR="00287DD5">
              <w:rPr>
                <w:rFonts w:ascii="Verdana" w:hAnsi="Verdana"/>
                <w:sz w:val="16"/>
                <w:szCs w:val="16"/>
              </w:rPr>
              <w:t xml:space="preserve"> </w:t>
            </w:r>
            <w:r>
              <w:rPr>
                <w:rFonts w:ascii="Verdana" w:hAnsi="Verdana"/>
                <w:sz w:val="16"/>
                <w:szCs w:val="16"/>
              </w:rPr>
              <w:t>906</w:t>
            </w:r>
            <w:r w:rsidR="00287DD5" w:rsidRPr="00E544AE">
              <w:rPr>
                <w:rFonts w:ascii="Verdana" w:hAnsi="Verdana"/>
                <w:sz w:val="16"/>
                <w:szCs w:val="16"/>
              </w:rPr>
              <w:t>,</w:t>
            </w:r>
            <w:r>
              <w:rPr>
                <w:rFonts w:ascii="Verdana" w:hAnsi="Verdana"/>
                <w:sz w:val="16"/>
                <w:szCs w:val="16"/>
              </w:rPr>
              <w:t>93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(пользование)</w:t>
            </w: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E544AE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31,6 </w:t>
            </w: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E544AE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E544AE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9E7CD9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7DD5" w:rsidRDefault="00287DD5" w:rsidP="00D5109D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287DD5" w:rsidRPr="0055580F" w:rsidTr="00D5109D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0C79CF">
            <w:pPr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Лагунова Татьяна Вячеславовна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9E01AA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color w:val="333333"/>
                <w:sz w:val="16"/>
                <w:szCs w:val="16"/>
              </w:rPr>
              <w:t>Консультант отдела закупок для государственных нужд</w:t>
            </w: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4A5FEE" w:rsidP="004A5FE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481 415</w:t>
            </w:r>
            <w:r w:rsidR="00287DD5">
              <w:rPr>
                <w:rFonts w:ascii="Verdana" w:hAnsi="Verdana"/>
                <w:sz w:val="16"/>
                <w:szCs w:val="16"/>
              </w:rPr>
              <w:t>,</w:t>
            </w:r>
            <w:r>
              <w:rPr>
                <w:rFonts w:ascii="Verdana" w:hAnsi="Verdana"/>
                <w:sz w:val="16"/>
                <w:szCs w:val="16"/>
              </w:rPr>
              <w:t>29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(собственность)</w:t>
            </w: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2E151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(собственность)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48,6 </w:t>
            </w: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(1/4 доли)</w:t>
            </w: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2E151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28,8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7DD5" w:rsidRDefault="004A5FEE" w:rsidP="00626604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Cs/>
                <w:color w:val="333333"/>
                <w:sz w:val="16"/>
                <w:szCs w:val="16"/>
              </w:rPr>
              <w:t>-</w:t>
            </w:r>
            <w:r w:rsidR="00287DD5">
              <w:rPr>
                <w:rFonts w:ascii="Verdana" w:hAnsi="Verdana"/>
                <w:sz w:val="16"/>
                <w:szCs w:val="16"/>
              </w:rPr>
              <w:t xml:space="preserve"> </w:t>
            </w:r>
          </w:p>
        </w:tc>
      </w:tr>
      <w:tr w:rsidR="00287DD5" w:rsidRPr="0055580F" w:rsidTr="002271A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1B21FF" w:rsidRDefault="00287DD5" w:rsidP="00BE3116">
            <w:pPr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lastRenderedPageBreak/>
              <w:t>Лебедева Валентина Владимировна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E957E3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color w:val="333333"/>
                <w:sz w:val="16"/>
                <w:szCs w:val="16"/>
              </w:rPr>
              <w:t>Начальник отдела управления имущественным комплексом</w:t>
            </w: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2F3CD1" w:rsidRDefault="004A5FEE" w:rsidP="002F3CD1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>
              <w:rPr>
                <w:rFonts w:ascii="Verdana" w:hAnsi="Verdana"/>
                <w:sz w:val="16"/>
                <w:szCs w:val="16"/>
              </w:rPr>
              <w:t>229 022</w:t>
            </w:r>
            <w:r w:rsidR="00287DD5" w:rsidRPr="001B21FF">
              <w:rPr>
                <w:rFonts w:ascii="Verdana" w:hAnsi="Verdana"/>
                <w:sz w:val="16"/>
                <w:szCs w:val="16"/>
              </w:rPr>
              <w:t>,</w:t>
            </w:r>
            <w:r>
              <w:rPr>
                <w:rFonts w:ascii="Verdana" w:hAnsi="Verdana"/>
                <w:sz w:val="16"/>
                <w:szCs w:val="16"/>
              </w:rPr>
              <w:t>1</w:t>
            </w:r>
            <w:r w:rsidR="002F3CD1">
              <w:rPr>
                <w:rFonts w:ascii="Verdana" w:hAnsi="Verdana"/>
                <w:sz w:val="16"/>
                <w:szCs w:val="16"/>
                <w:lang w:val="en-US"/>
              </w:rPr>
              <w:t>8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</w:t>
            </w:r>
            <w:r w:rsidRPr="001B21FF">
              <w:rPr>
                <w:rFonts w:ascii="Verdana" w:hAnsi="Verdana"/>
                <w:sz w:val="16"/>
                <w:szCs w:val="16"/>
              </w:rPr>
              <w:t xml:space="preserve">емельный участок </w:t>
            </w:r>
            <w:r>
              <w:rPr>
                <w:rFonts w:ascii="Verdana" w:hAnsi="Verdana"/>
                <w:sz w:val="16"/>
                <w:szCs w:val="16"/>
              </w:rPr>
              <w:t>(собственность)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0727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</w:t>
            </w:r>
            <w:r w:rsidRPr="001B21FF">
              <w:rPr>
                <w:rFonts w:ascii="Verdana" w:hAnsi="Verdana"/>
                <w:sz w:val="16"/>
                <w:szCs w:val="16"/>
              </w:rPr>
              <w:t xml:space="preserve">емельный участок </w:t>
            </w:r>
            <w:r>
              <w:rPr>
                <w:rFonts w:ascii="Verdana" w:hAnsi="Verdana"/>
                <w:sz w:val="16"/>
                <w:szCs w:val="16"/>
              </w:rPr>
              <w:t>(собственность)</w:t>
            </w:r>
          </w:p>
          <w:p w:rsidR="00287DD5" w:rsidRPr="001B21FF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Ж</w:t>
            </w:r>
            <w:r w:rsidRPr="001B21FF">
              <w:rPr>
                <w:rFonts w:ascii="Verdana" w:hAnsi="Verdana"/>
                <w:sz w:val="16"/>
                <w:szCs w:val="16"/>
              </w:rPr>
              <w:t>илой дом</w:t>
            </w:r>
            <w:r>
              <w:rPr>
                <w:rFonts w:ascii="Verdana" w:hAnsi="Verdana"/>
                <w:sz w:val="16"/>
                <w:szCs w:val="16"/>
              </w:rPr>
              <w:t xml:space="preserve"> (собственность)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1B21FF" w:rsidRDefault="00287DD5" w:rsidP="00D0727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</w:t>
            </w:r>
            <w:r w:rsidRPr="001B21FF">
              <w:rPr>
                <w:rFonts w:ascii="Verdana" w:hAnsi="Verdana"/>
                <w:sz w:val="16"/>
                <w:szCs w:val="16"/>
              </w:rPr>
              <w:t xml:space="preserve">вартира </w:t>
            </w:r>
            <w:r>
              <w:rPr>
                <w:rFonts w:ascii="Verdana" w:hAnsi="Verdana"/>
                <w:sz w:val="16"/>
                <w:szCs w:val="16"/>
              </w:rPr>
              <w:t>(собственность)</w:t>
            </w:r>
          </w:p>
          <w:p w:rsidR="00287DD5" w:rsidRDefault="00287DD5" w:rsidP="00D0727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1B21FF" w:rsidRDefault="00287DD5" w:rsidP="00D0727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0727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</w:t>
            </w:r>
            <w:r w:rsidRPr="001B21FF">
              <w:rPr>
                <w:rFonts w:ascii="Verdana" w:hAnsi="Verdana"/>
                <w:sz w:val="16"/>
                <w:szCs w:val="16"/>
              </w:rPr>
              <w:t xml:space="preserve">вартира </w:t>
            </w:r>
            <w:r>
              <w:rPr>
                <w:rFonts w:ascii="Verdana" w:hAnsi="Verdana"/>
                <w:sz w:val="16"/>
                <w:szCs w:val="16"/>
              </w:rPr>
              <w:t>(собственность)</w:t>
            </w:r>
          </w:p>
          <w:p w:rsidR="00287DD5" w:rsidRDefault="00287DD5" w:rsidP="00D0727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1B21FF" w:rsidRDefault="00287DD5" w:rsidP="00D0727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Баня (собственность)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1B21FF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Автостоянка (пользование)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1B21FF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B21FF">
              <w:rPr>
                <w:rFonts w:ascii="Verdana" w:hAnsi="Verdana"/>
                <w:sz w:val="16"/>
                <w:szCs w:val="16"/>
              </w:rPr>
              <w:t>1</w:t>
            </w:r>
            <w:r>
              <w:rPr>
                <w:rFonts w:ascii="Verdana" w:hAnsi="Verdana"/>
                <w:sz w:val="16"/>
                <w:szCs w:val="16"/>
              </w:rPr>
              <w:t>8</w:t>
            </w:r>
            <w:r w:rsidRPr="001B21FF">
              <w:rPr>
                <w:rFonts w:ascii="Verdana" w:hAnsi="Verdana"/>
                <w:sz w:val="16"/>
                <w:szCs w:val="16"/>
              </w:rPr>
              <w:t>00</w:t>
            </w:r>
            <w:r>
              <w:rPr>
                <w:rFonts w:ascii="Verdana" w:hAnsi="Verdana"/>
                <w:sz w:val="16"/>
                <w:szCs w:val="16"/>
              </w:rPr>
              <w:t>,0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535,0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1B21FF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B21FF">
              <w:rPr>
                <w:rFonts w:ascii="Verdana" w:hAnsi="Verdana"/>
                <w:sz w:val="16"/>
                <w:szCs w:val="16"/>
              </w:rPr>
              <w:t>28,2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1B21FF" w:rsidRDefault="00287DD5" w:rsidP="00D0727F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B21FF">
              <w:rPr>
                <w:rFonts w:ascii="Verdana" w:hAnsi="Verdana"/>
                <w:sz w:val="16"/>
                <w:szCs w:val="16"/>
              </w:rPr>
              <w:t>51,2</w:t>
            </w:r>
          </w:p>
          <w:p w:rsidR="00287DD5" w:rsidRDefault="00287DD5" w:rsidP="00D0727F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B21FF">
              <w:rPr>
                <w:rFonts w:ascii="Verdana" w:hAnsi="Verdana"/>
                <w:sz w:val="16"/>
                <w:szCs w:val="16"/>
              </w:rPr>
              <w:t>(1/4 дол</w:t>
            </w:r>
            <w:r>
              <w:rPr>
                <w:rFonts w:ascii="Verdana" w:hAnsi="Verdana"/>
                <w:sz w:val="16"/>
                <w:szCs w:val="16"/>
              </w:rPr>
              <w:t>и</w:t>
            </w:r>
            <w:r w:rsidRPr="001B21FF">
              <w:rPr>
                <w:rFonts w:ascii="Verdana" w:hAnsi="Verdana"/>
                <w:sz w:val="16"/>
                <w:szCs w:val="16"/>
              </w:rPr>
              <w:t>)</w:t>
            </w:r>
          </w:p>
          <w:p w:rsidR="00287DD5" w:rsidRPr="001B21FF" w:rsidRDefault="00287DD5" w:rsidP="00D0727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0727F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B21FF">
              <w:rPr>
                <w:rFonts w:ascii="Verdana" w:hAnsi="Verdana"/>
                <w:sz w:val="16"/>
                <w:szCs w:val="16"/>
              </w:rPr>
              <w:t>82,3</w:t>
            </w:r>
          </w:p>
          <w:p w:rsidR="00287DD5" w:rsidRDefault="00287DD5" w:rsidP="00D0727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0727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104,0</w:t>
            </w:r>
          </w:p>
          <w:p w:rsidR="00287DD5" w:rsidRDefault="00287DD5" w:rsidP="00D0727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0727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373,4</w:t>
            </w:r>
          </w:p>
          <w:p w:rsidR="00287DD5" w:rsidRPr="001B21FF" w:rsidRDefault="00287DD5" w:rsidP="00D0727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(1/10 доли)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1B21FF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B21FF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1B21FF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B21FF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1B21FF" w:rsidRDefault="00287DD5" w:rsidP="00D0727F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B21FF">
              <w:rPr>
                <w:rFonts w:ascii="Verdana" w:hAnsi="Verdana"/>
                <w:sz w:val="16"/>
                <w:szCs w:val="16"/>
              </w:rPr>
              <w:t xml:space="preserve">Россия </w:t>
            </w:r>
          </w:p>
          <w:p w:rsidR="00287DD5" w:rsidRDefault="00287DD5" w:rsidP="00D0727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1B21FF" w:rsidRDefault="00287DD5" w:rsidP="00D0727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0727F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B21FF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Default="00287DD5" w:rsidP="00D0727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0727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0727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Default="00287DD5" w:rsidP="00D0727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0727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Default="00287DD5" w:rsidP="00D0727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1B21FF" w:rsidRDefault="00287DD5" w:rsidP="00D0727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820766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Легковой автомобиль</w:t>
            </w:r>
          </w:p>
          <w:p w:rsidR="00287DD5" w:rsidRPr="00820766" w:rsidRDefault="00287DD5" w:rsidP="00820766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НИССАН</w:t>
            </w:r>
            <w:r>
              <w:rPr>
                <w:rFonts w:ascii="Verdana" w:hAnsi="Verdana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ascii="Verdana" w:hAnsi="Verdana"/>
                <w:sz w:val="16"/>
                <w:szCs w:val="16"/>
                <w:lang w:val="en-US"/>
              </w:rPr>
              <w:t>Murano</w:t>
            </w:r>
            <w:proofErr w:type="spellEnd"/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7DD5" w:rsidRDefault="00287DD5" w:rsidP="001A69D2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287DD5" w:rsidRPr="0055580F" w:rsidTr="002271A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BE3116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супруг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E957E3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1B21FF" w:rsidRDefault="00287DD5" w:rsidP="00FA51F4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2</w:t>
            </w:r>
            <w:r w:rsidR="00FA51F4">
              <w:rPr>
                <w:rFonts w:ascii="Verdana" w:hAnsi="Verdana"/>
                <w:sz w:val="16"/>
                <w:szCs w:val="16"/>
              </w:rPr>
              <w:t>40</w:t>
            </w:r>
            <w:r>
              <w:rPr>
                <w:rFonts w:ascii="Verdana" w:hAnsi="Verdana"/>
                <w:sz w:val="16"/>
                <w:szCs w:val="16"/>
              </w:rPr>
              <w:t xml:space="preserve"> </w:t>
            </w:r>
            <w:r w:rsidR="00FA51F4">
              <w:rPr>
                <w:rFonts w:ascii="Verdana" w:hAnsi="Verdana"/>
                <w:sz w:val="16"/>
                <w:szCs w:val="16"/>
              </w:rPr>
              <w:t>064</w:t>
            </w:r>
            <w:r w:rsidRPr="001B21FF">
              <w:rPr>
                <w:rFonts w:ascii="Verdana" w:hAnsi="Verdana"/>
                <w:sz w:val="16"/>
                <w:szCs w:val="16"/>
              </w:rPr>
              <w:t>,</w:t>
            </w:r>
            <w:r w:rsidR="00FA51F4">
              <w:rPr>
                <w:rFonts w:ascii="Verdana" w:hAnsi="Verdana"/>
                <w:sz w:val="16"/>
                <w:szCs w:val="16"/>
              </w:rPr>
              <w:t>9</w:t>
            </w:r>
            <w:r>
              <w:rPr>
                <w:rFonts w:ascii="Verdana" w:hAnsi="Verdana"/>
                <w:sz w:val="16"/>
                <w:szCs w:val="16"/>
              </w:rPr>
              <w:t>0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А</w:t>
            </w:r>
            <w:r w:rsidRPr="001B21FF">
              <w:rPr>
                <w:rFonts w:ascii="Verdana" w:hAnsi="Verdana"/>
                <w:sz w:val="16"/>
                <w:szCs w:val="16"/>
              </w:rPr>
              <w:t>втостоянка</w:t>
            </w:r>
            <w:r>
              <w:rPr>
                <w:rFonts w:ascii="Verdana" w:hAnsi="Verdana"/>
                <w:sz w:val="16"/>
                <w:szCs w:val="16"/>
              </w:rPr>
              <w:t xml:space="preserve"> (собственность)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(пользование)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(пользование)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Земельный участок (пользование)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Земельный участок (пользование)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Жилой дом (пользование)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1B21FF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Баня (пользование)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1B21FF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B21FF">
              <w:rPr>
                <w:rFonts w:ascii="Verdana" w:hAnsi="Verdana"/>
                <w:sz w:val="16"/>
                <w:szCs w:val="16"/>
              </w:rPr>
              <w:t>373,4</w:t>
            </w:r>
          </w:p>
          <w:p w:rsidR="00287DD5" w:rsidRDefault="00287DD5" w:rsidP="00615A3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B21FF">
              <w:rPr>
                <w:rFonts w:ascii="Verdana" w:hAnsi="Verdana"/>
                <w:sz w:val="16"/>
                <w:szCs w:val="16"/>
              </w:rPr>
              <w:t>(1/10 дол</w:t>
            </w:r>
            <w:r>
              <w:rPr>
                <w:rFonts w:ascii="Verdana" w:hAnsi="Verdana"/>
                <w:sz w:val="16"/>
                <w:szCs w:val="16"/>
              </w:rPr>
              <w:t>и</w:t>
            </w:r>
            <w:r w:rsidRPr="001B21FF">
              <w:rPr>
                <w:rFonts w:ascii="Verdana" w:hAnsi="Verdana"/>
                <w:sz w:val="16"/>
                <w:szCs w:val="16"/>
              </w:rPr>
              <w:t>)</w:t>
            </w:r>
          </w:p>
          <w:p w:rsidR="00287DD5" w:rsidRDefault="00287DD5" w:rsidP="00615A3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615A3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82,3</w:t>
            </w:r>
          </w:p>
          <w:p w:rsidR="00287DD5" w:rsidRDefault="00287DD5" w:rsidP="00615A3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615A3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51,2</w:t>
            </w:r>
          </w:p>
          <w:p w:rsidR="00287DD5" w:rsidRDefault="00287DD5" w:rsidP="00615A3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615A3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1800,0</w:t>
            </w:r>
          </w:p>
          <w:p w:rsidR="00287DD5" w:rsidRDefault="00287DD5" w:rsidP="00615A3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615A3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615A3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535,0</w:t>
            </w:r>
          </w:p>
          <w:p w:rsidR="00287DD5" w:rsidRDefault="00287DD5" w:rsidP="00615A3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615A3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615A3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28,2</w:t>
            </w:r>
          </w:p>
          <w:p w:rsidR="00287DD5" w:rsidRDefault="00287DD5" w:rsidP="00615A3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1B21FF" w:rsidRDefault="00287DD5" w:rsidP="00615A3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104,0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B21FF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1B21FF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E544AE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7DD5" w:rsidRDefault="00287DD5" w:rsidP="001A69D2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287DD5" w:rsidRPr="0055580F" w:rsidTr="002271A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BE3116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lastRenderedPageBreak/>
              <w:t>сын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E957E3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1B21FF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</w:t>
            </w:r>
            <w:r w:rsidRPr="001B21FF">
              <w:rPr>
                <w:rFonts w:ascii="Verdana" w:hAnsi="Verdana"/>
                <w:sz w:val="16"/>
                <w:szCs w:val="16"/>
              </w:rPr>
              <w:t xml:space="preserve">вартира </w:t>
            </w:r>
            <w:r>
              <w:rPr>
                <w:rFonts w:ascii="Verdana" w:hAnsi="Verdana"/>
                <w:sz w:val="16"/>
                <w:szCs w:val="16"/>
              </w:rPr>
              <w:t>(собственность)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(собственность)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(пользование)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635848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Земельный участок (пользование)</w:t>
            </w:r>
          </w:p>
          <w:p w:rsidR="00287DD5" w:rsidRDefault="00287DD5" w:rsidP="00635848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635848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Земельный участок (пользование)</w:t>
            </w:r>
          </w:p>
          <w:p w:rsidR="00287DD5" w:rsidRDefault="00287DD5" w:rsidP="00635848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635848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Жилой дом (пользование)</w:t>
            </w:r>
          </w:p>
          <w:p w:rsidR="00287DD5" w:rsidRDefault="00287DD5" w:rsidP="00635848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1B21FF" w:rsidRDefault="00287DD5" w:rsidP="00635848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Баня (пользование)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1B21FF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B21FF">
              <w:rPr>
                <w:rFonts w:ascii="Verdana" w:hAnsi="Verdana"/>
                <w:sz w:val="16"/>
                <w:szCs w:val="16"/>
              </w:rPr>
              <w:t>51,2</w:t>
            </w:r>
          </w:p>
          <w:p w:rsidR="00287DD5" w:rsidRDefault="00287DD5" w:rsidP="00615A3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B21FF">
              <w:rPr>
                <w:rFonts w:ascii="Verdana" w:hAnsi="Verdana"/>
                <w:sz w:val="16"/>
                <w:szCs w:val="16"/>
              </w:rPr>
              <w:t>(1/4 дол</w:t>
            </w:r>
            <w:r>
              <w:rPr>
                <w:rFonts w:ascii="Verdana" w:hAnsi="Verdana"/>
                <w:sz w:val="16"/>
                <w:szCs w:val="16"/>
              </w:rPr>
              <w:t>и</w:t>
            </w:r>
            <w:r w:rsidRPr="001B21FF">
              <w:rPr>
                <w:rFonts w:ascii="Verdana" w:hAnsi="Verdana"/>
                <w:sz w:val="16"/>
                <w:szCs w:val="16"/>
              </w:rPr>
              <w:t>)</w:t>
            </w:r>
          </w:p>
          <w:p w:rsidR="00287DD5" w:rsidRDefault="00287DD5" w:rsidP="00615A3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615A3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51,2 </w:t>
            </w:r>
          </w:p>
          <w:p w:rsidR="00287DD5" w:rsidRDefault="00287DD5" w:rsidP="00615A3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(1/4 доли)</w:t>
            </w:r>
          </w:p>
          <w:p w:rsidR="00287DD5" w:rsidRDefault="00287DD5" w:rsidP="00615A3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615A3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615A3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82,3</w:t>
            </w:r>
          </w:p>
          <w:p w:rsidR="00287DD5" w:rsidRDefault="00287DD5" w:rsidP="00615A3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635848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1800,0</w:t>
            </w:r>
          </w:p>
          <w:p w:rsidR="00287DD5" w:rsidRDefault="00287DD5" w:rsidP="00635848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635848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635848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535,0</w:t>
            </w:r>
          </w:p>
          <w:p w:rsidR="00287DD5" w:rsidRDefault="00287DD5" w:rsidP="00635848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635848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635848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28,2</w:t>
            </w:r>
          </w:p>
          <w:p w:rsidR="00287DD5" w:rsidRDefault="00287DD5" w:rsidP="00635848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1B21FF" w:rsidRDefault="00287DD5" w:rsidP="00635848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104,0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B21FF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635848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Default="00287DD5" w:rsidP="00635848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635848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Default="00287DD5" w:rsidP="00635848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635848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635848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Default="00287DD5" w:rsidP="00635848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635848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635848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Default="00287DD5" w:rsidP="00635848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1B21FF" w:rsidRDefault="00287DD5" w:rsidP="00635848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E544AE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7DD5" w:rsidRDefault="00287DD5" w:rsidP="001A69D2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287DD5" w:rsidRPr="0055580F" w:rsidTr="002271A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BE3116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сын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E957E3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FA41F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(пользование)</w:t>
            </w:r>
          </w:p>
          <w:p w:rsidR="008C05DD" w:rsidRDefault="008C05DD" w:rsidP="00FA41F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8C05DD" w:rsidRDefault="008C05DD" w:rsidP="00FA41F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(пользование)</w:t>
            </w:r>
          </w:p>
          <w:p w:rsidR="00287DD5" w:rsidRDefault="00287DD5" w:rsidP="00FA41F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FA41F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Земельный участок (пользование)</w:t>
            </w:r>
          </w:p>
          <w:p w:rsidR="00287DD5" w:rsidRDefault="00287DD5" w:rsidP="00FA41F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FA41F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Земельный участок (пользование)</w:t>
            </w:r>
          </w:p>
          <w:p w:rsidR="00287DD5" w:rsidRDefault="00287DD5" w:rsidP="00FA41F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FA41F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Жилой дом (пользование)</w:t>
            </w:r>
          </w:p>
          <w:p w:rsidR="00287DD5" w:rsidRDefault="00287DD5" w:rsidP="00FA41F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1B21FF" w:rsidRDefault="00287DD5" w:rsidP="00FA41F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Баня (пользование)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FA41F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82,3</w:t>
            </w:r>
          </w:p>
          <w:p w:rsidR="008C05DD" w:rsidRDefault="008C05DD" w:rsidP="00FA41F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8C05DD" w:rsidRDefault="008C05DD" w:rsidP="00FA41F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51,2</w:t>
            </w:r>
          </w:p>
          <w:p w:rsidR="00287DD5" w:rsidRDefault="00287DD5" w:rsidP="00FA41F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FA41F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1800,0</w:t>
            </w:r>
          </w:p>
          <w:p w:rsidR="00287DD5" w:rsidRDefault="00287DD5" w:rsidP="00FA41F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FA41F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FA41F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535,0</w:t>
            </w:r>
          </w:p>
          <w:p w:rsidR="00287DD5" w:rsidRDefault="00287DD5" w:rsidP="00FA41F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FA41F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FA41F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28,2</w:t>
            </w:r>
          </w:p>
          <w:p w:rsidR="00287DD5" w:rsidRDefault="00287DD5" w:rsidP="00FA41F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1B21FF" w:rsidRDefault="00287DD5" w:rsidP="00FA41F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104,0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FA41F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Default="00287DD5" w:rsidP="00FA41F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FA41F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Default="00287DD5" w:rsidP="00FA41F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FA41F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Default="00287DD5" w:rsidP="00FA41F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FA41F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FA41F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Default="00287DD5" w:rsidP="00FA41F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8C05DD" w:rsidRDefault="008C05DD" w:rsidP="00FA41F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FA41F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8C05DD" w:rsidRDefault="008C05DD" w:rsidP="00FA41F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8C05DD" w:rsidRPr="001B21FF" w:rsidRDefault="008C05DD" w:rsidP="00FA41F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FA41F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FA41F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FA41F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FA41F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FA41F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FA41F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E544AE" w:rsidRDefault="00287DD5" w:rsidP="00FA41F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7DD5" w:rsidRDefault="00287DD5" w:rsidP="00FA41FD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287DD5" w:rsidRPr="0055580F" w:rsidTr="00D5109D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1B21FF" w:rsidRDefault="00287DD5" w:rsidP="00820766">
            <w:pPr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lastRenderedPageBreak/>
              <w:t>Лебедева Любовь Алексеевна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D5109D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color w:val="333333"/>
                <w:sz w:val="16"/>
                <w:szCs w:val="16"/>
              </w:rPr>
              <w:t>Консультант отдела организации медицинской помощи женщинам и детям</w:t>
            </w: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1B21FF" w:rsidRDefault="00287DD5" w:rsidP="008C05D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7</w:t>
            </w:r>
            <w:r w:rsidR="008C05DD">
              <w:rPr>
                <w:rFonts w:ascii="Verdana" w:hAnsi="Verdana"/>
                <w:sz w:val="16"/>
                <w:szCs w:val="16"/>
              </w:rPr>
              <w:t>66</w:t>
            </w:r>
            <w:r>
              <w:rPr>
                <w:rFonts w:ascii="Verdana" w:hAnsi="Verdana"/>
                <w:sz w:val="16"/>
                <w:szCs w:val="16"/>
              </w:rPr>
              <w:t xml:space="preserve"> </w:t>
            </w:r>
            <w:r w:rsidR="008C05DD">
              <w:rPr>
                <w:rFonts w:ascii="Verdana" w:hAnsi="Verdana"/>
                <w:sz w:val="16"/>
                <w:szCs w:val="16"/>
              </w:rPr>
              <w:t>584</w:t>
            </w:r>
            <w:r w:rsidRPr="001B21FF">
              <w:rPr>
                <w:rFonts w:ascii="Verdana" w:hAnsi="Verdana"/>
                <w:sz w:val="16"/>
                <w:szCs w:val="16"/>
              </w:rPr>
              <w:t>,</w:t>
            </w:r>
            <w:r w:rsidR="008C05DD">
              <w:rPr>
                <w:rFonts w:ascii="Verdana" w:hAnsi="Verdana"/>
                <w:sz w:val="16"/>
                <w:szCs w:val="16"/>
              </w:rPr>
              <w:t>07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2029" w:rsidRDefault="0079193E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="00432029">
              <w:rPr>
                <w:rFonts w:ascii="Verdana" w:hAnsi="Verdana"/>
                <w:sz w:val="16"/>
                <w:szCs w:val="16"/>
              </w:rPr>
              <w:t>для размещения гаражей и автостоянок</w:t>
            </w:r>
          </w:p>
          <w:p w:rsidR="0079193E" w:rsidRDefault="0079193E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(собственность)</w:t>
            </w:r>
          </w:p>
          <w:p w:rsidR="0079193E" w:rsidRDefault="0079193E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(собственность)</w:t>
            </w: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(собственность)</w:t>
            </w: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79193E" w:rsidRDefault="0079193E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79193E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Гараж (собственность)</w:t>
            </w:r>
          </w:p>
          <w:p w:rsidR="0079193E" w:rsidRDefault="0079193E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79193E" w:rsidRDefault="0079193E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Кладовая (собственность)</w:t>
            </w:r>
          </w:p>
          <w:p w:rsidR="0079193E" w:rsidRDefault="0079193E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79193E" w:rsidRDefault="0079193E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Земельный участок (пользование)</w:t>
            </w:r>
          </w:p>
          <w:p w:rsidR="0079193E" w:rsidRDefault="0079193E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79193E" w:rsidRPr="001B21FF" w:rsidRDefault="0079193E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Жилой дом (пользование)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193E" w:rsidRDefault="0079193E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1846,0</w:t>
            </w:r>
          </w:p>
          <w:p w:rsidR="0079193E" w:rsidRDefault="0079193E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(1/36 доли)</w:t>
            </w:r>
          </w:p>
          <w:p w:rsidR="0079193E" w:rsidRDefault="0079193E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32029" w:rsidRDefault="00432029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32029" w:rsidRDefault="00432029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61,1</w:t>
            </w: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80,6</w:t>
            </w: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(1/4 доли)</w:t>
            </w: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79193E" w:rsidRDefault="0079193E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18,6</w:t>
            </w:r>
          </w:p>
          <w:p w:rsidR="0079193E" w:rsidRDefault="0079193E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79193E" w:rsidRDefault="0079193E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5,4</w:t>
            </w:r>
          </w:p>
          <w:p w:rsidR="0079193E" w:rsidRDefault="0079193E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79193E" w:rsidRDefault="0079193E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1700,0</w:t>
            </w:r>
          </w:p>
          <w:p w:rsidR="0079193E" w:rsidRDefault="0079193E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79193E" w:rsidRDefault="0079193E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79193E" w:rsidRPr="001B21FF" w:rsidRDefault="0079193E" w:rsidP="00232EAB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6</w:t>
            </w:r>
            <w:r w:rsidR="00232EAB">
              <w:rPr>
                <w:rFonts w:ascii="Verdana" w:hAnsi="Verdana"/>
                <w:sz w:val="16"/>
                <w:szCs w:val="16"/>
                <w:lang w:val="en-US"/>
              </w:rPr>
              <w:t>9</w:t>
            </w:r>
            <w:r>
              <w:rPr>
                <w:rFonts w:ascii="Verdana" w:hAnsi="Verdana"/>
                <w:sz w:val="16"/>
                <w:szCs w:val="16"/>
              </w:rPr>
              <w:t>,7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193E" w:rsidRDefault="0079193E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79193E" w:rsidRDefault="0079193E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79193E" w:rsidRDefault="0079193E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32029" w:rsidRDefault="00432029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32029" w:rsidRDefault="00432029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79193E" w:rsidRDefault="0079193E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79193E" w:rsidRDefault="0079193E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79193E" w:rsidRDefault="0079193E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Россия </w:t>
            </w:r>
          </w:p>
          <w:p w:rsidR="0079193E" w:rsidRDefault="0079193E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79193E" w:rsidRDefault="0079193E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79193E" w:rsidRDefault="0079193E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79193E" w:rsidRDefault="0079193E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79193E" w:rsidRPr="001B21FF" w:rsidRDefault="0079193E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79193E" w:rsidRDefault="0079193E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79193E" w:rsidRDefault="0079193E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79193E" w:rsidRDefault="0079193E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79193E" w:rsidRDefault="0079193E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79193E" w:rsidRDefault="0079193E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79193E" w:rsidRDefault="0079193E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820766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7DD5" w:rsidRDefault="00287DD5" w:rsidP="00D5109D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287DD5" w:rsidRPr="00E637BD" w:rsidTr="00D5109D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820766" w:rsidRDefault="00287DD5" w:rsidP="00820766">
            <w:pPr>
              <w:rPr>
                <w:rFonts w:ascii="Verdana" w:hAnsi="Verdana"/>
                <w:sz w:val="16"/>
                <w:szCs w:val="16"/>
              </w:rPr>
            </w:pPr>
            <w:r w:rsidRPr="00820766">
              <w:rPr>
                <w:rFonts w:ascii="Verdana" w:hAnsi="Verdana"/>
                <w:sz w:val="16"/>
                <w:szCs w:val="16"/>
              </w:rPr>
              <w:t>супруг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D5109D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79193E" w:rsidP="0079193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2</w:t>
            </w:r>
            <w:r w:rsidR="00287DD5">
              <w:rPr>
                <w:rFonts w:ascii="Verdana" w:hAnsi="Verdana"/>
                <w:sz w:val="16"/>
                <w:szCs w:val="16"/>
              </w:rPr>
              <w:t xml:space="preserve"> </w:t>
            </w:r>
            <w:r>
              <w:rPr>
                <w:rFonts w:ascii="Verdana" w:hAnsi="Verdana"/>
                <w:sz w:val="16"/>
                <w:szCs w:val="16"/>
              </w:rPr>
              <w:t>210</w:t>
            </w:r>
            <w:r w:rsidR="00287DD5">
              <w:rPr>
                <w:rFonts w:ascii="Verdana" w:hAnsi="Verdana"/>
                <w:sz w:val="16"/>
                <w:szCs w:val="16"/>
              </w:rPr>
              <w:t xml:space="preserve"> 000,00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Земельный участок (собственность)</w:t>
            </w: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A91E0B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Земельный участок для размещения гаражей и автостоянок</w:t>
            </w:r>
          </w:p>
          <w:p w:rsidR="00287DD5" w:rsidRDefault="00287DD5" w:rsidP="00A91E0B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(собственность)</w:t>
            </w:r>
          </w:p>
          <w:p w:rsidR="00287DD5" w:rsidRDefault="00287DD5" w:rsidP="00A91E0B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A91E0B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Жилой дом (собственность)</w:t>
            </w: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(собственность)</w:t>
            </w: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(собственность)</w:t>
            </w: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Гаражный бокс (собственность)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C7534F" w:rsidRDefault="00287DD5" w:rsidP="00D5109D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1700,0</w:t>
            </w:r>
          </w:p>
          <w:p w:rsidR="00287DD5" w:rsidRPr="00C7534F" w:rsidRDefault="00287DD5" w:rsidP="00D5109D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1846,0</w:t>
            </w: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(1/36 доли)</w:t>
            </w: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69,7</w:t>
            </w: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80,6 </w:t>
            </w: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(1/2 доли)</w:t>
            </w: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53,6</w:t>
            </w: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E670AA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26,3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Легковой автомобиль</w:t>
            </w: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proofErr w:type="spellStart"/>
            <w:r>
              <w:rPr>
                <w:rFonts w:ascii="Verdana" w:hAnsi="Verdana"/>
                <w:sz w:val="16"/>
                <w:szCs w:val="16"/>
                <w:lang w:val="en-US"/>
              </w:rPr>
              <w:t>SsangYong</w:t>
            </w:r>
            <w:proofErr w:type="spellEnd"/>
            <w:r w:rsidRPr="00157D3A">
              <w:rPr>
                <w:rFonts w:ascii="Verdana" w:hAnsi="Verdana"/>
                <w:sz w:val="16"/>
                <w:szCs w:val="16"/>
              </w:rPr>
              <w:t xml:space="preserve"> </w:t>
            </w:r>
            <w:r>
              <w:rPr>
                <w:rFonts w:ascii="Verdana" w:hAnsi="Verdana"/>
                <w:sz w:val="16"/>
                <w:szCs w:val="16"/>
              </w:rPr>
              <w:t>К</w:t>
            </w:r>
            <w:r>
              <w:rPr>
                <w:rFonts w:ascii="Verdana" w:hAnsi="Verdana"/>
                <w:sz w:val="16"/>
                <w:szCs w:val="16"/>
                <w:lang w:val="en-US"/>
              </w:rPr>
              <w:t>YRON</w:t>
            </w:r>
            <w:r>
              <w:rPr>
                <w:rFonts w:ascii="Verdana" w:hAnsi="Verdana"/>
                <w:sz w:val="16"/>
                <w:szCs w:val="16"/>
              </w:rPr>
              <w:t>.</w:t>
            </w: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Грузовые автомобили:</w:t>
            </w:r>
          </w:p>
          <w:p w:rsidR="00287DD5" w:rsidRPr="000D0259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  <w:lang w:val="en-US"/>
              </w:rPr>
              <w:t>MAN</w:t>
            </w:r>
            <w:r w:rsidRPr="000D0259">
              <w:rPr>
                <w:rFonts w:ascii="Verdana" w:hAnsi="Verdana"/>
                <w:sz w:val="16"/>
                <w:szCs w:val="16"/>
              </w:rPr>
              <w:t xml:space="preserve"> 19360,</w:t>
            </w:r>
          </w:p>
          <w:p w:rsidR="00287DD5" w:rsidRPr="000D0259" w:rsidRDefault="002F6643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МАН 19350</w:t>
            </w:r>
            <w:r w:rsidR="00287DD5" w:rsidRPr="000D0259">
              <w:rPr>
                <w:rFonts w:ascii="Verdana" w:hAnsi="Verdana"/>
                <w:sz w:val="16"/>
                <w:szCs w:val="16"/>
              </w:rPr>
              <w:t>,</w:t>
            </w:r>
          </w:p>
          <w:p w:rsidR="00287DD5" w:rsidRPr="000D0259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  <w:lang w:val="en-US"/>
              </w:rPr>
              <w:t>Hyundai</w:t>
            </w:r>
            <w:r w:rsidRPr="000D0259">
              <w:rPr>
                <w:rFonts w:ascii="Verdana" w:hAnsi="Verdana"/>
                <w:sz w:val="16"/>
                <w:szCs w:val="16"/>
              </w:rPr>
              <w:t xml:space="preserve"> </w:t>
            </w:r>
            <w:r>
              <w:rPr>
                <w:rFonts w:ascii="Verdana" w:hAnsi="Verdana"/>
                <w:sz w:val="16"/>
                <w:szCs w:val="16"/>
                <w:lang w:val="en-US"/>
              </w:rPr>
              <w:t>H</w:t>
            </w:r>
            <w:r w:rsidRPr="000D0259">
              <w:rPr>
                <w:rFonts w:ascii="Verdana" w:hAnsi="Verdana"/>
                <w:sz w:val="16"/>
                <w:szCs w:val="16"/>
              </w:rPr>
              <w:t xml:space="preserve"> 100 (</w:t>
            </w:r>
            <w:r>
              <w:rPr>
                <w:rFonts w:ascii="Verdana" w:hAnsi="Verdana"/>
                <w:sz w:val="16"/>
                <w:szCs w:val="16"/>
                <w:lang w:val="en-US"/>
              </w:rPr>
              <w:t>AU</w:t>
            </w:r>
            <w:r w:rsidRPr="000D0259">
              <w:rPr>
                <w:rFonts w:ascii="Verdana" w:hAnsi="Verdana"/>
                <w:sz w:val="16"/>
                <w:szCs w:val="16"/>
              </w:rPr>
              <w:t>)</w:t>
            </w:r>
            <w:r>
              <w:rPr>
                <w:rFonts w:ascii="Verdana" w:hAnsi="Verdana"/>
                <w:sz w:val="16"/>
                <w:szCs w:val="16"/>
                <w:lang w:val="en-US"/>
              </w:rPr>
              <w:t>Porter</w:t>
            </w:r>
            <w:r w:rsidRPr="000D0259">
              <w:rPr>
                <w:rFonts w:ascii="Verdana" w:hAnsi="Verdana"/>
                <w:sz w:val="16"/>
                <w:szCs w:val="16"/>
              </w:rPr>
              <w:t xml:space="preserve"> </w:t>
            </w:r>
            <w:r w:rsidRPr="00FD36AF">
              <w:rPr>
                <w:rFonts w:ascii="Verdana" w:hAnsi="Verdana"/>
                <w:sz w:val="16"/>
                <w:szCs w:val="16"/>
              </w:rPr>
              <w:t>бортовой</w:t>
            </w:r>
            <w:r w:rsidRPr="000D0259">
              <w:rPr>
                <w:rFonts w:ascii="Verdana" w:hAnsi="Verdana"/>
                <w:sz w:val="16"/>
                <w:szCs w:val="16"/>
              </w:rPr>
              <w:t xml:space="preserve"> </w:t>
            </w:r>
            <w:r w:rsidRPr="00FD36AF">
              <w:rPr>
                <w:rFonts w:ascii="Verdana" w:hAnsi="Verdana"/>
                <w:sz w:val="16"/>
                <w:szCs w:val="16"/>
              </w:rPr>
              <w:t>с</w:t>
            </w:r>
            <w:r w:rsidRPr="000D0259">
              <w:rPr>
                <w:rFonts w:ascii="Verdana" w:hAnsi="Verdana"/>
                <w:sz w:val="16"/>
                <w:szCs w:val="16"/>
              </w:rPr>
              <w:t xml:space="preserve"> </w:t>
            </w:r>
            <w:proofErr w:type="spellStart"/>
            <w:r w:rsidRPr="00FD36AF">
              <w:rPr>
                <w:rFonts w:ascii="Verdana" w:hAnsi="Verdana"/>
                <w:sz w:val="16"/>
                <w:szCs w:val="16"/>
              </w:rPr>
              <w:t>теном</w:t>
            </w:r>
            <w:proofErr w:type="spellEnd"/>
            <w:r w:rsidRPr="000D0259">
              <w:rPr>
                <w:rFonts w:ascii="Verdana" w:hAnsi="Verdana"/>
                <w:sz w:val="16"/>
                <w:szCs w:val="16"/>
              </w:rPr>
              <w:t xml:space="preserve">, </w:t>
            </w:r>
            <w:r>
              <w:rPr>
                <w:rFonts w:ascii="Verdana" w:hAnsi="Verdana"/>
                <w:sz w:val="16"/>
                <w:szCs w:val="16"/>
              </w:rPr>
              <w:t>МАН</w:t>
            </w:r>
            <w:r w:rsidRPr="000D0259">
              <w:rPr>
                <w:rFonts w:ascii="Verdana" w:hAnsi="Verdana"/>
                <w:sz w:val="16"/>
                <w:szCs w:val="16"/>
              </w:rPr>
              <w:t xml:space="preserve"> 12180.</w:t>
            </w: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proofErr w:type="spellStart"/>
            <w:r>
              <w:rPr>
                <w:rFonts w:ascii="Verdana" w:hAnsi="Verdana"/>
                <w:sz w:val="16"/>
                <w:szCs w:val="16"/>
              </w:rPr>
              <w:t>Мототранспортные</w:t>
            </w:r>
            <w:proofErr w:type="spellEnd"/>
            <w:r>
              <w:rPr>
                <w:rFonts w:ascii="Verdana" w:hAnsi="Verdana"/>
                <w:sz w:val="16"/>
                <w:szCs w:val="16"/>
              </w:rPr>
              <w:t xml:space="preserve"> средства: </w:t>
            </w:r>
            <w:proofErr w:type="spellStart"/>
            <w:r>
              <w:rPr>
                <w:rFonts w:ascii="Verdana" w:hAnsi="Verdana"/>
                <w:sz w:val="16"/>
                <w:szCs w:val="16"/>
              </w:rPr>
              <w:t>снегоболотоход</w:t>
            </w:r>
            <w:proofErr w:type="spellEnd"/>
            <w:r>
              <w:rPr>
                <w:rFonts w:ascii="Verdana" w:hAnsi="Verdana"/>
                <w:sz w:val="16"/>
                <w:szCs w:val="16"/>
              </w:rPr>
              <w:t xml:space="preserve"> </w:t>
            </w: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СТЭЛС 600, </w:t>
            </w: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водный транспорт:</w:t>
            </w:r>
          </w:p>
          <w:p w:rsidR="00287DD5" w:rsidRPr="00FD36AF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моторная лодка Казанка Р54-59ЯП,</w:t>
            </w:r>
          </w:p>
          <w:p w:rsidR="00287DD5" w:rsidRPr="007655A7" w:rsidRDefault="00287DD5" w:rsidP="0020707B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прицеп легковой 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7DD5" w:rsidRPr="00E637BD" w:rsidRDefault="00287DD5" w:rsidP="00D5109D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</w:p>
        </w:tc>
      </w:tr>
      <w:tr w:rsidR="00287DD5" w:rsidRPr="0055580F" w:rsidTr="002271A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CC1B92" w:rsidRDefault="00287DD5" w:rsidP="00BE3116">
            <w:pPr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lastRenderedPageBreak/>
              <w:t>Луковкина Людмила Владимировна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E957E3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color w:val="333333"/>
                <w:sz w:val="16"/>
                <w:szCs w:val="16"/>
              </w:rPr>
              <w:t>Главный специалист отдела правовой и организационно-кадровой работы</w:t>
            </w: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3B1565" w:rsidRDefault="002F6643" w:rsidP="002F6643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441 386</w:t>
            </w:r>
            <w:r w:rsidR="00287DD5" w:rsidRPr="003B1565">
              <w:rPr>
                <w:rFonts w:ascii="Verdana" w:hAnsi="Verdana"/>
                <w:sz w:val="16"/>
                <w:szCs w:val="16"/>
              </w:rPr>
              <w:t>,</w:t>
            </w:r>
            <w:r>
              <w:rPr>
                <w:rFonts w:ascii="Verdana" w:hAnsi="Verdana"/>
                <w:sz w:val="16"/>
                <w:szCs w:val="16"/>
              </w:rPr>
              <w:t>07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</w:t>
            </w:r>
            <w:r w:rsidRPr="003B1565">
              <w:rPr>
                <w:rFonts w:ascii="Verdana" w:hAnsi="Verdana"/>
                <w:sz w:val="16"/>
                <w:szCs w:val="16"/>
              </w:rPr>
              <w:t xml:space="preserve">вартира </w:t>
            </w:r>
            <w:r>
              <w:rPr>
                <w:rFonts w:ascii="Verdana" w:hAnsi="Verdana"/>
                <w:sz w:val="16"/>
                <w:szCs w:val="16"/>
              </w:rPr>
              <w:t>(собственность)</w:t>
            </w:r>
          </w:p>
          <w:p w:rsidR="00287DD5" w:rsidRPr="003B1565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3B1565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</w:t>
            </w:r>
            <w:r w:rsidRPr="003B1565">
              <w:rPr>
                <w:rFonts w:ascii="Verdana" w:hAnsi="Verdana"/>
                <w:sz w:val="16"/>
                <w:szCs w:val="16"/>
              </w:rPr>
              <w:t>вартира</w:t>
            </w:r>
            <w:r>
              <w:rPr>
                <w:rFonts w:ascii="Verdana" w:hAnsi="Verdana"/>
                <w:sz w:val="16"/>
                <w:szCs w:val="16"/>
              </w:rPr>
              <w:t xml:space="preserve"> (собственность)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3B1565">
              <w:rPr>
                <w:rFonts w:ascii="Verdana" w:hAnsi="Verdana"/>
                <w:sz w:val="16"/>
                <w:szCs w:val="16"/>
              </w:rPr>
              <w:t>53,4</w:t>
            </w:r>
          </w:p>
          <w:p w:rsidR="00287DD5" w:rsidRPr="003B1565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3B1565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3B1565">
              <w:rPr>
                <w:rFonts w:ascii="Verdana" w:hAnsi="Verdana"/>
                <w:sz w:val="16"/>
                <w:szCs w:val="16"/>
              </w:rPr>
              <w:t xml:space="preserve">36,1 </w:t>
            </w:r>
          </w:p>
          <w:p w:rsidR="00287DD5" w:rsidRPr="003B1565" w:rsidRDefault="00287DD5" w:rsidP="003B1565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3B1565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Pr="003B1565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3B1565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3B1565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E544AE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7DD5" w:rsidRDefault="00287DD5" w:rsidP="001A69D2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287DD5" w:rsidRPr="0055580F" w:rsidTr="00D5109D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CC1B92" w:rsidRDefault="00287DD5" w:rsidP="00CF488F">
            <w:pPr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Любимова Людмила Алексеевна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BE3116" w:rsidRDefault="00287DD5" w:rsidP="009E6C5B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color w:val="333333"/>
                <w:sz w:val="16"/>
                <w:szCs w:val="16"/>
              </w:rPr>
              <w:t>Ведущий специалист  комитета организации первичной медико-санитарной и скорой медицинской помощи</w:t>
            </w: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3B1565" w:rsidRDefault="002F6643" w:rsidP="002F6643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604 424</w:t>
            </w:r>
            <w:r w:rsidR="00287DD5">
              <w:rPr>
                <w:rFonts w:ascii="Verdana" w:hAnsi="Verdana"/>
                <w:sz w:val="16"/>
                <w:szCs w:val="16"/>
              </w:rPr>
              <w:t>,6</w:t>
            </w:r>
            <w:r>
              <w:rPr>
                <w:rFonts w:ascii="Verdana" w:hAnsi="Verdana"/>
                <w:sz w:val="16"/>
                <w:szCs w:val="16"/>
              </w:rPr>
              <w:t>7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</w:t>
            </w:r>
            <w:r w:rsidRPr="003B1565">
              <w:rPr>
                <w:rFonts w:ascii="Verdana" w:hAnsi="Verdana"/>
                <w:sz w:val="16"/>
                <w:szCs w:val="16"/>
              </w:rPr>
              <w:t xml:space="preserve">вартира </w:t>
            </w:r>
            <w:r>
              <w:rPr>
                <w:rFonts w:ascii="Verdana" w:hAnsi="Verdana"/>
                <w:sz w:val="16"/>
                <w:szCs w:val="16"/>
              </w:rPr>
              <w:t>(пользование)</w:t>
            </w: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Земельный участок (пользование)</w:t>
            </w:r>
          </w:p>
          <w:p w:rsidR="00287DD5" w:rsidRPr="003B156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3B156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61,5</w:t>
            </w: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3B156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1195,0 </w:t>
            </w:r>
          </w:p>
          <w:p w:rsidR="00287DD5" w:rsidRPr="003B156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3B1565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Pr="003B156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3B156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E544AE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7DD5" w:rsidRDefault="00287DD5" w:rsidP="00D5109D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287DD5" w:rsidRPr="0055580F" w:rsidTr="00D5109D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424C0D" w:rsidRDefault="00287DD5" w:rsidP="00CF488F">
            <w:pPr>
              <w:rPr>
                <w:rFonts w:ascii="Verdana" w:hAnsi="Verdana"/>
                <w:sz w:val="16"/>
                <w:szCs w:val="16"/>
              </w:rPr>
            </w:pPr>
            <w:r w:rsidRPr="00424C0D">
              <w:rPr>
                <w:rFonts w:ascii="Verdana" w:hAnsi="Verdana"/>
                <w:sz w:val="16"/>
                <w:szCs w:val="16"/>
              </w:rPr>
              <w:t>супруг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D5109D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2F6643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</w:t>
            </w:r>
            <w:r w:rsidR="002F6643">
              <w:rPr>
                <w:rFonts w:ascii="Verdana" w:hAnsi="Verdana"/>
                <w:sz w:val="16"/>
                <w:szCs w:val="16"/>
              </w:rPr>
              <w:t>71</w:t>
            </w:r>
            <w:r>
              <w:rPr>
                <w:rFonts w:ascii="Verdana" w:hAnsi="Verdana"/>
                <w:sz w:val="16"/>
                <w:szCs w:val="16"/>
              </w:rPr>
              <w:t xml:space="preserve"> </w:t>
            </w:r>
            <w:r w:rsidR="002F6643">
              <w:rPr>
                <w:rFonts w:ascii="Verdana" w:hAnsi="Verdana"/>
                <w:sz w:val="16"/>
                <w:szCs w:val="16"/>
              </w:rPr>
              <w:t>857</w:t>
            </w:r>
            <w:r>
              <w:rPr>
                <w:rFonts w:ascii="Verdana" w:hAnsi="Verdana"/>
                <w:sz w:val="16"/>
                <w:szCs w:val="16"/>
              </w:rPr>
              <w:t>,</w:t>
            </w:r>
            <w:r w:rsidR="002F6643">
              <w:rPr>
                <w:rFonts w:ascii="Verdana" w:hAnsi="Verdana"/>
                <w:sz w:val="16"/>
                <w:szCs w:val="16"/>
              </w:rPr>
              <w:t>46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Земельный участок (собственность)</w:t>
            </w: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(пользование)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1195,0</w:t>
            </w: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6219CB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61,5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3B156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Легковой автомобиль</w:t>
            </w:r>
          </w:p>
          <w:p w:rsidR="00287DD5" w:rsidRDefault="00287DD5" w:rsidP="00833674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ГАЗ 69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7DD5" w:rsidRDefault="00287DD5" w:rsidP="00D5109D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287DD5" w:rsidRPr="0055580F" w:rsidTr="00D5109D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2449C8" w:rsidRDefault="00287DD5" w:rsidP="00D5109D">
            <w:pPr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Матвеева Галина Валентиновна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D5109D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color w:val="333333"/>
                <w:sz w:val="16"/>
                <w:szCs w:val="16"/>
              </w:rPr>
              <w:t>Консультант отдела организации медицинской помощи женщинам и детям</w:t>
            </w: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2449C8" w:rsidRDefault="00287DD5" w:rsidP="00233816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6</w:t>
            </w:r>
            <w:r w:rsidR="00233816">
              <w:rPr>
                <w:rFonts w:ascii="Verdana" w:hAnsi="Verdana"/>
                <w:sz w:val="16"/>
                <w:szCs w:val="16"/>
              </w:rPr>
              <w:t>72</w:t>
            </w:r>
            <w:r>
              <w:rPr>
                <w:rFonts w:ascii="Verdana" w:hAnsi="Verdana"/>
                <w:sz w:val="16"/>
                <w:szCs w:val="16"/>
              </w:rPr>
              <w:t xml:space="preserve"> </w:t>
            </w:r>
            <w:r w:rsidR="00233816">
              <w:rPr>
                <w:rFonts w:ascii="Verdana" w:hAnsi="Verdana"/>
                <w:sz w:val="16"/>
                <w:szCs w:val="16"/>
              </w:rPr>
              <w:t>964</w:t>
            </w:r>
            <w:r>
              <w:rPr>
                <w:rFonts w:ascii="Verdana" w:hAnsi="Verdana"/>
                <w:sz w:val="16"/>
                <w:szCs w:val="16"/>
              </w:rPr>
              <w:t>,</w:t>
            </w:r>
            <w:r w:rsidR="00233816">
              <w:rPr>
                <w:rFonts w:ascii="Verdana" w:hAnsi="Verdana"/>
                <w:sz w:val="16"/>
                <w:szCs w:val="16"/>
              </w:rPr>
              <w:t>26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Земельный участок (собственность)</w:t>
            </w: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Земельный участок (собственность)</w:t>
            </w: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Жилой дом (собственность)</w:t>
            </w: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2449C8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(собственность)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635,0</w:t>
            </w: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129,0</w:t>
            </w: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30,4</w:t>
            </w: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45,3 </w:t>
            </w:r>
          </w:p>
          <w:p w:rsidR="00287DD5" w:rsidRPr="002449C8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(1/3 доли)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2449C8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2449C8">
              <w:rPr>
                <w:rFonts w:ascii="Verdana" w:hAnsi="Verdana"/>
                <w:sz w:val="16"/>
                <w:szCs w:val="16"/>
              </w:rPr>
              <w:t xml:space="preserve">Россия  </w:t>
            </w: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2449C8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Pr="002449C8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2449C8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7DD5" w:rsidRDefault="00287DD5" w:rsidP="00D5109D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287DD5" w:rsidRPr="0055580F" w:rsidTr="00D5109D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7A1F0F" w:rsidRDefault="00287DD5" w:rsidP="00D5109D">
            <w:pPr>
              <w:rPr>
                <w:rFonts w:ascii="Verdana" w:hAnsi="Verdana"/>
                <w:sz w:val="16"/>
                <w:szCs w:val="16"/>
              </w:rPr>
            </w:pPr>
            <w:r w:rsidRPr="007A1F0F">
              <w:rPr>
                <w:rFonts w:ascii="Verdana" w:hAnsi="Verdana"/>
                <w:sz w:val="16"/>
                <w:szCs w:val="16"/>
              </w:rPr>
              <w:t>супруг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D5109D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33816" w:rsidP="00233816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628 697</w:t>
            </w:r>
            <w:r w:rsidR="00287DD5">
              <w:rPr>
                <w:rFonts w:ascii="Verdana" w:hAnsi="Verdana"/>
                <w:sz w:val="16"/>
                <w:szCs w:val="16"/>
              </w:rPr>
              <w:t>,</w:t>
            </w:r>
            <w:r>
              <w:rPr>
                <w:rFonts w:ascii="Verdana" w:hAnsi="Verdana"/>
                <w:sz w:val="16"/>
                <w:szCs w:val="16"/>
              </w:rPr>
              <w:t>36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Земельный участок (собственность)</w:t>
            </w: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Жилой дом (собственность)</w:t>
            </w: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Гараж (собственность)</w:t>
            </w: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Гараж (собственность)</w:t>
            </w: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(пользование)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2979,0</w:t>
            </w: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30,3</w:t>
            </w: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66,3</w:t>
            </w: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18,0</w:t>
            </w: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AD16A4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45,3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2449C8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AD16A4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Легковой автомобиль МИЦУБИСИ </w:t>
            </w:r>
            <w:proofErr w:type="spellStart"/>
            <w:r>
              <w:rPr>
                <w:rFonts w:ascii="Verdana" w:hAnsi="Verdana"/>
                <w:sz w:val="16"/>
                <w:szCs w:val="16"/>
              </w:rPr>
              <w:t>Паджео</w:t>
            </w:r>
            <w:proofErr w:type="spellEnd"/>
            <w:r>
              <w:rPr>
                <w:rFonts w:ascii="Verdana" w:hAnsi="Verdana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Verdana" w:hAnsi="Verdana"/>
                <w:sz w:val="16"/>
                <w:szCs w:val="16"/>
              </w:rPr>
              <w:t>Пинин</w:t>
            </w:r>
            <w:proofErr w:type="spellEnd"/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7DD5" w:rsidRDefault="00287DD5" w:rsidP="00D5109D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287DD5" w:rsidRPr="0055580F" w:rsidTr="002271A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665C0B" w:rsidRDefault="00287DD5" w:rsidP="0099558E">
            <w:pPr>
              <w:rPr>
                <w:rFonts w:ascii="Verdana" w:hAnsi="Verdana"/>
                <w:b/>
                <w:sz w:val="16"/>
                <w:szCs w:val="16"/>
              </w:rPr>
            </w:pPr>
            <w:r w:rsidRPr="00665C0B">
              <w:rPr>
                <w:rFonts w:ascii="Verdana" w:hAnsi="Verdana"/>
                <w:b/>
                <w:sz w:val="16"/>
                <w:szCs w:val="16"/>
              </w:rPr>
              <w:lastRenderedPageBreak/>
              <w:t>Митина Алина Александровна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E957E3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color w:val="333333"/>
                <w:sz w:val="16"/>
                <w:szCs w:val="16"/>
              </w:rPr>
              <w:t>Главный специалист отдела организации специализированной и высокотехнологичной медицинской помощи</w:t>
            </w: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665C0B" w:rsidRDefault="00233816" w:rsidP="00233816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402 170</w:t>
            </w:r>
            <w:r w:rsidR="00287DD5">
              <w:rPr>
                <w:rFonts w:ascii="Verdana" w:hAnsi="Verdana"/>
                <w:sz w:val="16"/>
                <w:szCs w:val="16"/>
              </w:rPr>
              <w:t>,</w:t>
            </w:r>
            <w:r>
              <w:rPr>
                <w:rFonts w:ascii="Verdana" w:hAnsi="Verdana"/>
                <w:sz w:val="16"/>
                <w:szCs w:val="16"/>
              </w:rPr>
              <w:t>40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665C0B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</w:t>
            </w:r>
            <w:r w:rsidRPr="00665C0B">
              <w:rPr>
                <w:rFonts w:ascii="Verdana" w:hAnsi="Verdana"/>
                <w:sz w:val="16"/>
                <w:szCs w:val="16"/>
              </w:rPr>
              <w:t xml:space="preserve">вартира </w:t>
            </w:r>
            <w:r>
              <w:rPr>
                <w:rFonts w:ascii="Verdana" w:hAnsi="Verdana"/>
                <w:sz w:val="16"/>
                <w:szCs w:val="16"/>
              </w:rPr>
              <w:t>(собственность)</w:t>
            </w:r>
          </w:p>
          <w:p w:rsidR="00287DD5" w:rsidRPr="00665C0B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665C0B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69,6</w:t>
            </w:r>
          </w:p>
          <w:p w:rsidR="00287DD5" w:rsidRPr="00665C0B" w:rsidRDefault="00287DD5" w:rsidP="00EB6158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665C0B">
              <w:rPr>
                <w:rFonts w:ascii="Verdana" w:hAnsi="Verdana"/>
                <w:sz w:val="16"/>
                <w:szCs w:val="16"/>
              </w:rPr>
              <w:t>(1</w:t>
            </w:r>
            <w:r>
              <w:rPr>
                <w:rFonts w:ascii="Verdana" w:hAnsi="Verdana"/>
                <w:sz w:val="16"/>
                <w:szCs w:val="16"/>
              </w:rPr>
              <w:t>3</w:t>
            </w:r>
            <w:r w:rsidRPr="00665C0B">
              <w:rPr>
                <w:rFonts w:ascii="Verdana" w:hAnsi="Verdana"/>
                <w:sz w:val="16"/>
                <w:szCs w:val="16"/>
              </w:rPr>
              <w:t>/</w:t>
            </w:r>
            <w:r>
              <w:rPr>
                <w:rFonts w:ascii="Verdana" w:hAnsi="Verdana"/>
                <w:sz w:val="16"/>
                <w:szCs w:val="16"/>
              </w:rPr>
              <w:t>25</w:t>
            </w:r>
            <w:r w:rsidRPr="00665C0B">
              <w:rPr>
                <w:rFonts w:ascii="Verdana" w:hAnsi="Verdana"/>
                <w:sz w:val="16"/>
                <w:szCs w:val="16"/>
              </w:rPr>
              <w:t xml:space="preserve"> дол</w:t>
            </w:r>
            <w:r>
              <w:rPr>
                <w:rFonts w:ascii="Verdana" w:hAnsi="Verdana"/>
                <w:sz w:val="16"/>
                <w:szCs w:val="16"/>
              </w:rPr>
              <w:t>и</w:t>
            </w:r>
            <w:r w:rsidRPr="00665C0B">
              <w:rPr>
                <w:rFonts w:ascii="Verdana" w:hAnsi="Verdana"/>
                <w:sz w:val="16"/>
                <w:szCs w:val="16"/>
              </w:rPr>
              <w:t>)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665C0B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665C0B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9E7CD9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7DD5" w:rsidRDefault="00287DD5" w:rsidP="001A69D2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287DD5" w:rsidRPr="0055580F" w:rsidTr="002271A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665C0B" w:rsidRDefault="00287DD5" w:rsidP="0099558E">
            <w:pPr>
              <w:rPr>
                <w:rFonts w:ascii="Verdana" w:hAnsi="Verdana"/>
                <w:sz w:val="16"/>
                <w:szCs w:val="16"/>
              </w:rPr>
            </w:pPr>
            <w:r w:rsidRPr="00665C0B">
              <w:rPr>
                <w:rFonts w:ascii="Verdana" w:hAnsi="Verdana"/>
                <w:sz w:val="16"/>
                <w:szCs w:val="16"/>
              </w:rPr>
              <w:t>супруг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E957E3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665C0B" w:rsidRDefault="00287DD5" w:rsidP="00233816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1 3</w:t>
            </w:r>
            <w:r w:rsidR="00233816">
              <w:rPr>
                <w:rFonts w:ascii="Verdana" w:hAnsi="Verdana"/>
                <w:sz w:val="16"/>
                <w:szCs w:val="16"/>
              </w:rPr>
              <w:t>07</w:t>
            </w:r>
            <w:r>
              <w:rPr>
                <w:rFonts w:ascii="Verdana" w:hAnsi="Verdana"/>
                <w:sz w:val="16"/>
                <w:szCs w:val="16"/>
              </w:rPr>
              <w:t xml:space="preserve"> </w:t>
            </w:r>
            <w:r w:rsidR="00233816">
              <w:rPr>
                <w:rFonts w:ascii="Verdana" w:hAnsi="Verdana"/>
                <w:sz w:val="16"/>
                <w:szCs w:val="16"/>
              </w:rPr>
              <w:t>358</w:t>
            </w:r>
            <w:r>
              <w:rPr>
                <w:rFonts w:ascii="Verdana" w:hAnsi="Verdana"/>
                <w:sz w:val="16"/>
                <w:szCs w:val="16"/>
              </w:rPr>
              <w:t>,</w:t>
            </w:r>
            <w:r w:rsidR="00233816">
              <w:rPr>
                <w:rFonts w:ascii="Verdana" w:hAnsi="Verdana"/>
                <w:sz w:val="16"/>
                <w:szCs w:val="16"/>
              </w:rPr>
              <w:t>72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</w:t>
            </w:r>
            <w:r w:rsidRPr="00665C0B">
              <w:rPr>
                <w:rFonts w:ascii="Verdana" w:hAnsi="Verdana"/>
                <w:sz w:val="16"/>
                <w:szCs w:val="16"/>
              </w:rPr>
              <w:t xml:space="preserve">вартира </w:t>
            </w:r>
            <w:r>
              <w:rPr>
                <w:rFonts w:ascii="Verdana" w:hAnsi="Verdana"/>
                <w:sz w:val="16"/>
                <w:szCs w:val="16"/>
              </w:rPr>
              <w:t>(собственность)</w:t>
            </w:r>
          </w:p>
          <w:p w:rsidR="00287DD5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33816" w:rsidRDefault="00233816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33816" w:rsidRPr="00665C0B" w:rsidRDefault="00233816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(собственность)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665C0B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69,6</w:t>
            </w:r>
          </w:p>
          <w:p w:rsidR="00287DD5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665C0B">
              <w:rPr>
                <w:rFonts w:ascii="Verdana" w:hAnsi="Verdana"/>
                <w:sz w:val="16"/>
                <w:szCs w:val="16"/>
              </w:rPr>
              <w:t>(</w:t>
            </w:r>
            <w:r>
              <w:rPr>
                <w:rFonts w:ascii="Verdana" w:hAnsi="Verdana"/>
                <w:sz w:val="16"/>
                <w:szCs w:val="16"/>
              </w:rPr>
              <w:t>5</w:t>
            </w:r>
            <w:r w:rsidRPr="00665C0B">
              <w:rPr>
                <w:rFonts w:ascii="Verdana" w:hAnsi="Verdana"/>
                <w:sz w:val="16"/>
                <w:szCs w:val="16"/>
              </w:rPr>
              <w:t>/</w:t>
            </w:r>
            <w:r>
              <w:rPr>
                <w:rFonts w:ascii="Verdana" w:hAnsi="Verdana"/>
                <w:sz w:val="16"/>
                <w:szCs w:val="16"/>
              </w:rPr>
              <w:t>25</w:t>
            </w:r>
            <w:r w:rsidRPr="00665C0B">
              <w:rPr>
                <w:rFonts w:ascii="Verdana" w:hAnsi="Verdana"/>
                <w:sz w:val="16"/>
                <w:szCs w:val="16"/>
              </w:rPr>
              <w:t xml:space="preserve"> дол</w:t>
            </w:r>
            <w:r>
              <w:rPr>
                <w:rFonts w:ascii="Verdana" w:hAnsi="Verdana"/>
                <w:sz w:val="16"/>
                <w:szCs w:val="16"/>
              </w:rPr>
              <w:t>и</w:t>
            </w:r>
            <w:r w:rsidRPr="00665C0B">
              <w:rPr>
                <w:rFonts w:ascii="Verdana" w:hAnsi="Verdana"/>
                <w:sz w:val="16"/>
                <w:szCs w:val="16"/>
              </w:rPr>
              <w:t>)</w:t>
            </w:r>
          </w:p>
          <w:p w:rsidR="00287DD5" w:rsidRPr="00665C0B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665C0B" w:rsidRDefault="00233816" w:rsidP="002D3AFB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35,4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665C0B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33816" w:rsidRDefault="00233816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33816" w:rsidRPr="00665C0B" w:rsidRDefault="00233816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665C0B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Л</w:t>
            </w:r>
            <w:r w:rsidRPr="00665C0B">
              <w:rPr>
                <w:rFonts w:ascii="Verdana" w:hAnsi="Verdana"/>
                <w:sz w:val="16"/>
                <w:szCs w:val="16"/>
              </w:rPr>
              <w:t>егков</w:t>
            </w:r>
            <w:r w:rsidR="00233816">
              <w:rPr>
                <w:rFonts w:ascii="Verdana" w:hAnsi="Verdana"/>
                <w:sz w:val="16"/>
                <w:szCs w:val="16"/>
              </w:rPr>
              <w:t>ые</w:t>
            </w:r>
            <w:r w:rsidRPr="00665C0B">
              <w:rPr>
                <w:rFonts w:ascii="Verdana" w:hAnsi="Verdana"/>
                <w:sz w:val="16"/>
                <w:szCs w:val="16"/>
              </w:rPr>
              <w:t xml:space="preserve"> автомобил</w:t>
            </w:r>
            <w:r w:rsidR="00233816">
              <w:rPr>
                <w:rFonts w:ascii="Verdana" w:hAnsi="Verdana"/>
                <w:sz w:val="16"/>
                <w:szCs w:val="16"/>
              </w:rPr>
              <w:t>и:</w:t>
            </w:r>
          </w:p>
          <w:p w:rsidR="00287DD5" w:rsidRPr="00233816" w:rsidRDefault="00287DD5" w:rsidP="00EB6158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ФОЛЬКСВАГЕН POLO</w:t>
            </w:r>
            <w:r w:rsidR="00233816">
              <w:rPr>
                <w:rFonts w:ascii="Verdana" w:hAnsi="Verdana"/>
                <w:sz w:val="16"/>
                <w:szCs w:val="16"/>
              </w:rPr>
              <w:t>, ФОЛЬКСВАГЕН JETTA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7DD5" w:rsidRDefault="00287DD5" w:rsidP="001A69D2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287DD5" w:rsidRPr="0055580F" w:rsidTr="002271A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665C0B" w:rsidRDefault="00287DD5" w:rsidP="0099558E">
            <w:pPr>
              <w:rPr>
                <w:rFonts w:ascii="Verdana" w:hAnsi="Verdana"/>
                <w:sz w:val="16"/>
                <w:szCs w:val="16"/>
              </w:rPr>
            </w:pPr>
            <w:r w:rsidRPr="00665C0B">
              <w:rPr>
                <w:rFonts w:ascii="Verdana" w:hAnsi="Verdana"/>
                <w:sz w:val="16"/>
                <w:szCs w:val="16"/>
              </w:rPr>
              <w:t>сын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E957E3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665C0B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665C0B" w:rsidRDefault="00287DD5" w:rsidP="00665C0B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</w:t>
            </w:r>
            <w:r w:rsidRPr="00665C0B">
              <w:rPr>
                <w:rFonts w:ascii="Verdana" w:hAnsi="Verdana"/>
                <w:sz w:val="16"/>
                <w:szCs w:val="16"/>
              </w:rPr>
              <w:t xml:space="preserve">вартира  </w:t>
            </w:r>
            <w:r>
              <w:rPr>
                <w:rFonts w:ascii="Verdana" w:hAnsi="Verdana"/>
                <w:sz w:val="16"/>
                <w:szCs w:val="16"/>
              </w:rPr>
              <w:t>(собственность)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665C0B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69,6</w:t>
            </w:r>
          </w:p>
          <w:p w:rsidR="00287DD5" w:rsidRPr="00665C0B" w:rsidRDefault="00287DD5" w:rsidP="00EB6158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665C0B">
              <w:rPr>
                <w:rFonts w:ascii="Verdana" w:hAnsi="Verdana"/>
                <w:sz w:val="16"/>
                <w:szCs w:val="16"/>
              </w:rPr>
              <w:t>(</w:t>
            </w:r>
            <w:r>
              <w:rPr>
                <w:rFonts w:ascii="Verdana" w:hAnsi="Verdana"/>
                <w:sz w:val="16"/>
                <w:szCs w:val="16"/>
              </w:rPr>
              <w:t>7</w:t>
            </w:r>
            <w:r w:rsidRPr="00665C0B">
              <w:rPr>
                <w:rFonts w:ascii="Verdana" w:hAnsi="Verdana"/>
                <w:sz w:val="16"/>
                <w:szCs w:val="16"/>
              </w:rPr>
              <w:t>/</w:t>
            </w:r>
            <w:r>
              <w:rPr>
                <w:rFonts w:ascii="Verdana" w:hAnsi="Verdana"/>
                <w:sz w:val="16"/>
                <w:szCs w:val="16"/>
              </w:rPr>
              <w:t>25</w:t>
            </w:r>
            <w:r w:rsidRPr="00665C0B">
              <w:rPr>
                <w:rFonts w:ascii="Verdana" w:hAnsi="Verdana"/>
                <w:sz w:val="16"/>
                <w:szCs w:val="16"/>
              </w:rPr>
              <w:t xml:space="preserve"> дол</w:t>
            </w:r>
            <w:r>
              <w:rPr>
                <w:rFonts w:ascii="Verdana" w:hAnsi="Verdana"/>
                <w:sz w:val="16"/>
                <w:szCs w:val="16"/>
              </w:rPr>
              <w:t>и</w:t>
            </w:r>
            <w:r w:rsidRPr="00665C0B">
              <w:rPr>
                <w:rFonts w:ascii="Verdana" w:hAnsi="Verdana"/>
                <w:sz w:val="16"/>
                <w:szCs w:val="16"/>
              </w:rPr>
              <w:t>)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665C0B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665C0B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Pr="00665C0B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665C0B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7DD5" w:rsidRDefault="00287DD5" w:rsidP="001A69D2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287DD5" w:rsidRPr="0055580F" w:rsidTr="002271A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665C0B" w:rsidRDefault="00287DD5" w:rsidP="0099558E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сын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E957E3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9E6C5B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(пользование)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665C0B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69,6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665C0B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7DD5" w:rsidRDefault="00287DD5" w:rsidP="001A69D2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287DD5" w:rsidRPr="0055580F" w:rsidTr="00D5109D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665C0B" w:rsidRDefault="00287DD5" w:rsidP="00D5109D">
            <w:pPr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Мишенина Ирина Олеговна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1F5DB2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color w:val="333333"/>
                <w:sz w:val="16"/>
                <w:szCs w:val="16"/>
              </w:rPr>
              <w:t>Главный специалист отдела лицензирования</w:t>
            </w: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665C0B" w:rsidRDefault="008C1E1B" w:rsidP="008C1E1B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71 257</w:t>
            </w:r>
            <w:r w:rsidR="00287DD5" w:rsidRPr="00665C0B">
              <w:rPr>
                <w:rFonts w:ascii="Verdana" w:hAnsi="Verdana"/>
                <w:sz w:val="16"/>
                <w:szCs w:val="16"/>
              </w:rPr>
              <w:t>,</w:t>
            </w:r>
            <w:r>
              <w:rPr>
                <w:rFonts w:ascii="Verdana" w:hAnsi="Verdana"/>
                <w:sz w:val="16"/>
                <w:szCs w:val="16"/>
              </w:rPr>
              <w:t>99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665C0B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</w:t>
            </w:r>
            <w:r w:rsidRPr="00665C0B">
              <w:rPr>
                <w:rFonts w:ascii="Verdana" w:hAnsi="Verdana"/>
                <w:sz w:val="16"/>
                <w:szCs w:val="16"/>
              </w:rPr>
              <w:t xml:space="preserve">вартира </w:t>
            </w:r>
            <w:r>
              <w:rPr>
                <w:rFonts w:ascii="Verdana" w:hAnsi="Verdana"/>
                <w:sz w:val="16"/>
                <w:szCs w:val="16"/>
              </w:rPr>
              <w:t>(пользование)</w:t>
            </w:r>
          </w:p>
          <w:p w:rsidR="00287DD5" w:rsidRPr="00665C0B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665C0B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665C0B">
              <w:rPr>
                <w:rFonts w:ascii="Verdana" w:hAnsi="Verdana"/>
                <w:sz w:val="16"/>
                <w:szCs w:val="16"/>
              </w:rPr>
              <w:t>4</w:t>
            </w:r>
            <w:r>
              <w:rPr>
                <w:rFonts w:ascii="Verdana" w:hAnsi="Verdana"/>
                <w:sz w:val="16"/>
                <w:szCs w:val="16"/>
              </w:rPr>
              <w:t>5</w:t>
            </w:r>
            <w:r w:rsidRPr="00665C0B">
              <w:rPr>
                <w:rFonts w:ascii="Verdana" w:hAnsi="Verdana"/>
                <w:sz w:val="16"/>
                <w:szCs w:val="16"/>
              </w:rPr>
              <w:t>,</w:t>
            </w:r>
            <w:r>
              <w:rPr>
                <w:rFonts w:ascii="Verdana" w:hAnsi="Verdana"/>
                <w:sz w:val="16"/>
                <w:szCs w:val="16"/>
              </w:rPr>
              <w:t>2</w:t>
            </w:r>
          </w:p>
          <w:p w:rsidR="00287DD5" w:rsidRPr="00665C0B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665C0B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665C0B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9E7CD9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7DD5" w:rsidRDefault="00287DD5" w:rsidP="00D5109D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287DD5" w:rsidRPr="0055580F" w:rsidTr="00D5109D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1F5DB2" w:rsidRDefault="00287DD5" w:rsidP="00D5109D">
            <w:pPr>
              <w:rPr>
                <w:rFonts w:ascii="Verdana" w:hAnsi="Verdana"/>
                <w:sz w:val="16"/>
                <w:szCs w:val="16"/>
              </w:rPr>
            </w:pPr>
            <w:r w:rsidRPr="001F5DB2">
              <w:rPr>
                <w:rFonts w:ascii="Verdana" w:hAnsi="Verdana"/>
                <w:sz w:val="16"/>
                <w:szCs w:val="16"/>
              </w:rPr>
              <w:t>супруг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1F5DB2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8C1E1B" w:rsidP="008C1E1B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723 928</w:t>
            </w:r>
            <w:r w:rsidR="00287DD5">
              <w:rPr>
                <w:rFonts w:ascii="Verdana" w:hAnsi="Verdana"/>
                <w:sz w:val="16"/>
                <w:szCs w:val="16"/>
              </w:rPr>
              <w:t>,</w:t>
            </w:r>
            <w:r>
              <w:rPr>
                <w:rFonts w:ascii="Verdana" w:hAnsi="Verdana"/>
                <w:sz w:val="16"/>
                <w:szCs w:val="16"/>
              </w:rPr>
              <w:t>0</w:t>
            </w:r>
            <w:r w:rsidR="00287DD5">
              <w:rPr>
                <w:rFonts w:ascii="Verdana" w:hAnsi="Verdana"/>
                <w:sz w:val="16"/>
                <w:szCs w:val="16"/>
              </w:rPr>
              <w:t>5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665C0B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(собственность)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665C0B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45,2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665C0B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1F5DB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Легковой автомобиль</w:t>
            </w:r>
          </w:p>
          <w:p w:rsidR="00287DD5" w:rsidRPr="00735F52" w:rsidRDefault="00287DD5" w:rsidP="005D3BA4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РЕНО </w:t>
            </w:r>
            <w:proofErr w:type="spellStart"/>
            <w:r>
              <w:rPr>
                <w:rFonts w:ascii="Verdana" w:hAnsi="Verdana"/>
                <w:sz w:val="16"/>
                <w:szCs w:val="16"/>
              </w:rPr>
              <w:t>Сандеро</w:t>
            </w:r>
            <w:proofErr w:type="spellEnd"/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7DD5" w:rsidRPr="00E4582B" w:rsidRDefault="00287DD5" w:rsidP="00D5109D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  <w:lang w:val="en-US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  <w:lang w:val="en-US"/>
              </w:rPr>
              <w:t>-</w:t>
            </w:r>
          </w:p>
        </w:tc>
      </w:tr>
      <w:tr w:rsidR="00287DD5" w:rsidRPr="0055580F" w:rsidTr="00D5109D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E05869" w:rsidRDefault="00287DD5" w:rsidP="00D5109D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дочь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1F5DB2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E0586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665C0B" w:rsidRDefault="00287DD5" w:rsidP="00E0586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</w:t>
            </w:r>
            <w:r w:rsidRPr="00665C0B">
              <w:rPr>
                <w:rFonts w:ascii="Verdana" w:hAnsi="Verdana"/>
                <w:sz w:val="16"/>
                <w:szCs w:val="16"/>
              </w:rPr>
              <w:t xml:space="preserve">вартира </w:t>
            </w:r>
            <w:r>
              <w:rPr>
                <w:rFonts w:ascii="Verdana" w:hAnsi="Verdana"/>
                <w:sz w:val="16"/>
                <w:szCs w:val="16"/>
              </w:rPr>
              <w:t>(пользование)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665C0B" w:rsidRDefault="00287DD5" w:rsidP="00E05869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665C0B">
              <w:rPr>
                <w:rFonts w:ascii="Verdana" w:hAnsi="Verdana"/>
                <w:sz w:val="16"/>
                <w:szCs w:val="16"/>
              </w:rPr>
              <w:t>4</w:t>
            </w:r>
            <w:r>
              <w:rPr>
                <w:rFonts w:ascii="Verdana" w:hAnsi="Verdana"/>
                <w:sz w:val="16"/>
                <w:szCs w:val="16"/>
              </w:rPr>
              <w:t>5</w:t>
            </w:r>
            <w:r w:rsidRPr="00665C0B">
              <w:rPr>
                <w:rFonts w:ascii="Verdana" w:hAnsi="Verdana"/>
                <w:sz w:val="16"/>
                <w:szCs w:val="16"/>
              </w:rPr>
              <w:t>,</w:t>
            </w:r>
            <w:r>
              <w:rPr>
                <w:rFonts w:ascii="Verdana" w:hAnsi="Verdana"/>
                <w:sz w:val="16"/>
                <w:szCs w:val="16"/>
              </w:rPr>
              <w:t>2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665C0B" w:rsidRDefault="00287DD5" w:rsidP="0001581D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665C0B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1F5DB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7DD5" w:rsidRPr="00E05869" w:rsidRDefault="00287DD5" w:rsidP="00D5109D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287DD5" w:rsidRPr="0055580F" w:rsidTr="002271A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4E411A" w:rsidRDefault="00287DD5" w:rsidP="00BE3116">
            <w:pPr>
              <w:rPr>
                <w:rFonts w:ascii="Verdana" w:hAnsi="Verdana"/>
                <w:b/>
                <w:sz w:val="16"/>
                <w:szCs w:val="16"/>
              </w:rPr>
            </w:pPr>
            <w:smartTag w:uri="urn:schemas-microsoft-com:office:smarttags" w:element="PersonName">
              <w:r>
                <w:rPr>
                  <w:rFonts w:ascii="Verdana" w:hAnsi="Verdana"/>
                  <w:b/>
                  <w:sz w:val="16"/>
                  <w:szCs w:val="16"/>
                </w:rPr>
                <w:t>Мишко Марина Анатольевна</w:t>
              </w:r>
            </w:smartTag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C6036C" w:rsidRDefault="00287DD5" w:rsidP="0099558E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C6036C">
              <w:rPr>
                <w:rFonts w:ascii="Verdana" w:hAnsi="Verdana"/>
                <w:b/>
                <w:sz w:val="16"/>
                <w:szCs w:val="16"/>
              </w:rPr>
              <w:t>Консультант отдела управления имущественным комплексом</w:t>
            </w: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735F52" w:rsidRDefault="008C1E1B" w:rsidP="008C1E1B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574 932</w:t>
            </w:r>
            <w:r w:rsidR="00287DD5">
              <w:rPr>
                <w:rFonts w:ascii="Verdana" w:hAnsi="Verdana"/>
                <w:sz w:val="16"/>
                <w:szCs w:val="16"/>
              </w:rPr>
              <w:t>,</w:t>
            </w:r>
            <w:r>
              <w:rPr>
                <w:rFonts w:ascii="Verdana" w:hAnsi="Verdana"/>
                <w:sz w:val="16"/>
                <w:szCs w:val="16"/>
              </w:rPr>
              <w:t>24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4E411A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</w:t>
            </w:r>
            <w:r w:rsidRPr="004E411A">
              <w:rPr>
                <w:rFonts w:ascii="Verdana" w:hAnsi="Verdana"/>
                <w:sz w:val="16"/>
                <w:szCs w:val="16"/>
              </w:rPr>
              <w:t xml:space="preserve">емельный </w:t>
            </w:r>
            <w:r>
              <w:rPr>
                <w:rFonts w:ascii="Verdana" w:hAnsi="Verdana"/>
                <w:sz w:val="16"/>
                <w:szCs w:val="16"/>
              </w:rPr>
              <w:t>участок (собственность)</w:t>
            </w:r>
          </w:p>
          <w:p w:rsidR="00287DD5" w:rsidRDefault="00287DD5" w:rsidP="004E411A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4E411A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Ж</w:t>
            </w:r>
            <w:r w:rsidRPr="004E411A">
              <w:rPr>
                <w:rFonts w:ascii="Verdana" w:hAnsi="Verdana"/>
                <w:sz w:val="16"/>
                <w:szCs w:val="16"/>
              </w:rPr>
              <w:t>илой дом</w:t>
            </w:r>
            <w:r>
              <w:rPr>
                <w:rFonts w:ascii="Verdana" w:hAnsi="Verdana"/>
                <w:sz w:val="16"/>
                <w:szCs w:val="16"/>
              </w:rPr>
              <w:t xml:space="preserve"> (собственность)</w:t>
            </w:r>
          </w:p>
          <w:p w:rsidR="00287DD5" w:rsidRDefault="00287DD5" w:rsidP="004E411A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4E411A" w:rsidRDefault="00287DD5" w:rsidP="00735F5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</w:t>
            </w:r>
            <w:r w:rsidRPr="004E411A">
              <w:rPr>
                <w:rFonts w:ascii="Verdana" w:hAnsi="Verdana"/>
                <w:sz w:val="16"/>
                <w:szCs w:val="16"/>
              </w:rPr>
              <w:t xml:space="preserve">вартира </w:t>
            </w:r>
            <w:r>
              <w:rPr>
                <w:rFonts w:ascii="Verdana" w:hAnsi="Verdana"/>
                <w:sz w:val="16"/>
                <w:szCs w:val="16"/>
              </w:rPr>
              <w:t>(собственность)</w:t>
            </w:r>
          </w:p>
          <w:p w:rsidR="00287DD5" w:rsidRDefault="00287DD5" w:rsidP="00735F5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4E411A" w:rsidRDefault="00287DD5" w:rsidP="00735F5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735F5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</w:t>
            </w:r>
            <w:r w:rsidRPr="004E411A">
              <w:rPr>
                <w:rFonts w:ascii="Verdana" w:hAnsi="Verdana"/>
                <w:sz w:val="16"/>
                <w:szCs w:val="16"/>
              </w:rPr>
              <w:t xml:space="preserve">вартира </w:t>
            </w:r>
            <w:r>
              <w:rPr>
                <w:rFonts w:ascii="Verdana" w:hAnsi="Verdana"/>
                <w:sz w:val="16"/>
                <w:szCs w:val="16"/>
              </w:rPr>
              <w:t>(собственность)</w:t>
            </w:r>
          </w:p>
          <w:p w:rsidR="00287DD5" w:rsidRPr="004E411A" w:rsidRDefault="00287DD5" w:rsidP="004E411A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4E411A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E411A">
              <w:rPr>
                <w:rFonts w:ascii="Verdana" w:hAnsi="Verdana"/>
                <w:sz w:val="16"/>
                <w:szCs w:val="16"/>
              </w:rPr>
              <w:t>2500</w:t>
            </w:r>
            <w:r>
              <w:rPr>
                <w:rFonts w:ascii="Verdana" w:hAnsi="Verdana"/>
                <w:sz w:val="16"/>
                <w:szCs w:val="16"/>
              </w:rPr>
              <w:t>,0</w:t>
            </w:r>
          </w:p>
          <w:p w:rsidR="00287DD5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E411A">
              <w:rPr>
                <w:rFonts w:ascii="Verdana" w:hAnsi="Verdana"/>
                <w:sz w:val="16"/>
                <w:szCs w:val="16"/>
              </w:rPr>
              <w:t>(1/2 дол</w:t>
            </w:r>
            <w:r>
              <w:rPr>
                <w:rFonts w:ascii="Verdana" w:hAnsi="Verdana"/>
                <w:sz w:val="16"/>
                <w:szCs w:val="16"/>
              </w:rPr>
              <w:t>и</w:t>
            </w:r>
            <w:r w:rsidRPr="004E411A">
              <w:rPr>
                <w:rFonts w:ascii="Verdana" w:hAnsi="Verdana"/>
                <w:sz w:val="16"/>
                <w:szCs w:val="16"/>
              </w:rPr>
              <w:t>)</w:t>
            </w:r>
          </w:p>
          <w:p w:rsidR="00287DD5" w:rsidRPr="004E411A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4E411A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E411A">
              <w:rPr>
                <w:rFonts w:ascii="Verdana" w:hAnsi="Verdana"/>
                <w:sz w:val="16"/>
                <w:szCs w:val="16"/>
              </w:rPr>
              <w:t>24,4</w:t>
            </w:r>
          </w:p>
          <w:p w:rsidR="00287DD5" w:rsidRDefault="00287DD5" w:rsidP="004E411A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E411A">
              <w:rPr>
                <w:rFonts w:ascii="Verdana" w:hAnsi="Verdana"/>
                <w:sz w:val="16"/>
                <w:szCs w:val="16"/>
              </w:rPr>
              <w:t>(1/2 дол</w:t>
            </w:r>
            <w:r>
              <w:rPr>
                <w:rFonts w:ascii="Verdana" w:hAnsi="Verdana"/>
                <w:sz w:val="16"/>
                <w:szCs w:val="16"/>
              </w:rPr>
              <w:t>и</w:t>
            </w:r>
            <w:r w:rsidRPr="004E411A">
              <w:rPr>
                <w:rFonts w:ascii="Verdana" w:hAnsi="Verdana"/>
                <w:sz w:val="16"/>
                <w:szCs w:val="16"/>
              </w:rPr>
              <w:t>)</w:t>
            </w:r>
          </w:p>
          <w:p w:rsidR="00287DD5" w:rsidRDefault="00287DD5" w:rsidP="004E411A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4E411A" w:rsidRDefault="00287DD5" w:rsidP="00735F5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E411A">
              <w:rPr>
                <w:rFonts w:ascii="Verdana" w:hAnsi="Verdana"/>
                <w:sz w:val="16"/>
                <w:szCs w:val="16"/>
              </w:rPr>
              <w:t>54,4</w:t>
            </w:r>
          </w:p>
          <w:p w:rsidR="00287DD5" w:rsidRDefault="00287DD5" w:rsidP="00735F5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E411A">
              <w:rPr>
                <w:rFonts w:ascii="Verdana" w:hAnsi="Verdana"/>
                <w:sz w:val="16"/>
                <w:szCs w:val="16"/>
              </w:rPr>
              <w:t>(1/4 дол</w:t>
            </w:r>
            <w:r>
              <w:rPr>
                <w:rFonts w:ascii="Verdana" w:hAnsi="Verdana"/>
                <w:sz w:val="16"/>
                <w:szCs w:val="16"/>
              </w:rPr>
              <w:t>и</w:t>
            </w:r>
            <w:r w:rsidRPr="004E411A">
              <w:rPr>
                <w:rFonts w:ascii="Verdana" w:hAnsi="Verdana"/>
                <w:sz w:val="16"/>
                <w:szCs w:val="16"/>
              </w:rPr>
              <w:t>)</w:t>
            </w:r>
          </w:p>
          <w:p w:rsidR="00287DD5" w:rsidRPr="004E411A" w:rsidRDefault="00287DD5" w:rsidP="00735F5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4E411A" w:rsidRDefault="00287DD5" w:rsidP="00735F52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E411A">
              <w:rPr>
                <w:rFonts w:ascii="Verdana" w:hAnsi="Verdana"/>
                <w:sz w:val="16"/>
                <w:szCs w:val="16"/>
              </w:rPr>
              <w:t>62,1</w:t>
            </w:r>
          </w:p>
          <w:p w:rsidR="00287DD5" w:rsidRPr="004E411A" w:rsidRDefault="00287DD5" w:rsidP="001E4908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E411A">
              <w:rPr>
                <w:rFonts w:ascii="Verdana" w:hAnsi="Verdana"/>
                <w:sz w:val="16"/>
                <w:szCs w:val="16"/>
              </w:rPr>
              <w:t>(1/2 дол</w:t>
            </w:r>
            <w:r>
              <w:rPr>
                <w:rFonts w:ascii="Verdana" w:hAnsi="Verdana"/>
                <w:sz w:val="16"/>
                <w:szCs w:val="16"/>
              </w:rPr>
              <w:t>и</w:t>
            </w:r>
            <w:r w:rsidRPr="004E411A">
              <w:rPr>
                <w:rFonts w:ascii="Verdana" w:hAnsi="Verdana"/>
                <w:sz w:val="16"/>
                <w:szCs w:val="16"/>
              </w:rPr>
              <w:t xml:space="preserve">) 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4E411A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E411A">
              <w:rPr>
                <w:rFonts w:ascii="Verdana" w:hAnsi="Verdana"/>
                <w:sz w:val="16"/>
                <w:szCs w:val="16"/>
              </w:rPr>
              <w:t xml:space="preserve">Россия </w:t>
            </w:r>
          </w:p>
          <w:p w:rsidR="00287DD5" w:rsidRPr="004E411A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4E411A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E411A">
              <w:rPr>
                <w:rFonts w:ascii="Verdana" w:hAnsi="Verdana"/>
                <w:sz w:val="16"/>
                <w:szCs w:val="16"/>
              </w:rPr>
              <w:t xml:space="preserve">Россия </w:t>
            </w:r>
          </w:p>
          <w:p w:rsidR="00287DD5" w:rsidRPr="004E411A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4E411A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E411A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Pr="004E411A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4E411A" w:rsidRDefault="00287DD5" w:rsidP="001E4908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E411A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Легковой автомобиль </w:t>
            </w:r>
          </w:p>
          <w:p w:rsidR="00287DD5" w:rsidRPr="00E544AE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ВАЗ Лада 21910 Калина легковой универсал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7DD5" w:rsidRDefault="00287DD5" w:rsidP="001A69D2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287DD5" w:rsidRPr="0055580F" w:rsidTr="002271A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BE3116">
            <w:pPr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lastRenderedPageBreak/>
              <w:t>Мухина Валентина Валерьевна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C6036C" w:rsidRDefault="00287DD5" w:rsidP="0099558E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Главный специалист отдела закупок для государственных нужд</w:t>
            </w: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8C1E1B" w:rsidP="008C1E1B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386 193</w:t>
            </w:r>
            <w:r w:rsidR="00287DD5">
              <w:rPr>
                <w:rFonts w:ascii="Verdana" w:hAnsi="Verdana"/>
                <w:sz w:val="16"/>
                <w:szCs w:val="16"/>
              </w:rPr>
              <w:t>,</w:t>
            </w:r>
            <w:r>
              <w:rPr>
                <w:rFonts w:ascii="Verdana" w:hAnsi="Verdana"/>
                <w:sz w:val="16"/>
                <w:szCs w:val="16"/>
              </w:rPr>
              <w:t>35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4E411A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(собственность)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58,6 </w:t>
            </w:r>
          </w:p>
          <w:p w:rsidR="00287DD5" w:rsidRPr="004E411A" w:rsidRDefault="00287DD5" w:rsidP="005E29D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(1/3 доли)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4E411A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7DD5" w:rsidRDefault="00287DD5" w:rsidP="001A69D2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287DD5" w:rsidRPr="0055580F" w:rsidTr="00D5109D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907A14" w:rsidRDefault="00287DD5" w:rsidP="00D5109D">
            <w:pPr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  <w:lang w:val="en-US"/>
              </w:rPr>
              <w:t>Новова Юлия Юрьевна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C6036C" w:rsidRDefault="00287DD5" w:rsidP="00D5109D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Главный специалист отдела организации специализированной и высокотехнологичной медицинской помощи</w:t>
            </w: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907A14" w:rsidRDefault="00287DD5" w:rsidP="008C1E1B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4</w:t>
            </w:r>
            <w:r w:rsidR="008C1E1B">
              <w:rPr>
                <w:rFonts w:ascii="Verdana" w:hAnsi="Verdana"/>
                <w:sz w:val="16"/>
                <w:szCs w:val="16"/>
              </w:rPr>
              <w:t>0</w:t>
            </w:r>
            <w:r>
              <w:rPr>
                <w:rFonts w:ascii="Verdana" w:hAnsi="Verdana"/>
                <w:sz w:val="16"/>
                <w:szCs w:val="16"/>
              </w:rPr>
              <w:t xml:space="preserve">0 </w:t>
            </w:r>
            <w:r w:rsidR="008C1E1B">
              <w:rPr>
                <w:rFonts w:ascii="Verdana" w:hAnsi="Verdana"/>
                <w:sz w:val="16"/>
                <w:szCs w:val="16"/>
              </w:rPr>
              <w:t>513</w:t>
            </w:r>
            <w:r>
              <w:rPr>
                <w:rFonts w:ascii="Verdana" w:hAnsi="Verdana"/>
                <w:sz w:val="16"/>
                <w:szCs w:val="16"/>
              </w:rPr>
              <w:t>,</w:t>
            </w:r>
            <w:r w:rsidR="008C1E1B">
              <w:rPr>
                <w:rFonts w:ascii="Verdana" w:hAnsi="Verdana"/>
                <w:sz w:val="16"/>
                <w:szCs w:val="16"/>
              </w:rPr>
              <w:t>00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4E411A" w:rsidRDefault="00287DD5" w:rsidP="00907A14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</w:t>
            </w:r>
            <w:r w:rsidRPr="004E411A">
              <w:rPr>
                <w:rFonts w:ascii="Verdana" w:hAnsi="Verdana"/>
                <w:sz w:val="16"/>
                <w:szCs w:val="16"/>
              </w:rPr>
              <w:t xml:space="preserve">вартира </w:t>
            </w:r>
            <w:r>
              <w:rPr>
                <w:rFonts w:ascii="Verdana" w:hAnsi="Verdana"/>
                <w:sz w:val="16"/>
                <w:szCs w:val="16"/>
              </w:rPr>
              <w:t>(собственность)</w:t>
            </w:r>
          </w:p>
          <w:p w:rsidR="00287DD5" w:rsidRPr="004E411A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61,0</w:t>
            </w:r>
          </w:p>
          <w:p w:rsidR="00287DD5" w:rsidRPr="004E411A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(1/2 доли)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4E411A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E544AE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7DD5" w:rsidRDefault="00287DD5" w:rsidP="00D5109D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287DD5" w:rsidRPr="0055580F" w:rsidTr="00D5109D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907A14" w:rsidRDefault="00287DD5" w:rsidP="00D5109D">
            <w:pPr>
              <w:rPr>
                <w:rFonts w:ascii="Verdana" w:hAnsi="Verdana"/>
                <w:sz w:val="16"/>
                <w:szCs w:val="16"/>
              </w:rPr>
            </w:pPr>
            <w:r w:rsidRPr="00907A14">
              <w:rPr>
                <w:rFonts w:ascii="Verdana" w:hAnsi="Verdana"/>
                <w:sz w:val="16"/>
                <w:szCs w:val="16"/>
              </w:rPr>
              <w:t>супруг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D5109D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8C1E1B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4</w:t>
            </w:r>
            <w:r w:rsidR="008C1E1B">
              <w:rPr>
                <w:rFonts w:ascii="Verdana" w:hAnsi="Verdana"/>
                <w:sz w:val="16"/>
                <w:szCs w:val="16"/>
              </w:rPr>
              <w:t>48 427</w:t>
            </w:r>
            <w:r>
              <w:rPr>
                <w:rFonts w:ascii="Verdana" w:hAnsi="Verdana"/>
                <w:sz w:val="16"/>
                <w:szCs w:val="16"/>
              </w:rPr>
              <w:t>,</w:t>
            </w:r>
            <w:r w:rsidR="008C1E1B">
              <w:rPr>
                <w:rFonts w:ascii="Verdana" w:hAnsi="Verdana"/>
                <w:sz w:val="16"/>
                <w:szCs w:val="16"/>
              </w:rPr>
              <w:t>74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907A14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Земельный участок (собственность)</w:t>
            </w:r>
          </w:p>
          <w:p w:rsidR="00287DD5" w:rsidRDefault="00287DD5" w:rsidP="00907A14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907A14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Жилой дом </w:t>
            </w:r>
          </w:p>
          <w:p w:rsidR="00287DD5" w:rsidRDefault="00287DD5" w:rsidP="00907A14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(собственность)</w:t>
            </w:r>
          </w:p>
          <w:p w:rsidR="00287DD5" w:rsidRDefault="00287DD5" w:rsidP="00907A14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907A14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(пользование)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1500,0</w:t>
            </w: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24,8</w:t>
            </w: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61,0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7DD5" w:rsidRDefault="00287DD5" w:rsidP="00D5109D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287DD5" w:rsidRPr="0055580F" w:rsidTr="00D5109D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907A14" w:rsidRDefault="00287DD5" w:rsidP="00D5109D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сын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D5109D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907A14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(собственность)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61,0 </w:t>
            </w:r>
          </w:p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(1/2 доли)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D5109D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7DD5" w:rsidRDefault="00287DD5" w:rsidP="00D5109D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287DD5" w:rsidRPr="0055580F" w:rsidTr="002271A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0E3257" w:rsidRDefault="00287DD5" w:rsidP="00A050AB">
            <w:pPr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Олендарь Наталья Владимировна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0E3257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color w:val="333333"/>
                <w:sz w:val="16"/>
                <w:szCs w:val="16"/>
              </w:rPr>
              <w:t>Начальник отдела организации медицинской помощи женщинам и детям</w:t>
            </w: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0E3257" w:rsidRDefault="000D0259" w:rsidP="000D025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727 006</w:t>
            </w:r>
            <w:r w:rsidR="00287DD5" w:rsidRPr="000E3257">
              <w:rPr>
                <w:rFonts w:ascii="Verdana" w:hAnsi="Verdana"/>
                <w:sz w:val="16"/>
                <w:szCs w:val="16"/>
              </w:rPr>
              <w:t>,</w:t>
            </w:r>
            <w:r>
              <w:rPr>
                <w:rFonts w:ascii="Verdana" w:hAnsi="Verdana"/>
                <w:sz w:val="16"/>
                <w:szCs w:val="16"/>
              </w:rPr>
              <w:t>84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0E3257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</w:t>
            </w:r>
            <w:r w:rsidRPr="000E3257">
              <w:rPr>
                <w:rFonts w:ascii="Verdana" w:hAnsi="Verdana"/>
                <w:sz w:val="16"/>
                <w:szCs w:val="16"/>
              </w:rPr>
              <w:t xml:space="preserve">вартира </w:t>
            </w:r>
            <w:r>
              <w:rPr>
                <w:rFonts w:ascii="Verdana" w:hAnsi="Verdana"/>
                <w:sz w:val="16"/>
                <w:szCs w:val="16"/>
              </w:rPr>
              <w:t>(собственность)</w:t>
            </w:r>
          </w:p>
          <w:p w:rsidR="00287DD5" w:rsidRPr="000E3257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0E3257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0E3257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0E3257">
              <w:rPr>
                <w:rFonts w:ascii="Verdana" w:hAnsi="Verdana"/>
                <w:sz w:val="16"/>
                <w:szCs w:val="16"/>
              </w:rPr>
              <w:t>64</w:t>
            </w:r>
            <w:r>
              <w:rPr>
                <w:rFonts w:ascii="Verdana" w:hAnsi="Verdana"/>
                <w:sz w:val="16"/>
                <w:szCs w:val="16"/>
              </w:rPr>
              <w:t>,0</w:t>
            </w:r>
            <w:r w:rsidRPr="000E3257">
              <w:rPr>
                <w:rFonts w:ascii="Verdana" w:hAnsi="Verdana"/>
                <w:sz w:val="16"/>
                <w:szCs w:val="16"/>
              </w:rPr>
              <w:t xml:space="preserve"> </w:t>
            </w:r>
          </w:p>
          <w:p w:rsidR="00287DD5" w:rsidRPr="000E3257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0E3257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0E3257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0E3257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Pr="000E3257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0E3257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Легковой автомобиль</w:t>
            </w:r>
          </w:p>
          <w:p w:rsidR="00287DD5" w:rsidRPr="009E7CD9" w:rsidRDefault="00287DD5" w:rsidP="0001581D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01581D">
              <w:rPr>
                <w:rFonts w:ascii="Verdana" w:hAnsi="Verdana"/>
                <w:bCs/>
                <w:color w:val="333333"/>
                <w:sz w:val="16"/>
                <w:szCs w:val="16"/>
              </w:rPr>
              <w:t xml:space="preserve">СУЗУКИ </w:t>
            </w:r>
            <w:r>
              <w:rPr>
                <w:rFonts w:ascii="Verdana" w:hAnsi="Verdana"/>
                <w:bCs/>
                <w:color w:val="333333"/>
                <w:sz w:val="16"/>
                <w:szCs w:val="16"/>
                <w:lang w:val="en-US"/>
              </w:rPr>
              <w:t>SX4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7DD5" w:rsidRPr="0001581D" w:rsidRDefault="00287DD5" w:rsidP="001A69D2">
            <w:pPr>
              <w:jc w:val="center"/>
              <w:rPr>
                <w:rFonts w:ascii="Verdana" w:hAnsi="Verdana"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287DD5" w:rsidRPr="0055580F" w:rsidTr="002271A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BE3116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супруг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E957E3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0E3257" w:rsidRDefault="000D0259" w:rsidP="000D025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268 200</w:t>
            </w:r>
            <w:r w:rsidR="00287DD5" w:rsidRPr="000E3257">
              <w:rPr>
                <w:rFonts w:ascii="Verdana" w:hAnsi="Verdana"/>
                <w:sz w:val="16"/>
                <w:szCs w:val="16"/>
              </w:rPr>
              <w:t>,</w:t>
            </w:r>
            <w:r>
              <w:rPr>
                <w:rFonts w:ascii="Verdana" w:hAnsi="Verdana"/>
                <w:sz w:val="16"/>
                <w:szCs w:val="16"/>
              </w:rPr>
              <w:t>0</w:t>
            </w:r>
            <w:r w:rsidR="00287DD5" w:rsidRPr="000E3257">
              <w:rPr>
                <w:rFonts w:ascii="Verdana" w:hAnsi="Verdana"/>
                <w:sz w:val="16"/>
                <w:szCs w:val="16"/>
              </w:rPr>
              <w:t>0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0E3257">
              <w:rPr>
                <w:rFonts w:ascii="Verdana" w:hAnsi="Verdana"/>
                <w:sz w:val="16"/>
                <w:szCs w:val="16"/>
              </w:rPr>
              <w:t>Гараж</w:t>
            </w:r>
            <w:r>
              <w:rPr>
                <w:rFonts w:ascii="Verdana" w:hAnsi="Verdana"/>
                <w:sz w:val="16"/>
                <w:szCs w:val="16"/>
              </w:rPr>
              <w:t xml:space="preserve"> (собственность)</w:t>
            </w:r>
          </w:p>
          <w:p w:rsidR="00287DD5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0E3257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(пользование)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0E3257">
              <w:rPr>
                <w:rFonts w:ascii="Verdana" w:hAnsi="Verdana"/>
                <w:sz w:val="16"/>
                <w:szCs w:val="16"/>
              </w:rPr>
              <w:t>1</w:t>
            </w:r>
            <w:r>
              <w:rPr>
                <w:rFonts w:ascii="Verdana" w:hAnsi="Verdana"/>
                <w:sz w:val="16"/>
                <w:szCs w:val="16"/>
              </w:rPr>
              <w:t>2,0</w:t>
            </w:r>
          </w:p>
          <w:p w:rsidR="00287DD5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0E3257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64,0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0E3257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87DD5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0E3257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43269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0E3257" w:rsidRDefault="00287DD5" w:rsidP="00432691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7DD5" w:rsidRDefault="00287DD5" w:rsidP="001A69D2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287DD5" w:rsidRPr="0055580F" w:rsidTr="002271A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BE3116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дочь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E957E3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1B21FF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0E3257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0E3257">
              <w:rPr>
                <w:rFonts w:ascii="Verdana" w:hAnsi="Verdana"/>
                <w:sz w:val="16"/>
                <w:szCs w:val="16"/>
              </w:rPr>
              <w:t>Квартира</w:t>
            </w:r>
            <w:r>
              <w:rPr>
                <w:rFonts w:ascii="Verdana" w:hAnsi="Verdana"/>
                <w:sz w:val="16"/>
                <w:szCs w:val="16"/>
              </w:rPr>
              <w:t xml:space="preserve"> (пользование)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0E3257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0E3257">
              <w:rPr>
                <w:rFonts w:ascii="Verdana" w:hAnsi="Verdana"/>
                <w:sz w:val="16"/>
                <w:szCs w:val="16"/>
              </w:rPr>
              <w:t>64</w:t>
            </w:r>
            <w:r>
              <w:rPr>
                <w:rFonts w:ascii="Verdana" w:hAnsi="Verdana"/>
                <w:sz w:val="16"/>
                <w:szCs w:val="16"/>
              </w:rPr>
              <w:t>,0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0E3257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0E3257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E544AE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7DD5" w:rsidRDefault="00287DD5" w:rsidP="001A69D2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</w:p>
        </w:tc>
      </w:tr>
      <w:tr w:rsidR="00287DD5" w:rsidRPr="0055580F" w:rsidTr="002271A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7B18F2" w:rsidRDefault="00287DD5" w:rsidP="00BE3116">
            <w:pPr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Петушкова Анна Олеговна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0D0259" w:rsidP="00E957E3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color w:val="333333"/>
                <w:sz w:val="16"/>
                <w:szCs w:val="16"/>
              </w:rPr>
              <w:t>Начальник отдела лекарственного обеспечения</w:t>
            </w: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7B18F2" w:rsidRDefault="000D0259" w:rsidP="000D025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545 066</w:t>
            </w:r>
            <w:r w:rsidR="00287DD5">
              <w:rPr>
                <w:rFonts w:ascii="Verdana" w:hAnsi="Verdana"/>
                <w:sz w:val="16"/>
                <w:szCs w:val="16"/>
              </w:rPr>
              <w:t>,</w:t>
            </w:r>
            <w:r>
              <w:rPr>
                <w:rFonts w:ascii="Verdana" w:hAnsi="Verdana"/>
                <w:sz w:val="16"/>
                <w:szCs w:val="16"/>
              </w:rPr>
              <w:t>71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7B18F2" w:rsidRDefault="00287DD5" w:rsidP="00BF20B6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7B18F2">
              <w:rPr>
                <w:rFonts w:ascii="Verdana" w:hAnsi="Verdana"/>
                <w:sz w:val="16"/>
                <w:szCs w:val="16"/>
              </w:rPr>
              <w:t>Квартира</w:t>
            </w:r>
            <w:r>
              <w:rPr>
                <w:rFonts w:ascii="Verdana" w:hAnsi="Verdana"/>
                <w:sz w:val="16"/>
                <w:szCs w:val="16"/>
              </w:rPr>
              <w:t xml:space="preserve"> (собственность)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7B18F2" w:rsidRDefault="00287DD5" w:rsidP="00BF20B6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50,0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Pr="007B18F2" w:rsidRDefault="00287DD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7B18F2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Легковой автомобиль ШЕВРОЛЕ КЛАС</w:t>
            </w:r>
          </w:p>
          <w:p w:rsidR="00287DD5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87DD5" w:rsidRPr="00E544AE" w:rsidRDefault="00287DD5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7DD5" w:rsidRDefault="00287DD5" w:rsidP="0001581D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0D0259" w:rsidRPr="0055580F" w:rsidTr="002271A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0259" w:rsidRPr="007B18F2" w:rsidRDefault="000D0259" w:rsidP="000D0259">
            <w:pPr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lastRenderedPageBreak/>
              <w:t>Плескачев Сергей Викторович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0259" w:rsidRDefault="000D0259" w:rsidP="000D0259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color w:val="333333"/>
                <w:sz w:val="16"/>
                <w:szCs w:val="16"/>
              </w:rPr>
              <w:t>Начальник отдела закупок для государственных нужд</w:t>
            </w: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0259" w:rsidRDefault="000D0259" w:rsidP="000D025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610 509,61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0259" w:rsidRPr="007B18F2" w:rsidRDefault="000D0259" w:rsidP="00BF20B6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(собственность)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0259" w:rsidRDefault="000D0259" w:rsidP="00BF20B6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44,8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0259" w:rsidRPr="007B18F2" w:rsidRDefault="00844DE1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</w:t>
            </w:r>
            <w:r w:rsidR="000D0259">
              <w:rPr>
                <w:rFonts w:ascii="Verdana" w:hAnsi="Verdana"/>
                <w:sz w:val="16"/>
                <w:szCs w:val="16"/>
              </w:rPr>
              <w:t>оссия</w:t>
            </w:r>
            <w:r>
              <w:rPr>
                <w:rFonts w:ascii="Verdana" w:hAnsi="Verdana"/>
                <w:sz w:val="16"/>
                <w:szCs w:val="16"/>
              </w:rPr>
              <w:t xml:space="preserve"> 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0259" w:rsidRDefault="000D0259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844DE1" w:rsidRDefault="00844DE1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259" w:rsidRDefault="00844DE1" w:rsidP="0001581D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844DE1" w:rsidRPr="0055580F" w:rsidTr="002271A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44DE1" w:rsidRPr="00844DE1" w:rsidRDefault="00844DE1" w:rsidP="000D0259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супруга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44DE1" w:rsidRDefault="00844DE1" w:rsidP="000D0259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44DE1" w:rsidRDefault="00844DE1" w:rsidP="000D025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281 090,02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44DE1" w:rsidRDefault="00844DE1" w:rsidP="00BF20B6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(пользование)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44DE1" w:rsidRDefault="00844DE1" w:rsidP="00BF20B6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44,8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44DE1" w:rsidRDefault="00844DE1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Россия 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44DE1" w:rsidRDefault="00844DE1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44DE1" w:rsidRDefault="00844DE1" w:rsidP="0001581D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844DE1" w:rsidRPr="0055580F" w:rsidTr="002271A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44DE1" w:rsidRDefault="00844DE1" w:rsidP="000D0259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сын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44DE1" w:rsidRDefault="00844DE1" w:rsidP="000D0259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44DE1" w:rsidRDefault="00844DE1" w:rsidP="000D025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44DE1" w:rsidRDefault="00844DE1" w:rsidP="00BF20B6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(пользование)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44DE1" w:rsidRDefault="00844DE1" w:rsidP="00BF20B6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44,8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44DE1" w:rsidRDefault="00844DE1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44DE1" w:rsidRDefault="00844DE1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44DE1" w:rsidRDefault="00844DE1" w:rsidP="0001581D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844DE1" w:rsidRPr="0055580F" w:rsidTr="002271A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44DE1" w:rsidRDefault="00844DE1" w:rsidP="00215FD2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сын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44DE1" w:rsidRDefault="00844DE1" w:rsidP="00215FD2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44DE1" w:rsidRDefault="00844DE1" w:rsidP="00215F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44DE1" w:rsidRDefault="00844DE1" w:rsidP="00215F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(пользование)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44DE1" w:rsidRDefault="00844DE1" w:rsidP="00215F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44,8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44DE1" w:rsidRDefault="00844DE1" w:rsidP="00215F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44DE1" w:rsidRDefault="00844DE1" w:rsidP="00215F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44DE1" w:rsidRDefault="00844DE1" w:rsidP="00215FD2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844DE1" w:rsidRPr="0055580F" w:rsidTr="000C7F8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44DE1" w:rsidRPr="001F43A7" w:rsidRDefault="00844DE1" w:rsidP="000C7F8E">
            <w:pPr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Рогова Мария Олеговна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44DE1" w:rsidRDefault="00844DE1" w:rsidP="000C7F8E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color w:val="333333"/>
                <w:sz w:val="16"/>
                <w:szCs w:val="16"/>
              </w:rPr>
              <w:t>Главный специалист комитета организации первичной медико-санитарной и скорой медицинской помощи</w:t>
            </w: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44DE1" w:rsidRPr="00093F3F" w:rsidRDefault="00844DE1" w:rsidP="00844DE1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>
              <w:rPr>
                <w:rFonts w:ascii="Verdana" w:hAnsi="Verdana"/>
                <w:sz w:val="16"/>
                <w:szCs w:val="16"/>
              </w:rPr>
              <w:t>399 903,2</w:t>
            </w:r>
            <w:r w:rsidR="00093F3F">
              <w:rPr>
                <w:rFonts w:ascii="Verdana" w:hAnsi="Verdana"/>
                <w:sz w:val="16"/>
                <w:szCs w:val="16"/>
                <w:lang w:val="en-US"/>
              </w:rPr>
              <w:t>6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44DE1" w:rsidRPr="001F43A7" w:rsidRDefault="00844DE1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(собственность)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44DE1" w:rsidRDefault="00844DE1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45,8</w:t>
            </w:r>
          </w:p>
          <w:p w:rsidR="00844DE1" w:rsidRPr="001F43A7" w:rsidRDefault="00844DE1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44DE1" w:rsidRPr="001F43A7" w:rsidRDefault="00844DE1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44DE1" w:rsidRDefault="00844DE1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844DE1" w:rsidRDefault="00844DE1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844DE1" w:rsidRDefault="00844DE1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844DE1" w:rsidRDefault="00844DE1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844DE1" w:rsidRPr="00E544AE" w:rsidRDefault="00844DE1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44DE1" w:rsidRDefault="00844DE1" w:rsidP="000C7F8E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844DE1" w:rsidRPr="0055580F" w:rsidTr="002271A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44DE1" w:rsidRPr="001F43A7" w:rsidRDefault="00844DE1" w:rsidP="00BE3116">
            <w:pPr>
              <w:rPr>
                <w:rFonts w:ascii="Verdana" w:hAnsi="Verdana"/>
                <w:b/>
                <w:sz w:val="16"/>
                <w:szCs w:val="16"/>
              </w:rPr>
            </w:pPr>
            <w:smartTag w:uri="urn:schemas-microsoft-com:office:smarttags" w:element="PersonName">
              <w:r>
                <w:rPr>
                  <w:rFonts w:ascii="Verdana" w:hAnsi="Verdana"/>
                  <w:b/>
                  <w:sz w:val="16"/>
                  <w:szCs w:val="16"/>
                </w:rPr>
                <w:t>Сандаркина Валентина Владимировна</w:t>
              </w:r>
            </w:smartTag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44DE1" w:rsidRDefault="00844DE1" w:rsidP="00E957E3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color w:val="333333"/>
                <w:sz w:val="16"/>
                <w:szCs w:val="16"/>
              </w:rPr>
              <w:t>Консультант отдела лицензирования</w:t>
            </w: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44DE1" w:rsidRPr="001F43A7" w:rsidRDefault="00E32A56" w:rsidP="00E32A56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955 691</w:t>
            </w:r>
            <w:r w:rsidR="00844DE1">
              <w:rPr>
                <w:rFonts w:ascii="Verdana" w:hAnsi="Verdana"/>
                <w:sz w:val="16"/>
                <w:szCs w:val="16"/>
              </w:rPr>
              <w:t>,</w:t>
            </w:r>
            <w:r>
              <w:rPr>
                <w:rFonts w:ascii="Verdana" w:hAnsi="Verdana"/>
                <w:sz w:val="16"/>
                <w:szCs w:val="16"/>
              </w:rPr>
              <w:t>30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44DE1" w:rsidRPr="001F43A7" w:rsidRDefault="00844DE1" w:rsidP="00056C03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F43A7">
              <w:rPr>
                <w:rFonts w:ascii="Verdana" w:hAnsi="Verdana"/>
                <w:sz w:val="16"/>
                <w:szCs w:val="16"/>
              </w:rPr>
              <w:t>Квартира</w:t>
            </w:r>
            <w:r>
              <w:rPr>
                <w:rFonts w:ascii="Verdana" w:hAnsi="Verdana"/>
                <w:sz w:val="16"/>
                <w:szCs w:val="16"/>
              </w:rPr>
              <w:t xml:space="preserve"> (собственность)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44DE1" w:rsidRPr="001F43A7" w:rsidRDefault="00844DE1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35,2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44DE1" w:rsidRPr="001F43A7" w:rsidRDefault="00844DE1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F43A7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44DE1" w:rsidRDefault="004A0A7C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Легковой автомобиль</w:t>
            </w:r>
          </w:p>
          <w:p w:rsidR="00844DE1" w:rsidRPr="00E544AE" w:rsidRDefault="00E32A56" w:rsidP="004A0A7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ХЕ</w:t>
            </w:r>
            <w:r w:rsidR="004A0A7C">
              <w:rPr>
                <w:rFonts w:ascii="Verdana" w:hAnsi="Verdana"/>
                <w:sz w:val="16"/>
                <w:szCs w:val="16"/>
              </w:rPr>
              <w:t>НДЕ ЭЛАНТРА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44DE1" w:rsidRPr="00447F3B" w:rsidRDefault="00844DE1" w:rsidP="00C839D2">
            <w:pPr>
              <w:jc w:val="center"/>
              <w:rPr>
                <w:rFonts w:ascii="Verdana" w:hAnsi="Verdana"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4A0A7C" w:rsidRPr="0055580F" w:rsidTr="002271A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Pr="001F43A7" w:rsidRDefault="004A0A7C" w:rsidP="00215FD2">
            <w:pPr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Семенова Мария Андреевна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Default="004A0A7C" w:rsidP="004A0A7C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color w:val="333333"/>
                <w:sz w:val="16"/>
                <w:szCs w:val="16"/>
              </w:rPr>
              <w:t>Заместитель начальника отдела организации учета и исполнения сметы департамента</w:t>
            </w: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Default="004A0A7C" w:rsidP="00E32A56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214 083,96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Default="004A0A7C" w:rsidP="00056C03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</w:t>
            </w:r>
            <w:r w:rsidR="0078449C">
              <w:rPr>
                <w:rFonts w:ascii="Verdana" w:hAnsi="Verdana"/>
                <w:sz w:val="16"/>
                <w:szCs w:val="16"/>
              </w:rPr>
              <w:t xml:space="preserve">общая совместная </w:t>
            </w:r>
            <w:r>
              <w:rPr>
                <w:rFonts w:ascii="Verdana" w:hAnsi="Verdana"/>
                <w:sz w:val="16"/>
                <w:szCs w:val="16"/>
              </w:rPr>
              <w:t>собственность)</w:t>
            </w:r>
          </w:p>
          <w:p w:rsidR="004F54B8" w:rsidRDefault="004F54B8" w:rsidP="00056C03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F54B8" w:rsidRPr="001F43A7" w:rsidRDefault="004F54B8" w:rsidP="00056C03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(собственность)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Default="00B95B3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82,3</w:t>
            </w:r>
          </w:p>
          <w:p w:rsidR="004F54B8" w:rsidRDefault="004F54B8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F54B8" w:rsidRDefault="004F54B8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F54B8" w:rsidRDefault="004F54B8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F54B8" w:rsidRDefault="004F54B8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54,1 </w:t>
            </w:r>
          </w:p>
          <w:p w:rsidR="004F54B8" w:rsidRDefault="004F54B8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(1/4 доли)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54B8" w:rsidRDefault="00B95B35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4F54B8" w:rsidRDefault="004F54B8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F54B8" w:rsidRDefault="004F54B8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F54B8" w:rsidRDefault="004F54B8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A0A7C" w:rsidRPr="001F43A7" w:rsidRDefault="004F54B8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  <w:r w:rsidR="00B95B35">
              <w:rPr>
                <w:rFonts w:ascii="Verdana" w:hAnsi="Verdana"/>
                <w:sz w:val="16"/>
                <w:szCs w:val="16"/>
              </w:rPr>
              <w:t xml:space="preserve"> 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Pr="004F54B8" w:rsidRDefault="004F54B8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В</w:t>
            </w:r>
            <w:r w:rsidR="0051663B">
              <w:rPr>
                <w:rFonts w:ascii="Verdana" w:hAnsi="Verdana"/>
                <w:sz w:val="16"/>
                <w:szCs w:val="16"/>
                <w:lang w:val="en-US"/>
              </w:rPr>
              <w:t>A</w:t>
            </w:r>
            <w:r>
              <w:rPr>
                <w:rFonts w:ascii="Verdana" w:hAnsi="Verdana"/>
                <w:sz w:val="16"/>
                <w:szCs w:val="16"/>
              </w:rPr>
              <w:t>З ЛАДА 219020 GRANTA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0A7C" w:rsidRDefault="004F54B8" w:rsidP="00C839D2">
            <w:pPr>
              <w:jc w:val="center"/>
              <w:rPr>
                <w:rFonts w:ascii="Verdana" w:hAnsi="Verdana"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4F54B8" w:rsidRPr="0055580F" w:rsidTr="002271A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54B8" w:rsidRPr="004F54B8" w:rsidRDefault="004F54B8" w:rsidP="00215FD2">
            <w:pPr>
              <w:rPr>
                <w:rFonts w:ascii="Verdana" w:hAnsi="Verdana"/>
                <w:sz w:val="16"/>
                <w:szCs w:val="16"/>
              </w:rPr>
            </w:pPr>
            <w:r w:rsidRPr="004F54B8">
              <w:rPr>
                <w:rFonts w:ascii="Verdana" w:hAnsi="Verdana"/>
                <w:sz w:val="16"/>
                <w:szCs w:val="16"/>
              </w:rPr>
              <w:t>супруг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54B8" w:rsidRDefault="004F54B8" w:rsidP="004A0A7C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54B8" w:rsidRDefault="004F54B8" w:rsidP="00E32A56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3 913 166,15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54B8" w:rsidRDefault="004F54B8" w:rsidP="004F54B8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(общая совместная собственность)</w:t>
            </w:r>
          </w:p>
          <w:p w:rsidR="004F54B8" w:rsidRDefault="004F54B8" w:rsidP="00056C03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54B8" w:rsidRDefault="004F54B8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82,3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54B8" w:rsidRDefault="004F54B8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54B8" w:rsidRDefault="004F54B8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54B8" w:rsidRDefault="004F54B8" w:rsidP="00C839D2">
            <w:pPr>
              <w:jc w:val="center"/>
              <w:rPr>
                <w:rFonts w:ascii="Verdana" w:hAnsi="Verdana"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Cs/>
                <w:color w:val="333333"/>
                <w:sz w:val="16"/>
                <w:szCs w:val="16"/>
              </w:rPr>
              <w:t>Источниками получения средств, за счет которых совершена сделка по приобретению жилого помещения</w:t>
            </w:r>
            <w:r>
              <w:rPr>
                <w:rFonts w:ascii="Verdana" w:hAnsi="Verdana"/>
                <w:sz w:val="16"/>
                <w:szCs w:val="16"/>
              </w:rPr>
              <w:t xml:space="preserve"> являются: доход, полученный от продажи квартиры, ипотечный кредит, доход, полученный от продажи легкового автомобиля и личные сбережения</w:t>
            </w:r>
          </w:p>
        </w:tc>
      </w:tr>
      <w:tr w:rsidR="004F54B8" w:rsidRPr="0055580F" w:rsidTr="00215FD2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54B8" w:rsidRDefault="004F54B8" w:rsidP="00215FD2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дочь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54B8" w:rsidRDefault="004F54B8" w:rsidP="00215FD2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54B8" w:rsidRDefault="004F54B8" w:rsidP="00215F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54B8" w:rsidRDefault="004F54B8" w:rsidP="00215F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(пользование)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54B8" w:rsidRDefault="004F54B8" w:rsidP="004F54B8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82,3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54B8" w:rsidRDefault="004F54B8" w:rsidP="00215F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54B8" w:rsidRDefault="004F54B8" w:rsidP="00215F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54B8" w:rsidRDefault="004F54B8" w:rsidP="00215FD2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4F54B8" w:rsidRPr="0055580F" w:rsidTr="00215FD2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54B8" w:rsidRDefault="004F54B8" w:rsidP="00215FD2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lastRenderedPageBreak/>
              <w:t>сын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54B8" w:rsidRDefault="004F54B8" w:rsidP="00215FD2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54B8" w:rsidRDefault="004F54B8" w:rsidP="00215F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54B8" w:rsidRDefault="004F54B8" w:rsidP="00215F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(пользование)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54B8" w:rsidRDefault="004F54B8" w:rsidP="004F54B8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82,3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54B8" w:rsidRDefault="004F54B8" w:rsidP="00215F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54B8" w:rsidRDefault="004F54B8" w:rsidP="00215F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54B8" w:rsidRDefault="004F54B8" w:rsidP="00215FD2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4A0A7C" w:rsidRPr="0055580F" w:rsidTr="005225D0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Pr="001F43A7" w:rsidRDefault="004A0A7C" w:rsidP="005225D0">
            <w:pPr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Сизова Юлия Сергеевна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Default="004A0A7C" w:rsidP="006B4E44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color w:val="333333"/>
                <w:sz w:val="16"/>
                <w:szCs w:val="16"/>
              </w:rPr>
              <w:t xml:space="preserve">Заместитель начальника отдела </w:t>
            </w:r>
            <w:r w:rsidR="006B4E44">
              <w:rPr>
                <w:rFonts w:ascii="Verdana" w:hAnsi="Verdana"/>
                <w:b/>
                <w:color w:val="333333"/>
                <w:sz w:val="16"/>
                <w:szCs w:val="16"/>
              </w:rPr>
              <w:t xml:space="preserve">организации </w:t>
            </w:r>
            <w:r>
              <w:rPr>
                <w:rFonts w:ascii="Verdana" w:hAnsi="Verdana"/>
                <w:b/>
                <w:color w:val="333333"/>
                <w:sz w:val="16"/>
                <w:szCs w:val="16"/>
              </w:rPr>
              <w:t xml:space="preserve"> учета и </w:t>
            </w:r>
            <w:proofErr w:type="spellStart"/>
            <w:r w:rsidR="006B4E44">
              <w:rPr>
                <w:rFonts w:ascii="Verdana" w:hAnsi="Verdana"/>
                <w:b/>
                <w:color w:val="333333"/>
                <w:sz w:val="16"/>
                <w:szCs w:val="16"/>
              </w:rPr>
              <w:t>исолненя</w:t>
            </w:r>
            <w:proofErr w:type="spellEnd"/>
            <w:r w:rsidR="006B4E44">
              <w:rPr>
                <w:rFonts w:ascii="Verdana" w:hAnsi="Verdana"/>
                <w:b/>
                <w:color w:val="333333"/>
                <w:sz w:val="16"/>
                <w:szCs w:val="16"/>
              </w:rPr>
              <w:t xml:space="preserve"> сметы департамента</w:t>
            </w: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Pr="001F43A7" w:rsidRDefault="004A0A7C" w:rsidP="006B4E44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1 </w:t>
            </w:r>
            <w:r w:rsidR="006B4E44">
              <w:rPr>
                <w:rFonts w:ascii="Verdana" w:hAnsi="Verdana"/>
                <w:sz w:val="16"/>
                <w:szCs w:val="16"/>
              </w:rPr>
              <w:t>204</w:t>
            </w:r>
            <w:r>
              <w:rPr>
                <w:rFonts w:ascii="Verdana" w:hAnsi="Verdana"/>
                <w:sz w:val="16"/>
                <w:szCs w:val="16"/>
              </w:rPr>
              <w:t xml:space="preserve"> </w:t>
            </w:r>
            <w:r w:rsidR="006B4E44">
              <w:rPr>
                <w:rFonts w:ascii="Verdana" w:hAnsi="Verdana"/>
                <w:sz w:val="16"/>
                <w:szCs w:val="16"/>
              </w:rPr>
              <w:t>612</w:t>
            </w:r>
            <w:r>
              <w:rPr>
                <w:rFonts w:ascii="Verdana" w:hAnsi="Verdana"/>
                <w:sz w:val="16"/>
                <w:szCs w:val="16"/>
              </w:rPr>
              <w:t>,5</w:t>
            </w:r>
            <w:r w:rsidR="006B4E44">
              <w:rPr>
                <w:rFonts w:ascii="Verdana" w:hAnsi="Verdana"/>
                <w:sz w:val="16"/>
                <w:szCs w:val="16"/>
              </w:rPr>
              <w:t>2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Default="004A0A7C" w:rsidP="005225D0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Земельный участок (собственность)</w:t>
            </w:r>
          </w:p>
          <w:p w:rsidR="004A0A7C" w:rsidRDefault="004A0A7C" w:rsidP="005225D0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A0A7C" w:rsidRPr="001F43A7" w:rsidRDefault="004A0A7C" w:rsidP="005225D0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(собственность)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Default="004A0A7C" w:rsidP="005225D0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1872,0</w:t>
            </w:r>
          </w:p>
          <w:p w:rsidR="004A0A7C" w:rsidRDefault="004A0A7C" w:rsidP="005225D0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A0A7C" w:rsidRDefault="004A0A7C" w:rsidP="005225D0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A0A7C" w:rsidRDefault="004A0A7C" w:rsidP="005225D0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82,8</w:t>
            </w:r>
          </w:p>
          <w:p w:rsidR="004A0A7C" w:rsidRPr="001F43A7" w:rsidRDefault="004A0A7C" w:rsidP="005225D0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(1/2 доли)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Default="004A0A7C" w:rsidP="005225D0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F43A7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4A0A7C" w:rsidRDefault="004A0A7C" w:rsidP="005225D0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A0A7C" w:rsidRDefault="004A0A7C" w:rsidP="005225D0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A0A7C" w:rsidRPr="001F43A7" w:rsidRDefault="004A0A7C" w:rsidP="005225D0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Default="004A0A7C" w:rsidP="00D15AF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A0A7C" w:rsidRDefault="004A0A7C" w:rsidP="00D15AF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A0A7C" w:rsidRPr="00D15AF1" w:rsidRDefault="004A0A7C" w:rsidP="00D15AF1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0A7C" w:rsidRPr="00447F3B" w:rsidRDefault="004A0A7C" w:rsidP="005225D0">
            <w:pPr>
              <w:jc w:val="center"/>
              <w:rPr>
                <w:rFonts w:ascii="Verdana" w:hAnsi="Verdana"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4A0A7C" w:rsidRPr="0055580F" w:rsidTr="005225D0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Pr="004F3464" w:rsidRDefault="004A0A7C" w:rsidP="005225D0">
            <w:pPr>
              <w:rPr>
                <w:rFonts w:ascii="Verdana" w:hAnsi="Verdana"/>
                <w:sz w:val="16"/>
                <w:szCs w:val="16"/>
              </w:rPr>
            </w:pPr>
            <w:r w:rsidRPr="004F3464">
              <w:rPr>
                <w:rFonts w:ascii="Verdana" w:hAnsi="Verdana"/>
                <w:sz w:val="16"/>
                <w:szCs w:val="16"/>
              </w:rPr>
              <w:t>супруг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Default="004A0A7C" w:rsidP="005225D0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Default="006B4E44" w:rsidP="006B4E44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351 268</w:t>
            </w:r>
            <w:r w:rsidR="004A0A7C">
              <w:rPr>
                <w:rFonts w:ascii="Verdana" w:hAnsi="Verdana"/>
                <w:sz w:val="16"/>
                <w:szCs w:val="16"/>
              </w:rPr>
              <w:t>,</w:t>
            </w:r>
            <w:r>
              <w:rPr>
                <w:rFonts w:ascii="Verdana" w:hAnsi="Verdana"/>
                <w:sz w:val="16"/>
                <w:szCs w:val="16"/>
              </w:rPr>
              <w:t>71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Pr="001F43A7" w:rsidRDefault="004A0A7C" w:rsidP="005225D0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(собственность)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Default="004A0A7C" w:rsidP="005225D0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82,8</w:t>
            </w:r>
          </w:p>
          <w:p w:rsidR="004A0A7C" w:rsidRPr="001F43A7" w:rsidRDefault="004A0A7C" w:rsidP="005225D0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(1/2 доли)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Pr="001F43A7" w:rsidRDefault="004A0A7C" w:rsidP="005225D0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Pr="009F113F" w:rsidRDefault="004A0A7C" w:rsidP="00D15AF1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Легковой автомобиль </w:t>
            </w:r>
          </w:p>
          <w:p w:rsidR="004A0A7C" w:rsidRPr="00D15AF1" w:rsidRDefault="004A0A7C" w:rsidP="00D15AF1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ХОНДА </w:t>
            </w:r>
            <w:r>
              <w:rPr>
                <w:rFonts w:ascii="Verdana" w:hAnsi="Verdana"/>
                <w:sz w:val="16"/>
                <w:szCs w:val="16"/>
                <w:lang w:val="en-US"/>
              </w:rPr>
              <w:t>STEPWGN</w:t>
            </w:r>
          </w:p>
          <w:p w:rsidR="004A0A7C" w:rsidRPr="00B5141C" w:rsidRDefault="004A0A7C" w:rsidP="005C07D0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Автоприцеп прицеп к легковому автомобилю 829450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0A7C" w:rsidRDefault="004A0A7C" w:rsidP="005225D0">
            <w:pPr>
              <w:jc w:val="center"/>
              <w:rPr>
                <w:rFonts w:ascii="Verdana" w:hAnsi="Verdana"/>
                <w:bCs/>
                <w:color w:val="333333"/>
                <w:sz w:val="16"/>
                <w:szCs w:val="16"/>
              </w:rPr>
            </w:pPr>
          </w:p>
        </w:tc>
      </w:tr>
      <w:tr w:rsidR="004A0A7C" w:rsidRPr="0055580F" w:rsidTr="005225D0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Pr="004F3464" w:rsidRDefault="004A0A7C" w:rsidP="005225D0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сын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Default="004A0A7C" w:rsidP="005225D0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Default="004A0A7C" w:rsidP="005225D0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Default="004A0A7C" w:rsidP="005225D0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(пользование)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Default="004A0A7C" w:rsidP="005225D0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82,8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Pr="001F43A7" w:rsidRDefault="004A0A7C" w:rsidP="005225D0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Росси 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Default="004A0A7C" w:rsidP="005225D0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0A7C" w:rsidRDefault="004A0A7C" w:rsidP="005225D0">
            <w:pPr>
              <w:jc w:val="center"/>
              <w:rPr>
                <w:rFonts w:ascii="Verdana" w:hAnsi="Verdana"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4A0A7C" w:rsidRPr="0055580F" w:rsidTr="005225D0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Default="004A0A7C" w:rsidP="005225D0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дочь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Default="004A0A7C" w:rsidP="005225D0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Default="004A0A7C" w:rsidP="005225D0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Default="004A0A7C" w:rsidP="00A90FAB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(пользование)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Default="004A0A7C" w:rsidP="00A90FAB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82,8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Pr="001F43A7" w:rsidRDefault="004A0A7C" w:rsidP="00A90FAB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Росси 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Default="004A0A7C" w:rsidP="00A90FAB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0A7C" w:rsidRDefault="004A0A7C" w:rsidP="00A90FAB">
            <w:pPr>
              <w:jc w:val="center"/>
              <w:rPr>
                <w:rFonts w:ascii="Verdana" w:hAnsi="Verdana"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4A0A7C" w:rsidRPr="0055580F" w:rsidTr="00A90FAB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Default="004A0A7C" w:rsidP="00A90FAB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дочь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Default="004A0A7C" w:rsidP="00A90FAB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Default="004A0A7C" w:rsidP="00A90FAB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Default="004A0A7C" w:rsidP="00A90FAB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(пользование)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Default="004A0A7C" w:rsidP="00A90FAB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82,8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Pr="001F43A7" w:rsidRDefault="004A0A7C" w:rsidP="00A90FAB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Росси 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Default="004A0A7C" w:rsidP="00A90FAB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0A7C" w:rsidRDefault="004A0A7C" w:rsidP="00A90FAB">
            <w:pPr>
              <w:jc w:val="center"/>
              <w:rPr>
                <w:rFonts w:ascii="Verdana" w:hAnsi="Verdana"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4A0A7C" w:rsidRPr="0055580F" w:rsidTr="000C7F8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Pr="001F43A7" w:rsidRDefault="004A0A7C" w:rsidP="000C7F8E">
            <w:pPr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Симонова Мария Сергеевна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Default="004A0A7C" w:rsidP="000C7F8E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color w:val="333333"/>
                <w:sz w:val="16"/>
                <w:szCs w:val="16"/>
              </w:rPr>
              <w:t>Главный специалист отдела организации специализированной и высокотехнологичной медицинской помощи</w:t>
            </w: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Pr="001F43A7" w:rsidRDefault="004A0A7C" w:rsidP="00A537B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4</w:t>
            </w:r>
            <w:r w:rsidR="00A537B9">
              <w:rPr>
                <w:rFonts w:ascii="Verdana" w:hAnsi="Verdana"/>
                <w:sz w:val="16"/>
                <w:szCs w:val="16"/>
              </w:rPr>
              <w:t>28</w:t>
            </w:r>
            <w:r>
              <w:rPr>
                <w:rFonts w:ascii="Verdana" w:hAnsi="Verdana"/>
                <w:sz w:val="16"/>
                <w:szCs w:val="16"/>
              </w:rPr>
              <w:t xml:space="preserve"> </w:t>
            </w:r>
            <w:r w:rsidR="00A537B9">
              <w:rPr>
                <w:rFonts w:ascii="Verdana" w:hAnsi="Verdana"/>
                <w:sz w:val="16"/>
                <w:szCs w:val="16"/>
              </w:rPr>
              <w:t>620</w:t>
            </w:r>
            <w:r>
              <w:rPr>
                <w:rFonts w:ascii="Verdana" w:hAnsi="Verdana"/>
                <w:sz w:val="16"/>
                <w:szCs w:val="16"/>
              </w:rPr>
              <w:t>,</w:t>
            </w:r>
            <w:r w:rsidR="00A537B9">
              <w:rPr>
                <w:rFonts w:ascii="Verdana" w:hAnsi="Verdana"/>
                <w:sz w:val="16"/>
                <w:szCs w:val="16"/>
              </w:rPr>
              <w:t>16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Pr="001F43A7" w:rsidRDefault="004A0A7C" w:rsidP="009E03F7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(собственность)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Default="004A0A7C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78,1</w:t>
            </w:r>
          </w:p>
          <w:p w:rsidR="004A0A7C" w:rsidRPr="001F43A7" w:rsidRDefault="004A0A7C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(1/6 доли)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Pr="001F43A7" w:rsidRDefault="004A0A7C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Default="004A0A7C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A0A7C" w:rsidRDefault="004A0A7C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A0A7C" w:rsidRDefault="004A0A7C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A0A7C" w:rsidRDefault="004A0A7C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A0A7C" w:rsidRPr="00B5141C" w:rsidRDefault="004A0A7C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0A7C" w:rsidRPr="00447F3B" w:rsidRDefault="004A0A7C" w:rsidP="000C7F8E">
            <w:pPr>
              <w:jc w:val="center"/>
              <w:rPr>
                <w:rFonts w:ascii="Verdana" w:hAnsi="Verdana"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4A0A7C" w:rsidRPr="0055580F" w:rsidTr="000C7F8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Pr="009E03F7" w:rsidRDefault="004A0A7C" w:rsidP="000C7F8E">
            <w:pPr>
              <w:rPr>
                <w:rFonts w:ascii="Verdana" w:hAnsi="Verdana"/>
                <w:sz w:val="16"/>
                <w:szCs w:val="16"/>
              </w:rPr>
            </w:pPr>
            <w:r w:rsidRPr="009E03F7">
              <w:rPr>
                <w:rFonts w:ascii="Verdana" w:hAnsi="Verdana"/>
                <w:sz w:val="16"/>
                <w:szCs w:val="16"/>
              </w:rPr>
              <w:t>супруг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Default="004A0A7C" w:rsidP="000C7F8E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Default="004A0A7C" w:rsidP="00A537B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92</w:t>
            </w:r>
            <w:r w:rsidR="00A537B9">
              <w:rPr>
                <w:rFonts w:ascii="Verdana" w:hAnsi="Verdana"/>
                <w:sz w:val="16"/>
                <w:szCs w:val="16"/>
              </w:rPr>
              <w:t>9</w:t>
            </w:r>
            <w:r>
              <w:rPr>
                <w:rFonts w:ascii="Verdana" w:hAnsi="Verdana"/>
                <w:sz w:val="16"/>
                <w:szCs w:val="16"/>
              </w:rPr>
              <w:t xml:space="preserve"> </w:t>
            </w:r>
            <w:r w:rsidR="00A537B9">
              <w:rPr>
                <w:rFonts w:ascii="Verdana" w:hAnsi="Verdana"/>
                <w:sz w:val="16"/>
                <w:szCs w:val="16"/>
              </w:rPr>
              <w:t>568</w:t>
            </w:r>
            <w:r>
              <w:rPr>
                <w:rFonts w:ascii="Verdana" w:hAnsi="Verdana"/>
                <w:sz w:val="16"/>
                <w:szCs w:val="16"/>
              </w:rPr>
              <w:t>,</w:t>
            </w:r>
            <w:r w:rsidR="00A537B9">
              <w:rPr>
                <w:rFonts w:ascii="Verdana" w:hAnsi="Verdana"/>
                <w:sz w:val="16"/>
                <w:szCs w:val="16"/>
              </w:rPr>
              <w:t>08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Default="004A0A7C" w:rsidP="009E03F7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Земельный участок (собственность)</w:t>
            </w:r>
          </w:p>
          <w:p w:rsidR="004A0A7C" w:rsidRDefault="004A0A7C" w:rsidP="009E03F7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A0A7C" w:rsidRDefault="004A0A7C" w:rsidP="009E03F7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(собственность)</w:t>
            </w:r>
          </w:p>
          <w:p w:rsidR="004A0A7C" w:rsidRDefault="004A0A7C" w:rsidP="009E03F7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A0A7C" w:rsidRDefault="004A0A7C" w:rsidP="009E03F7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A0A7C" w:rsidRDefault="004A0A7C" w:rsidP="009E03F7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Фундамент дома (собственность)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Default="004A0A7C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1500,0</w:t>
            </w:r>
          </w:p>
          <w:p w:rsidR="004A0A7C" w:rsidRDefault="004A0A7C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A0A7C" w:rsidRDefault="004A0A7C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A0A7C" w:rsidRDefault="004A0A7C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78,1</w:t>
            </w:r>
          </w:p>
          <w:p w:rsidR="004A0A7C" w:rsidRDefault="004A0A7C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(1/6 доли)</w:t>
            </w:r>
          </w:p>
          <w:p w:rsidR="004A0A7C" w:rsidRDefault="004A0A7C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A0A7C" w:rsidRDefault="004A0A7C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31,4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Default="004A0A7C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4A0A7C" w:rsidRDefault="004A0A7C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A0A7C" w:rsidRDefault="004A0A7C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A0A7C" w:rsidRDefault="004A0A7C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4A0A7C" w:rsidRDefault="004A0A7C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A0A7C" w:rsidRDefault="004A0A7C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A0A7C" w:rsidRDefault="004A0A7C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Default="004A0A7C" w:rsidP="009E03F7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Легковой автомобиль</w:t>
            </w:r>
          </w:p>
          <w:p w:rsidR="004A0A7C" w:rsidRPr="009E03F7" w:rsidRDefault="004A0A7C" w:rsidP="009E03F7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>
              <w:rPr>
                <w:rFonts w:ascii="Verdana" w:hAnsi="Verdana"/>
                <w:sz w:val="16"/>
                <w:szCs w:val="16"/>
                <w:lang w:val="en-US"/>
              </w:rPr>
              <w:t>Renault Duster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0A7C" w:rsidRDefault="004A0A7C" w:rsidP="000C7F8E">
            <w:pPr>
              <w:jc w:val="center"/>
              <w:rPr>
                <w:rFonts w:ascii="Verdana" w:hAnsi="Verdana"/>
                <w:bCs/>
                <w:color w:val="333333"/>
                <w:sz w:val="16"/>
                <w:szCs w:val="16"/>
              </w:rPr>
            </w:pPr>
          </w:p>
        </w:tc>
      </w:tr>
      <w:tr w:rsidR="004A0A7C" w:rsidRPr="0055580F" w:rsidTr="000C7F8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Pr="00093F1C" w:rsidRDefault="004A0A7C" w:rsidP="000C7F8E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lastRenderedPageBreak/>
              <w:t>дочь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Default="004A0A7C" w:rsidP="000C7F8E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Default="004A0A7C" w:rsidP="00093F1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Pr="001F43A7" w:rsidRDefault="004A0A7C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(собственность)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Default="004A0A7C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78,1</w:t>
            </w:r>
          </w:p>
          <w:p w:rsidR="004A0A7C" w:rsidRPr="001F43A7" w:rsidRDefault="004A0A7C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(1/3 доли)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Pr="001F43A7" w:rsidRDefault="004A0A7C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Default="004A0A7C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0A7C" w:rsidRDefault="004A0A7C" w:rsidP="000C7F8E">
            <w:pPr>
              <w:jc w:val="center"/>
              <w:rPr>
                <w:rFonts w:ascii="Verdana" w:hAnsi="Verdana"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4A0A7C" w:rsidRPr="0055580F" w:rsidTr="002271A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Pr="001F43A7" w:rsidRDefault="004A0A7C" w:rsidP="00BE3116">
            <w:pPr>
              <w:rPr>
                <w:rFonts w:ascii="Verdana" w:hAnsi="Verdana"/>
                <w:b/>
                <w:sz w:val="16"/>
                <w:szCs w:val="16"/>
              </w:rPr>
            </w:pPr>
            <w:smartTag w:uri="urn:schemas-microsoft-com:office:smarttags" w:element="PersonName">
              <w:r>
                <w:rPr>
                  <w:rFonts w:ascii="Verdana" w:hAnsi="Verdana"/>
                  <w:b/>
                  <w:sz w:val="16"/>
                  <w:szCs w:val="16"/>
                </w:rPr>
                <w:t>Смирнов Михаил Юрьевич</w:t>
              </w:r>
            </w:smartTag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Default="004A0A7C" w:rsidP="00E957E3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color w:val="333333"/>
                <w:sz w:val="16"/>
                <w:szCs w:val="16"/>
              </w:rPr>
              <w:t>Главный специалист отдела организации специализированной и высокотехнологичной медицинской помощи</w:t>
            </w: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Pr="00D23373" w:rsidRDefault="004A0A7C" w:rsidP="00A537B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4</w:t>
            </w:r>
            <w:r w:rsidR="00A537B9">
              <w:rPr>
                <w:rFonts w:ascii="Verdana" w:hAnsi="Verdana"/>
                <w:sz w:val="16"/>
                <w:szCs w:val="16"/>
              </w:rPr>
              <w:t>03</w:t>
            </w:r>
            <w:r>
              <w:rPr>
                <w:rFonts w:ascii="Verdana" w:hAnsi="Verdana"/>
                <w:sz w:val="16"/>
                <w:szCs w:val="16"/>
              </w:rPr>
              <w:t xml:space="preserve"> 4</w:t>
            </w:r>
            <w:r w:rsidR="00A537B9">
              <w:rPr>
                <w:rFonts w:ascii="Verdana" w:hAnsi="Verdana"/>
                <w:sz w:val="16"/>
                <w:szCs w:val="16"/>
              </w:rPr>
              <w:t>38</w:t>
            </w:r>
            <w:r w:rsidRPr="001F43A7">
              <w:rPr>
                <w:rFonts w:ascii="Verdana" w:hAnsi="Verdana"/>
                <w:sz w:val="16"/>
                <w:szCs w:val="16"/>
              </w:rPr>
              <w:t>,</w:t>
            </w:r>
            <w:r w:rsidR="00A537B9">
              <w:rPr>
                <w:rFonts w:ascii="Verdana" w:hAnsi="Verdana"/>
                <w:sz w:val="16"/>
                <w:szCs w:val="16"/>
              </w:rPr>
              <w:t>26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Pr="001F43A7" w:rsidRDefault="004A0A7C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</w:t>
            </w:r>
            <w:r w:rsidRPr="001F43A7">
              <w:rPr>
                <w:rFonts w:ascii="Verdana" w:hAnsi="Verdana"/>
                <w:sz w:val="16"/>
                <w:szCs w:val="16"/>
              </w:rPr>
              <w:t xml:space="preserve">вартира </w:t>
            </w:r>
            <w:r>
              <w:rPr>
                <w:rFonts w:ascii="Verdana" w:hAnsi="Verdana"/>
                <w:sz w:val="16"/>
                <w:szCs w:val="16"/>
              </w:rPr>
              <w:t>(собственность)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Pr="001F43A7" w:rsidRDefault="004A0A7C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F43A7">
              <w:rPr>
                <w:rFonts w:ascii="Verdana" w:hAnsi="Verdana"/>
                <w:sz w:val="16"/>
                <w:szCs w:val="16"/>
              </w:rPr>
              <w:t>4</w:t>
            </w:r>
            <w:r>
              <w:rPr>
                <w:rFonts w:ascii="Verdana" w:hAnsi="Verdana"/>
                <w:sz w:val="16"/>
                <w:szCs w:val="16"/>
                <w:lang w:val="en-US"/>
              </w:rPr>
              <w:t>3</w:t>
            </w:r>
            <w:r w:rsidRPr="001F43A7">
              <w:rPr>
                <w:rFonts w:ascii="Verdana" w:hAnsi="Verdana"/>
                <w:sz w:val="16"/>
                <w:szCs w:val="16"/>
              </w:rPr>
              <w:t>,3</w:t>
            </w:r>
          </w:p>
          <w:p w:rsidR="004A0A7C" w:rsidRPr="001F43A7" w:rsidRDefault="004A0A7C" w:rsidP="001F43A7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F43A7">
              <w:rPr>
                <w:rFonts w:ascii="Verdana" w:hAnsi="Verdana"/>
                <w:sz w:val="16"/>
                <w:szCs w:val="16"/>
              </w:rPr>
              <w:t>(1/2 дол</w:t>
            </w:r>
            <w:r>
              <w:rPr>
                <w:rFonts w:ascii="Verdana" w:hAnsi="Verdana"/>
                <w:sz w:val="16"/>
                <w:szCs w:val="16"/>
              </w:rPr>
              <w:t>и</w:t>
            </w:r>
            <w:r w:rsidRPr="001F43A7">
              <w:rPr>
                <w:rFonts w:ascii="Verdana" w:hAnsi="Verdana"/>
                <w:sz w:val="16"/>
                <w:szCs w:val="16"/>
              </w:rPr>
              <w:t>)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Pr="001F43A7" w:rsidRDefault="004A0A7C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F43A7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4A0A7C" w:rsidRPr="001F43A7" w:rsidRDefault="004A0A7C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Default="004A0A7C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A0A7C" w:rsidRDefault="004A0A7C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A0A7C" w:rsidRDefault="004A0A7C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A0A7C" w:rsidRDefault="004A0A7C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A0A7C" w:rsidRPr="00E544AE" w:rsidRDefault="004A0A7C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0A7C" w:rsidRDefault="004A0A7C" w:rsidP="001A69D2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4A0A7C" w:rsidRPr="0055580F" w:rsidTr="002271A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Pr="001F43A7" w:rsidRDefault="004A0A7C" w:rsidP="00BE3116">
            <w:pPr>
              <w:rPr>
                <w:rFonts w:ascii="Verdana" w:hAnsi="Verdana"/>
                <w:b/>
                <w:sz w:val="16"/>
                <w:szCs w:val="16"/>
              </w:rPr>
            </w:pPr>
            <w:smartTag w:uri="urn:schemas-microsoft-com:office:smarttags" w:element="PersonName">
              <w:r>
                <w:rPr>
                  <w:rFonts w:ascii="Verdana" w:hAnsi="Verdana"/>
                  <w:b/>
                  <w:sz w:val="16"/>
                  <w:szCs w:val="16"/>
                </w:rPr>
                <w:t>Смирнова Татьяна Анатольевна</w:t>
              </w:r>
            </w:smartTag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Default="004A0A7C" w:rsidP="00E957E3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color w:val="333333"/>
                <w:sz w:val="16"/>
                <w:szCs w:val="16"/>
              </w:rPr>
              <w:t>Главный специалист отдела лицензирования</w:t>
            </w: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Pr="00203A5D" w:rsidRDefault="00A537B9" w:rsidP="00A537B9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>
              <w:rPr>
                <w:rFonts w:ascii="Verdana" w:hAnsi="Verdana"/>
                <w:sz w:val="16"/>
                <w:szCs w:val="16"/>
              </w:rPr>
              <w:t>579 097</w:t>
            </w:r>
            <w:r w:rsidR="004A0A7C">
              <w:rPr>
                <w:rFonts w:ascii="Verdana" w:hAnsi="Verdana"/>
                <w:sz w:val="16"/>
                <w:szCs w:val="16"/>
              </w:rPr>
              <w:t>,</w:t>
            </w:r>
            <w:r>
              <w:rPr>
                <w:rFonts w:ascii="Verdana" w:hAnsi="Verdana"/>
                <w:sz w:val="16"/>
                <w:szCs w:val="16"/>
              </w:rPr>
              <w:t>96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Default="004A0A7C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F43A7">
              <w:rPr>
                <w:rFonts w:ascii="Verdana" w:hAnsi="Verdana"/>
                <w:sz w:val="16"/>
                <w:szCs w:val="16"/>
              </w:rPr>
              <w:t>Квартира</w:t>
            </w:r>
            <w:r>
              <w:rPr>
                <w:rFonts w:ascii="Verdana" w:hAnsi="Verdana"/>
                <w:sz w:val="16"/>
                <w:szCs w:val="16"/>
              </w:rPr>
              <w:t xml:space="preserve"> (собственность)</w:t>
            </w:r>
          </w:p>
          <w:p w:rsidR="004A0A7C" w:rsidRPr="001F43A7" w:rsidRDefault="004A0A7C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A0A7C" w:rsidRDefault="004A0A7C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</w:t>
            </w:r>
            <w:r w:rsidRPr="001F43A7">
              <w:rPr>
                <w:rFonts w:ascii="Verdana" w:hAnsi="Verdana"/>
                <w:sz w:val="16"/>
                <w:szCs w:val="16"/>
              </w:rPr>
              <w:t>емельный участок</w:t>
            </w:r>
            <w:r>
              <w:rPr>
                <w:rFonts w:ascii="Verdana" w:hAnsi="Verdana"/>
                <w:sz w:val="16"/>
                <w:szCs w:val="16"/>
              </w:rPr>
              <w:t xml:space="preserve"> (собственность)</w:t>
            </w:r>
          </w:p>
          <w:p w:rsidR="004A0A7C" w:rsidRPr="001F43A7" w:rsidRDefault="004A0A7C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A0A7C" w:rsidRPr="001F43A7" w:rsidRDefault="004A0A7C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  <w:lang w:val="en-US"/>
              </w:rPr>
              <w:t xml:space="preserve">Дача </w:t>
            </w:r>
            <w:r>
              <w:rPr>
                <w:rFonts w:ascii="Verdana" w:hAnsi="Verdana"/>
                <w:sz w:val="16"/>
                <w:szCs w:val="16"/>
              </w:rPr>
              <w:t xml:space="preserve"> (собственность)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Default="004A0A7C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F43A7">
              <w:rPr>
                <w:rFonts w:ascii="Verdana" w:hAnsi="Verdana"/>
                <w:sz w:val="16"/>
                <w:szCs w:val="16"/>
              </w:rPr>
              <w:t>61,7</w:t>
            </w:r>
          </w:p>
          <w:p w:rsidR="004A0A7C" w:rsidRPr="001F43A7" w:rsidRDefault="004A0A7C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A0A7C" w:rsidRPr="001F43A7" w:rsidRDefault="004A0A7C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F43A7">
              <w:rPr>
                <w:rFonts w:ascii="Verdana" w:hAnsi="Verdana"/>
                <w:sz w:val="16"/>
                <w:szCs w:val="16"/>
              </w:rPr>
              <w:t>522</w:t>
            </w:r>
            <w:r>
              <w:rPr>
                <w:rFonts w:ascii="Verdana" w:hAnsi="Verdana"/>
                <w:sz w:val="16"/>
                <w:szCs w:val="16"/>
              </w:rPr>
              <w:t>,0</w:t>
            </w:r>
          </w:p>
          <w:p w:rsidR="004A0A7C" w:rsidRDefault="004A0A7C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A0A7C" w:rsidRPr="001F43A7" w:rsidRDefault="004A0A7C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A0A7C" w:rsidRPr="001F43A7" w:rsidRDefault="004A0A7C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F43A7">
              <w:rPr>
                <w:rFonts w:ascii="Verdana" w:hAnsi="Verdana"/>
                <w:sz w:val="16"/>
                <w:szCs w:val="16"/>
              </w:rPr>
              <w:t>9,4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Pr="001F43A7" w:rsidRDefault="004A0A7C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F43A7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4A0A7C" w:rsidRDefault="004A0A7C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A0A7C" w:rsidRPr="001F43A7" w:rsidRDefault="004A0A7C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F43A7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4A0A7C" w:rsidRPr="001F43A7" w:rsidRDefault="004A0A7C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A0A7C" w:rsidRDefault="004A0A7C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A0A7C" w:rsidRPr="001F43A7" w:rsidRDefault="004A0A7C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F43A7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Default="004A0A7C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Легковой автомобиль ШКОДА ФАБИЯ</w:t>
            </w:r>
          </w:p>
          <w:p w:rsidR="004A0A7C" w:rsidRDefault="004A0A7C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A0A7C" w:rsidRDefault="004A0A7C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A0A7C" w:rsidRPr="00E544AE" w:rsidRDefault="004A0A7C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0A7C" w:rsidRDefault="004A0A7C" w:rsidP="00C839D2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4A0A7C" w:rsidRPr="0055580F" w:rsidTr="002271A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Pr="000C3A5B" w:rsidRDefault="004A0A7C" w:rsidP="00BE3116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сын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Default="004A0A7C" w:rsidP="00E957E3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Default="004A0A7C" w:rsidP="00A537B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117 </w:t>
            </w:r>
            <w:r w:rsidR="00A537B9">
              <w:rPr>
                <w:rFonts w:ascii="Verdana" w:hAnsi="Verdana"/>
                <w:sz w:val="16"/>
                <w:szCs w:val="16"/>
              </w:rPr>
              <w:t>869</w:t>
            </w:r>
            <w:r>
              <w:rPr>
                <w:rFonts w:ascii="Verdana" w:hAnsi="Verdana"/>
                <w:sz w:val="16"/>
                <w:szCs w:val="16"/>
              </w:rPr>
              <w:t>,</w:t>
            </w:r>
            <w:r w:rsidR="00A537B9">
              <w:rPr>
                <w:rFonts w:ascii="Verdana" w:hAnsi="Verdana"/>
                <w:sz w:val="16"/>
                <w:szCs w:val="16"/>
              </w:rPr>
              <w:t>12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Default="004A0A7C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(пользование)</w:t>
            </w:r>
          </w:p>
          <w:p w:rsidR="004A0A7C" w:rsidRDefault="004A0A7C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A0A7C" w:rsidRDefault="004A0A7C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(пользование)</w:t>
            </w:r>
          </w:p>
          <w:p w:rsidR="00A537B9" w:rsidRDefault="00A537B9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A537B9" w:rsidRDefault="00A537B9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Земельный участок (пользование)</w:t>
            </w:r>
          </w:p>
          <w:p w:rsidR="00A537B9" w:rsidRDefault="00A537B9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A537B9" w:rsidRPr="001F43A7" w:rsidRDefault="00A537B9" w:rsidP="00A537B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Дача (пользование)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Default="004A0A7C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31,0</w:t>
            </w:r>
          </w:p>
          <w:p w:rsidR="004A0A7C" w:rsidRDefault="004A0A7C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A0A7C" w:rsidRDefault="004A0A7C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61,7</w:t>
            </w:r>
          </w:p>
          <w:p w:rsidR="00A537B9" w:rsidRDefault="00A537B9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A537B9" w:rsidRDefault="00A537B9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522,0</w:t>
            </w:r>
          </w:p>
          <w:p w:rsidR="00A537B9" w:rsidRDefault="00A537B9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A537B9" w:rsidRDefault="00A537B9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A537B9" w:rsidRPr="001F43A7" w:rsidRDefault="00A537B9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9,4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Default="004A0A7C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4A0A7C" w:rsidRDefault="004A0A7C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A0A7C" w:rsidRDefault="004A0A7C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A537B9" w:rsidRDefault="00A537B9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A537B9" w:rsidRDefault="00A537B9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A537B9" w:rsidRDefault="00A537B9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A537B9" w:rsidRDefault="00A537B9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A537B9" w:rsidRPr="001F43A7" w:rsidRDefault="00A537B9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0A7C" w:rsidRDefault="004A0A7C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A0A7C" w:rsidRDefault="004A0A7C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0A7C" w:rsidRDefault="004A0A7C" w:rsidP="00C839D2">
            <w:pPr>
              <w:jc w:val="center"/>
              <w:rPr>
                <w:rFonts w:ascii="Verdana" w:hAnsi="Verdana"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A537B9" w:rsidRPr="0055580F" w:rsidTr="002271A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37B9" w:rsidRPr="001F43A7" w:rsidRDefault="00476404" w:rsidP="00215FD2">
            <w:pPr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Соколова Т</w:t>
            </w:r>
            <w:r w:rsidR="00A537B9">
              <w:rPr>
                <w:rFonts w:ascii="Verdana" w:hAnsi="Verdana"/>
                <w:b/>
                <w:sz w:val="16"/>
                <w:szCs w:val="16"/>
              </w:rPr>
              <w:t>атьяна Вячеславовна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37B9" w:rsidRDefault="00476404" w:rsidP="00215FD2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color w:val="333333"/>
                <w:sz w:val="16"/>
                <w:szCs w:val="16"/>
              </w:rPr>
              <w:t>Заместитель начальника отдела правовой и организационно-кадровой работы</w:t>
            </w: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37B9" w:rsidRDefault="00476404" w:rsidP="00A537B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194 902,93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37B9" w:rsidRDefault="00476404" w:rsidP="00476404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(собственность)</w:t>
            </w:r>
          </w:p>
          <w:p w:rsidR="00476404" w:rsidRDefault="00476404" w:rsidP="00476404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76404" w:rsidRDefault="00476404" w:rsidP="00476404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76404" w:rsidRDefault="00476404" w:rsidP="00476404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(собственность)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37B9" w:rsidRDefault="00476404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66,8</w:t>
            </w:r>
          </w:p>
          <w:p w:rsidR="00476404" w:rsidRDefault="00476404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(3/8 доли)</w:t>
            </w:r>
          </w:p>
          <w:p w:rsidR="00476404" w:rsidRDefault="00476404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76404" w:rsidRDefault="00476404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31,1</w:t>
            </w:r>
          </w:p>
          <w:p w:rsidR="00476404" w:rsidRDefault="00476404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(1/2 доли)</w:t>
            </w:r>
          </w:p>
          <w:p w:rsidR="00476404" w:rsidRDefault="00476404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76404" w:rsidRDefault="00476404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37B9" w:rsidRDefault="00476404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Россия </w:t>
            </w:r>
          </w:p>
          <w:p w:rsidR="00476404" w:rsidRDefault="00476404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76404" w:rsidRDefault="00476404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76404" w:rsidRDefault="00476404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37B9" w:rsidRDefault="00A537B9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76404" w:rsidRDefault="00476404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76404" w:rsidRDefault="00476404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37B9" w:rsidRDefault="00476404" w:rsidP="00C839D2">
            <w:pPr>
              <w:jc w:val="center"/>
              <w:rPr>
                <w:rFonts w:ascii="Verdana" w:hAnsi="Verdana"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476404" w:rsidRPr="0055580F" w:rsidTr="002271A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Pr="000C3A5B" w:rsidRDefault="00476404" w:rsidP="00215FD2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супруг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Default="00476404" w:rsidP="00215FD2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Default="00476404" w:rsidP="00A537B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469 702,39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Default="00476404" w:rsidP="00476404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(собственность)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Default="00476404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66,8 </w:t>
            </w:r>
          </w:p>
          <w:p w:rsidR="00476404" w:rsidRDefault="00476404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(2/8 доли)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Default="00476404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Default="00476404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6404" w:rsidRDefault="00476404" w:rsidP="00C839D2">
            <w:pPr>
              <w:jc w:val="center"/>
              <w:rPr>
                <w:rFonts w:ascii="Verdana" w:hAnsi="Verdana"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476404" w:rsidRPr="0055580F" w:rsidTr="002271A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Default="00476404" w:rsidP="00215FD2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дочь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Default="00476404" w:rsidP="00215FD2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Default="00476404" w:rsidP="00A537B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Default="00476404" w:rsidP="00215F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(собственность)</w:t>
            </w:r>
          </w:p>
          <w:p w:rsidR="00476404" w:rsidRDefault="00476404" w:rsidP="00215F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76404" w:rsidRDefault="00476404" w:rsidP="00215F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76404" w:rsidRDefault="00476404" w:rsidP="00215F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(собственность)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Default="00476404" w:rsidP="00215F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66,8 </w:t>
            </w:r>
          </w:p>
          <w:p w:rsidR="00476404" w:rsidRDefault="00476404" w:rsidP="00476404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(1/4 доли)</w:t>
            </w:r>
          </w:p>
          <w:p w:rsidR="00476404" w:rsidRDefault="00476404" w:rsidP="00476404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76404" w:rsidRDefault="00476404" w:rsidP="00476404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>
              <w:rPr>
                <w:rFonts w:ascii="Verdana" w:hAnsi="Verdana"/>
                <w:sz w:val="16"/>
                <w:szCs w:val="16"/>
              </w:rPr>
              <w:t>31,1</w:t>
            </w:r>
          </w:p>
          <w:p w:rsidR="008607D6" w:rsidRPr="008607D6" w:rsidRDefault="008607D6" w:rsidP="008607D6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  <w:lang w:val="en-US"/>
              </w:rPr>
              <w:t xml:space="preserve">(1/2 </w:t>
            </w:r>
            <w:proofErr w:type="spellStart"/>
            <w:r>
              <w:rPr>
                <w:rFonts w:ascii="Verdana" w:hAnsi="Verdana"/>
                <w:sz w:val="16"/>
                <w:szCs w:val="16"/>
                <w:lang w:val="en-US"/>
              </w:rPr>
              <w:t>дол</w:t>
            </w:r>
            <w:proofErr w:type="spellEnd"/>
            <w:r>
              <w:rPr>
                <w:rFonts w:ascii="Verdana" w:hAnsi="Verdana"/>
                <w:sz w:val="16"/>
                <w:szCs w:val="16"/>
              </w:rPr>
              <w:t>и</w:t>
            </w:r>
            <w:r>
              <w:rPr>
                <w:rFonts w:ascii="Verdana" w:hAnsi="Verdana"/>
                <w:sz w:val="16"/>
                <w:szCs w:val="16"/>
                <w:lang w:val="en-US"/>
              </w:rPr>
              <w:t>)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Default="00476404" w:rsidP="00215F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476404" w:rsidRDefault="00476404" w:rsidP="00215F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76404" w:rsidRDefault="00476404" w:rsidP="00215F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76404" w:rsidRDefault="00476404" w:rsidP="00215F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Default="00476404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76404" w:rsidRDefault="00476404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6404" w:rsidRDefault="00476404" w:rsidP="00C839D2">
            <w:pPr>
              <w:jc w:val="center"/>
              <w:rPr>
                <w:rFonts w:ascii="Verdana" w:hAnsi="Verdana"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476404" w:rsidRPr="0055580F" w:rsidTr="002271A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Default="00476404" w:rsidP="00215FD2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сын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Default="00476404" w:rsidP="00215FD2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Default="00476404" w:rsidP="00A537B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Default="00476404" w:rsidP="00215F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(собственность)</w:t>
            </w:r>
          </w:p>
          <w:p w:rsidR="00476404" w:rsidRDefault="00476404" w:rsidP="00215FD2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Default="00476404" w:rsidP="00215F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66,8 </w:t>
            </w:r>
          </w:p>
          <w:p w:rsidR="00476404" w:rsidRDefault="00476404" w:rsidP="00476404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(1/8 доли)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Default="00476404" w:rsidP="00476404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Default="00476404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6404" w:rsidRDefault="00476404" w:rsidP="00C839D2">
            <w:pPr>
              <w:jc w:val="center"/>
              <w:rPr>
                <w:rFonts w:ascii="Verdana" w:hAnsi="Verdana"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476404" w:rsidRPr="0055580F" w:rsidTr="002271A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Pr="001F43A7" w:rsidRDefault="00476404" w:rsidP="00BE3116">
            <w:pPr>
              <w:rPr>
                <w:rFonts w:ascii="Verdana" w:hAnsi="Verdana"/>
                <w:b/>
                <w:sz w:val="16"/>
                <w:szCs w:val="16"/>
              </w:rPr>
            </w:pPr>
            <w:smartTag w:uri="urn:schemas-microsoft-com:office:smarttags" w:element="PersonName">
              <w:r>
                <w:rPr>
                  <w:rFonts w:ascii="Verdana" w:hAnsi="Verdana"/>
                  <w:b/>
                  <w:sz w:val="16"/>
                  <w:szCs w:val="16"/>
                </w:rPr>
                <w:lastRenderedPageBreak/>
                <w:t>Соловьева Инна Михайловна</w:t>
              </w:r>
            </w:smartTag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Default="00476404" w:rsidP="00E957E3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color w:val="333333"/>
                <w:sz w:val="16"/>
                <w:szCs w:val="16"/>
              </w:rPr>
              <w:t>Главный специалист отдела лекарственного обеспечения</w:t>
            </w: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Pr="001F43A7" w:rsidRDefault="00215FD2" w:rsidP="00215F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526 566</w:t>
            </w:r>
            <w:r w:rsidR="00476404">
              <w:rPr>
                <w:rFonts w:ascii="Verdana" w:hAnsi="Verdana"/>
                <w:sz w:val="16"/>
                <w:szCs w:val="16"/>
              </w:rPr>
              <w:t>,</w:t>
            </w:r>
            <w:r>
              <w:rPr>
                <w:rFonts w:ascii="Verdana" w:hAnsi="Verdana"/>
                <w:sz w:val="16"/>
                <w:szCs w:val="16"/>
              </w:rPr>
              <w:t>83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Default="00476404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Земельный участок (собственность)</w:t>
            </w:r>
          </w:p>
          <w:p w:rsidR="00476404" w:rsidRDefault="00476404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76404" w:rsidRDefault="00476404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F43A7">
              <w:rPr>
                <w:rFonts w:ascii="Verdana" w:hAnsi="Verdana"/>
                <w:sz w:val="16"/>
                <w:szCs w:val="16"/>
              </w:rPr>
              <w:t>Квартира</w:t>
            </w:r>
            <w:r>
              <w:rPr>
                <w:rFonts w:ascii="Verdana" w:hAnsi="Verdana"/>
                <w:sz w:val="16"/>
                <w:szCs w:val="16"/>
              </w:rPr>
              <w:t xml:space="preserve"> (собственность)</w:t>
            </w:r>
          </w:p>
          <w:p w:rsidR="00476404" w:rsidRDefault="00476404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76404" w:rsidRPr="001F43A7" w:rsidRDefault="00476404" w:rsidP="00512D38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(собственность)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Default="00476404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1019,0</w:t>
            </w:r>
          </w:p>
          <w:p w:rsidR="00476404" w:rsidRDefault="00476404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(1/6 доли)</w:t>
            </w:r>
          </w:p>
          <w:p w:rsidR="00476404" w:rsidRDefault="00476404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76404" w:rsidRDefault="00476404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91</w:t>
            </w:r>
            <w:r w:rsidRPr="001F43A7">
              <w:rPr>
                <w:rFonts w:ascii="Verdana" w:hAnsi="Verdana"/>
                <w:sz w:val="16"/>
                <w:szCs w:val="16"/>
              </w:rPr>
              <w:t>,</w:t>
            </w:r>
            <w:r>
              <w:rPr>
                <w:rFonts w:ascii="Verdana" w:hAnsi="Verdana"/>
                <w:sz w:val="16"/>
                <w:szCs w:val="16"/>
              </w:rPr>
              <w:t>7</w:t>
            </w:r>
          </w:p>
          <w:p w:rsidR="00476404" w:rsidRDefault="00476404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76404" w:rsidRPr="001F43A7" w:rsidRDefault="00476404" w:rsidP="00512D38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47,5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Default="00476404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476404" w:rsidRDefault="00476404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76404" w:rsidRDefault="00476404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76404" w:rsidRDefault="00476404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F43A7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476404" w:rsidRDefault="00476404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76404" w:rsidRPr="001F43A7" w:rsidRDefault="00476404" w:rsidP="00512D38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Default="00476404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  <w:p w:rsidR="00476404" w:rsidRDefault="00476404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76404" w:rsidRDefault="00476404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76404" w:rsidRPr="009E7CD9" w:rsidRDefault="00476404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6404" w:rsidRDefault="00476404" w:rsidP="001A69D2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476404" w:rsidRPr="0055580F" w:rsidTr="002271A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Default="00476404" w:rsidP="00BE3116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супруг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Default="00476404" w:rsidP="00E957E3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Pr="001F43A7" w:rsidRDefault="008607D6" w:rsidP="00215F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5</w:t>
            </w:r>
            <w:r w:rsidR="00215FD2">
              <w:rPr>
                <w:rFonts w:ascii="Verdana" w:hAnsi="Verdana"/>
                <w:sz w:val="16"/>
                <w:szCs w:val="16"/>
              </w:rPr>
              <w:t> 417 097</w:t>
            </w:r>
            <w:r w:rsidR="00476404">
              <w:rPr>
                <w:rFonts w:ascii="Verdana" w:hAnsi="Verdana"/>
                <w:sz w:val="16"/>
                <w:szCs w:val="16"/>
              </w:rPr>
              <w:t>,</w:t>
            </w:r>
            <w:r w:rsidR="00215FD2">
              <w:rPr>
                <w:rFonts w:ascii="Verdana" w:hAnsi="Verdana"/>
                <w:sz w:val="16"/>
                <w:szCs w:val="16"/>
              </w:rPr>
              <w:t>93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Pr="001F43A7" w:rsidRDefault="00476404" w:rsidP="006458D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(пользование)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Pr="001F43A7" w:rsidRDefault="00476404" w:rsidP="006458D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91,7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Pr="001F43A7" w:rsidRDefault="00476404" w:rsidP="006458D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Pr="001F43A7" w:rsidRDefault="00476404" w:rsidP="0099558E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6404" w:rsidRDefault="00476404" w:rsidP="001A69D2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476404" w:rsidRPr="0055580F" w:rsidTr="002271A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Default="00476404" w:rsidP="00BE3116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сын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Default="00476404" w:rsidP="00E957E3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Pr="001B21FF" w:rsidRDefault="00476404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Pr="00F276A9" w:rsidRDefault="00476404" w:rsidP="00203A5D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F276A9">
              <w:rPr>
                <w:rFonts w:ascii="Verdana" w:hAnsi="Verdana"/>
                <w:sz w:val="16"/>
                <w:szCs w:val="16"/>
              </w:rPr>
              <w:t>Квартира</w:t>
            </w:r>
            <w:r>
              <w:rPr>
                <w:rFonts w:ascii="Verdana" w:hAnsi="Verdana"/>
                <w:sz w:val="16"/>
                <w:szCs w:val="16"/>
              </w:rPr>
              <w:t xml:space="preserve"> (пользование)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Pr="00F276A9" w:rsidRDefault="00476404" w:rsidP="00512D38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91</w:t>
            </w:r>
            <w:r w:rsidRPr="00F276A9">
              <w:rPr>
                <w:rFonts w:ascii="Verdana" w:hAnsi="Verdana"/>
                <w:sz w:val="16"/>
                <w:szCs w:val="16"/>
              </w:rPr>
              <w:t>,</w:t>
            </w:r>
            <w:r>
              <w:rPr>
                <w:rFonts w:ascii="Verdana" w:hAnsi="Verdana"/>
                <w:sz w:val="16"/>
                <w:szCs w:val="16"/>
              </w:rPr>
              <w:t>7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Pr="00F276A9" w:rsidRDefault="00476404" w:rsidP="00203A5D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F276A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Pr="00E544AE" w:rsidRDefault="00476404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6404" w:rsidRDefault="00476404" w:rsidP="001A69D2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476404" w:rsidRPr="0055580F" w:rsidTr="002271A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Default="00476404" w:rsidP="00BE3116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сын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Default="00476404" w:rsidP="00E957E3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Default="00476404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Pr="00F276A9" w:rsidRDefault="00476404" w:rsidP="00203A5D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F276A9">
              <w:rPr>
                <w:rFonts w:ascii="Verdana" w:hAnsi="Verdana"/>
                <w:sz w:val="16"/>
                <w:szCs w:val="16"/>
              </w:rPr>
              <w:t>Квартира</w:t>
            </w:r>
            <w:r>
              <w:rPr>
                <w:rFonts w:ascii="Verdana" w:hAnsi="Verdana"/>
                <w:sz w:val="16"/>
                <w:szCs w:val="16"/>
              </w:rPr>
              <w:t xml:space="preserve"> (пользование)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Pr="00F276A9" w:rsidRDefault="00476404" w:rsidP="00512D38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91</w:t>
            </w:r>
            <w:r w:rsidRPr="00F276A9">
              <w:rPr>
                <w:rFonts w:ascii="Verdana" w:hAnsi="Verdana"/>
                <w:sz w:val="16"/>
                <w:szCs w:val="16"/>
              </w:rPr>
              <w:t>,</w:t>
            </w:r>
            <w:r>
              <w:rPr>
                <w:rFonts w:ascii="Verdana" w:hAnsi="Verdana"/>
                <w:sz w:val="16"/>
                <w:szCs w:val="16"/>
              </w:rPr>
              <w:t>7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Pr="00F276A9" w:rsidRDefault="00476404" w:rsidP="00203A5D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F276A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Pr="00E544AE" w:rsidRDefault="00476404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6404" w:rsidRDefault="00476404" w:rsidP="000C7F8E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476404" w:rsidRPr="0055580F" w:rsidTr="000C7F8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Pr="001F43A7" w:rsidRDefault="00476404" w:rsidP="00CE31C3">
            <w:pPr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Сомичева Ирина Борисовна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Default="00476404" w:rsidP="000C7F8E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color w:val="333333"/>
                <w:sz w:val="16"/>
                <w:szCs w:val="16"/>
              </w:rPr>
              <w:t>Начальник отдела организации специализированной и высокотехнологичной медицинской помощи</w:t>
            </w: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Pr="001F43A7" w:rsidRDefault="00215FD2" w:rsidP="00215F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674 589</w:t>
            </w:r>
            <w:r w:rsidR="00476404" w:rsidRPr="001F43A7">
              <w:rPr>
                <w:rFonts w:ascii="Verdana" w:hAnsi="Verdana"/>
                <w:sz w:val="16"/>
                <w:szCs w:val="16"/>
              </w:rPr>
              <w:t>,</w:t>
            </w:r>
            <w:r>
              <w:rPr>
                <w:rFonts w:ascii="Verdana" w:hAnsi="Verdana"/>
                <w:sz w:val="16"/>
                <w:szCs w:val="16"/>
              </w:rPr>
              <w:t>50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Default="00476404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Земельный участок (собственность)</w:t>
            </w:r>
          </w:p>
          <w:p w:rsidR="00476404" w:rsidRDefault="00476404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76404" w:rsidRDefault="00476404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Жилой дом (собственность)</w:t>
            </w:r>
          </w:p>
          <w:p w:rsidR="00476404" w:rsidRDefault="00476404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76404" w:rsidRPr="001F43A7" w:rsidRDefault="00476404" w:rsidP="00027BE7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(собственность)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Default="00476404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2722,0</w:t>
            </w:r>
          </w:p>
          <w:p w:rsidR="00476404" w:rsidRDefault="00476404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76404" w:rsidRDefault="00476404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76404" w:rsidRDefault="00476404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39,3</w:t>
            </w:r>
          </w:p>
          <w:p w:rsidR="00476404" w:rsidRDefault="00476404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76404" w:rsidRDefault="00476404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76404" w:rsidRPr="001F43A7" w:rsidRDefault="00476404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33,6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Default="00476404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476404" w:rsidRDefault="00476404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76404" w:rsidRDefault="00476404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76404" w:rsidRDefault="00476404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476404" w:rsidRDefault="00476404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76404" w:rsidRDefault="00476404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76404" w:rsidRPr="001F43A7" w:rsidRDefault="00476404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Default="00476404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76404" w:rsidRDefault="00476404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76404" w:rsidRDefault="00476404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Легковой автомобиль</w:t>
            </w:r>
          </w:p>
          <w:p w:rsidR="00476404" w:rsidRPr="000B1779" w:rsidRDefault="00476404" w:rsidP="008950F0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ФОРД Фокус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6404" w:rsidRDefault="00476404" w:rsidP="000C7F8E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476404" w:rsidRPr="0055580F" w:rsidTr="002271A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Pr="00F276A9" w:rsidRDefault="00476404" w:rsidP="00BE3116">
            <w:pPr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Сулина Наталья Владимировна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Default="00476404" w:rsidP="00F276A9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color w:val="333333"/>
                <w:sz w:val="16"/>
                <w:szCs w:val="16"/>
              </w:rPr>
              <w:t>Председатель комитета организации первичной медико-санитарной и скорой медицинской помощи</w:t>
            </w: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Pr="00F276A9" w:rsidRDefault="00215FD2" w:rsidP="00215F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926 841</w:t>
            </w:r>
            <w:r w:rsidR="00476404">
              <w:rPr>
                <w:rFonts w:ascii="Verdana" w:hAnsi="Verdana"/>
                <w:sz w:val="16"/>
                <w:szCs w:val="16"/>
              </w:rPr>
              <w:t>,</w:t>
            </w:r>
            <w:r>
              <w:rPr>
                <w:rFonts w:ascii="Verdana" w:hAnsi="Verdana"/>
                <w:sz w:val="16"/>
                <w:szCs w:val="16"/>
              </w:rPr>
              <w:t>09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Pr="00F276A9" w:rsidRDefault="00476404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</w:t>
            </w:r>
            <w:r w:rsidRPr="00F276A9">
              <w:rPr>
                <w:rFonts w:ascii="Verdana" w:hAnsi="Verdana"/>
                <w:sz w:val="16"/>
                <w:szCs w:val="16"/>
              </w:rPr>
              <w:t xml:space="preserve">вартира </w:t>
            </w:r>
            <w:r>
              <w:rPr>
                <w:rFonts w:ascii="Verdana" w:hAnsi="Verdana"/>
                <w:sz w:val="16"/>
                <w:szCs w:val="16"/>
              </w:rPr>
              <w:t>(собственность)</w:t>
            </w:r>
          </w:p>
          <w:p w:rsidR="00476404" w:rsidRPr="00F276A9" w:rsidRDefault="00476404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Pr="00F276A9" w:rsidRDefault="00476404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F276A9">
              <w:rPr>
                <w:rFonts w:ascii="Verdana" w:hAnsi="Verdana"/>
                <w:sz w:val="16"/>
                <w:szCs w:val="16"/>
              </w:rPr>
              <w:t>59,1</w:t>
            </w:r>
          </w:p>
          <w:p w:rsidR="00476404" w:rsidRPr="00F276A9" w:rsidRDefault="00476404" w:rsidP="006016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Pr="00F276A9" w:rsidRDefault="00476404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F276A9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476404" w:rsidRPr="00F276A9" w:rsidRDefault="00476404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Default="00476404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76404" w:rsidRDefault="00476404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76404" w:rsidRDefault="00476404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76404" w:rsidRPr="00E544AE" w:rsidRDefault="00476404" w:rsidP="001B21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6404" w:rsidRDefault="00476404" w:rsidP="001A69D2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476404" w:rsidRPr="0055580F" w:rsidTr="000C7F8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Pr="00F276A9" w:rsidRDefault="00476404" w:rsidP="000C7F8E">
            <w:pPr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Токаржевская Анна Владимировна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Default="00476404" w:rsidP="001237B8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color w:val="333333"/>
                <w:sz w:val="16"/>
                <w:szCs w:val="16"/>
              </w:rPr>
              <w:t>Ведущий специалист планово- экономического комитета</w:t>
            </w: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Pr="00F276A9" w:rsidRDefault="00215FD2" w:rsidP="00215FD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399 425</w:t>
            </w:r>
            <w:r w:rsidR="00476404">
              <w:rPr>
                <w:rFonts w:ascii="Verdana" w:hAnsi="Verdana"/>
                <w:sz w:val="16"/>
                <w:szCs w:val="16"/>
              </w:rPr>
              <w:t>,</w:t>
            </w:r>
            <w:r>
              <w:rPr>
                <w:rFonts w:ascii="Verdana" w:hAnsi="Verdana"/>
                <w:sz w:val="16"/>
                <w:szCs w:val="16"/>
              </w:rPr>
              <w:t>15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Default="00476404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(пользование)</w:t>
            </w:r>
          </w:p>
          <w:p w:rsidR="00476404" w:rsidRDefault="00476404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76404" w:rsidRDefault="00476404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76404" w:rsidRDefault="00476404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76404" w:rsidRPr="00F276A9" w:rsidRDefault="00476404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Default="00476404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64,0</w:t>
            </w:r>
          </w:p>
          <w:p w:rsidR="00476404" w:rsidRDefault="00476404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76404" w:rsidRPr="00F276A9" w:rsidRDefault="00476404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Default="00476404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476404" w:rsidRDefault="00476404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76404" w:rsidRPr="00F276A9" w:rsidRDefault="00476404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Default="00476404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76404" w:rsidRDefault="00476404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476404" w:rsidRPr="00E544AE" w:rsidRDefault="00476404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6404" w:rsidRDefault="00476404" w:rsidP="000C7F8E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476404" w:rsidRPr="0055580F" w:rsidTr="000C7F8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Pr="00322C5E" w:rsidRDefault="00476404" w:rsidP="000C7F8E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сын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Default="00476404" w:rsidP="000C7F8E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Default="00476404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Pr="00F276A9" w:rsidRDefault="00476404" w:rsidP="00CD26B6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Жилой дом (пользование)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Pr="00F276A9" w:rsidRDefault="00476404" w:rsidP="00CD26B6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94,0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Pr="00F276A9" w:rsidRDefault="00476404" w:rsidP="00CD26B6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6404" w:rsidRDefault="00476404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6404" w:rsidRDefault="00476404" w:rsidP="000C7F8E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215FD2" w:rsidRPr="0055580F" w:rsidTr="000C7F8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FD2" w:rsidRPr="00F276A9" w:rsidRDefault="00215FD2" w:rsidP="00215FD2">
            <w:pPr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Тубашов Василий Викторович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FD2" w:rsidRDefault="00215FD2" w:rsidP="00215FD2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color w:val="333333"/>
                <w:sz w:val="16"/>
                <w:szCs w:val="16"/>
              </w:rPr>
              <w:t>Заместитель директора департамента</w:t>
            </w: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FD2" w:rsidRDefault="00215FD2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1 661 260,82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FD2" w:rsidRDefault="00215FD2" w:rsidP="00CD26B6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(собственность)</w:t>
            </w:r>
          </w:p>
          <w:p w:rsidR="00E14096" w:rsidRDefault="00E14096" w:rsidP="00CD26B6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E14096" w:rsidRDefault="00E14096" w:rsidP="00CD26B6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E14096" w:rsidRDefault="00E14096" w:rsidP="00CD26B6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(пользование)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FD2" w:rsidRDefault="00215FD2" w:rsidP="00CD26B6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55,4</w:t>
            </w:r>
          </w:p>
          <w:p w:rsidR="00215FD2" w:rsidRDefault="00215FD2" w:rsidP="00CD26B6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(1/3 доли)</w:t>
            </w:r>
          </w:p>
          <w:p w:rsidR="00E14096" w:rsidRDefault="00E14096" w:rsidP="00CD26B6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E14096" w:rsidRDefault="00E14096" w:rsidP="00CD26B6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54,0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FD2" w:rsidRDefault="00215FD2" w:rsidP="00CD26B6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E14096" w:rsidRDefault="00E14096" w:rsidP="00CD26B6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E14096" w:rsidRDefault="00E14096" w:rsidP="00CD26B6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E14096" w:rsidRDefault="00E14096" w:rsidP="00CD26B6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Россия 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96" w:rsidRDefault="00E14096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E14096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15FD2" w:rsidRDefault="00E14096" w:rsidP="000C7F8E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E14096" w:rsidRPr="0055580F" w:rsidTr="000C7F8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96" w:rsidRPr="00E14096" w:rsidRDefault="00E14096" w:rsidP="00215FD2">
            <w:pPr>
              <w:rPr>
                <w:rFonts w:ascii="Verdana" w:hAnsi="Verdana"/>
                <w:sz w:val="16"/>
                <w:szCs w:val="16"/>
              </w:rPr>
            </w:pPr>
            <w:r w:rsidRPr="00E14096">
              <w:rPr>
                <w:rFonts w:ascii="Verdana" w:hAnsi="Verdana"/>
                <w:sz w:val="16"/>
                <w:szCs w:val="16"/>
              </w:rPr>
              <w:lastRenderedPageBreak/>
              <w:t>супруга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96" w:rsidRDefault="00E14096" w:rsidP="00215FD2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96" w:rsidRDefault="00E14096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5 201 648,70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96" w:rsidRDefault="00E14096" w:rsidP="00CD26B6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(собственность)</w:t>
            </w:r>
          </w:p>
          <w:p w:rsidR="00E14096" w:rsidRDefault="00E14096" w:rsidP="00CD26B6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  <w:p w:rsidR="00E14096" w:rsidRPr="00E14096" w:rsidRDefault="00E14096" w:rsidP="00CD26B6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(пользование)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96" w:rsidRDefault="00E14096" w:rsidP="00CD26B6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105,2</w:t>
            </w:r>
          </w:p>
          <w:p w:rsidR="00E14096" w:rsidRDefault="00E14096" w:rsidP="00CD26B6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E14096" w:rsidRDefault="00E14096" w:rsidP="00CD26B6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55,4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96" w:rsidRDefault="00E14096" w:rsidP="00CD26B6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E14096" w:rsidRDefault="00E14096" w:rsidP="00CD26B6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E14096" w:rsidRDefault="00E14096" w:rsidP="00CD26B6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96" w:rsidRPr="00E14096" w:rsidRDefault="00E14096" w:rsidP="000C7F8E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Легковой автомобиль </w:t>
            </w:r>
            <w:proofErr w:type="spellStart"/>
            <w:r>
              <w:rPr>
                <w:rFonts w:ascii="Verdana" w:hAnsi="Verdana"/>
                <w:sz w:val="16"/>
                <w:szCs w:val="16"/>
              </w:rPr>
              <w:t>Mazda</w:t>
            </w:r>
            <w:proofErr w:type="spellEnd"/>
            <w:r>
              <w:rPr>
                <w:rFonts w:ascii="Verdana" w:hAnsi="Verdana"/>
                <w:sz w:val="16"/>
                <w:szCs w:val="16"/>
              </w:rPr>
              <w:t xml:space="preserve"> CX-5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096" w:rsidRPr="00E14096" w:rsidRDefault="00E14096" w:rsidP="000C7F8E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  <w:lang w:val="en-US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  <w:lang w:val="en-US"/>
              </w:rPr>
              <w:t>-</w:t>
            </w:r>
          </w:p>
        </w:tc>
      </w:tr>
      <w:tr w:rsidR="00E14096" w:rsidRPr="0055580F" w:rsidTr="000C7F8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96" w:rsidRPr="00E14096" w:rsidRDefault="00E14096" w:rsidP="00215FD2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дочь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96" w:rsidRDefault="00E14096" w:rsidP="00215FD2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96" w:rsidRDefault="00E14096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96" w:rsidRDefault="00E14096" w:rsidP="00CD26B6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(собственность)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96" w:rsidRDefault="00E14096" w:rsidP="00CD26B6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55,4 </w:t>
            </w:r>
          </w:p>
          <w:p w:rsidR="00E14096" w:rsidRDefault="00E14096" w:rsidP="00CD26B6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(1/3 доли)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96" w:rsidRDefault="00E14096" w:rsidP="00CD26B6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96" w:rsidRDefault="00E14096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096" w:rsidRPr="00E14096" w:rsidRDefault="00E14096" w:rsidP="000C7F8E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E14096" w:rsidRPr="0055580F" w:rsidTr="000C7F8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96" w:rsidRDefault="00E14096" w:rsidP="00215FD2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дочь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96" w:rsidRDefault="00E14096" w:rsidP="00215FD2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96" w:rsidRDefault="00E14096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96" w:rsidRDefault="00E14096" w:rsidP="00CD26B6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(пользование)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96" w:rsidRDefault="00E14096" w:rsidP="00CD26B6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55,4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96" w:rsidRDefault="00E14096" w:rsidP="00CD26B6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96" w:rsidRDefault="00E14096" w:rsidP="000C7F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096" w:rsidRDefault="00E14096" w:rsidP="000C7F8E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215FD2" w:rsidRPr="00F276A9" w:rsidTr="002271A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FD2" w:rsidRPr="00F276A9" w:rsidRDefault="00215FD2" w:rsidP="00BE3116">
            <w:pPr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Хмелева  Алевтина Ивановна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FD2" w:rsidRDefault="00215FD2" w:rsidP="00E957E3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color w:val="333333"/>
                <w:sz w:val="16"/>
                <w:szCs w:val="16"/>
              </w:rPr>
              <w:t>Консультант отдела лекарственного обеспечения</w:t>
            </w: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FD2" w:rsidRPr="00F276A9" w:rsidRDefault="00EF568E" w:rsidP="00EF56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551 458</w:t>
            </w:r>
            <w:r w:rsidR="00215FD2">
              <w:rPr>
                <w:rFonts w:ascii="Verdana" w:hAnsi="Verdana"/>
                <w:sz w:val="16"/>
                <w:szCs w:val="16"/>
              </w:rPr>
              <w:t>,</w:t>
            </w:r>
            <w:r>
              <w:rPr>
                <w:rFonts w:ascii="Verdana" w:hAnsi="Verdana"/>
                <w:sz w:val="16"/>
                <w:szCs w:val="16"/>
              </w:rPr>
              <w:t>30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FD2" w:rsidRDefault="00215FD2" w:rsidP="00B970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</w:t>
            </w:r>
            <w:r w:rsidRPr="00F276A9">
              <w:rPr>
                <w:rFonts w:ascii="Verdana" w:hAnsi="Verdana"/>
                <w:sz w:val="16"/>
                <w:szCs w:val="16"/>
              </w:rPr>
              <w:t>емельный участок</w:t>
            </w:r>
            <w:r>
              <w:rPr>
                <w:rFonts w:ascii="Verdana" w:hAnsi="Verdana"/>
                <w:sz w:val="16"/>
                <w:szCs w:val="16"/>
              </w:rPr>
              <w:t xml:space="preserve"> (собственность)</w:t>
            </w:r>
          </w:p>
          <w:p w:rsidR="00215FD2" w:rsidRDefault="00215FD2" w:rsidP="00B970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Pr="00F276A9" w:rsidRDefault="00215FD2" w:rsidP="00EF56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Квартира (пользование) 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F276A9">
              <w:rPr>
                <w:rFonts w:ascii="Verdana" w:hAnsi="Verdana"/>
                <w:sz w:val="16"/>
                <w:szCs w:val="16"/>
              </w:rPr>
              <w:t>1511</w:t>
            </w:r>
            <w:r>
              <w:rPr>
                <w:rFonts w:ascii="Verdana" w:hAnsi="Verdana"/>
                <w:sz w:val="16"/>
                <w:szCs w:val="16"/>
              </w:rPr>
              <w:t>,0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Pr="00F276A9" w:rsidRDefault="00215FD2" w:rsidP="00EF56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48,0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F276A9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Pr="00F276A9" w:rsidRDefault="00215FD2" w:rsidP="00EF56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FD2" w:rsidRPr="00723731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Л</w:t>
            </w:r>
            <w:r w:rsidRPr="00F276A9">
              <w:rPr>
                <w:rFonts w:ascii="Verdana" w:hAnsi="Verdana"/>
                <w:sz w:val="16"/>
                <w:szCs w:val="16"/>
              </w:rPr>
              <w:t>егков</w:t>
            </w:r>
            <w:r>
              <w:rPr>
                <w:rFonts w:ascii="Verdana" w:hAnsi="Verdana"/>
                <w:sz w:val="16"/>
                <w:szCs w:val="16"/>
              </w:rPr>
              <w:t>ой а</w:t>
            </w:r>
            <w:r w:rsidRPr="00F276A9">
              <w:rPr>
                <w:rFonts w:ascii="Verdana" w:hAnsi="Verdana"/>
                <w:sz w:val="16"/>
                <w:szCs w:val="16"/>
              </w:rPr>
              <w:t>втомобил</w:t>
            </w:r>
            <w:r>
              <w:rPr>
                <w:rFonts w:ascii="Verdana" w:hAnsi="Verdana"/>
                <w:sz w:val="16"/>
                <w:szCs w:val="16"/>
              </w:rPr>
              <w:t>ь</w:t>
            </w:r>
          </w:p>
          <w:p w:rsidR="00215FD2" w:rsidRPr="00723731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723731">
              <w:rPr>
                <w:rFonts w:ascii="Verdana" w:hAnsi="Verdana"/>
                <w:sz w:val="16"/>
                <w:szCs w:val="16"/>
              </w:rPr>
              <w:t xml:space="preserve"> </w:t>
            </w:r>
            <w:r>
              <w:rPr>
                <w:rFonts w:ascii="Verdana" w:hAnsi="Verdana"/>
                <w:sz w:val="16"/>
                <w:szCs w:val="16"/>
              </w:rPr>
              <w:t>МАЗДА СХ-5</w:t>
            </w:r>
          </w:p>
          <w:p w:rsidR="00215FD2" w:rsidRPr="00723731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15FD2" w:rsidRPr="009E7CD9" w:rsidRDefault="00215FD2" w:rsidP="001A69D2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215FD2" w:rsidRPr="00F276A9" w:rsidTr="002271A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FD2" w:rsidRPr="00B970FF" w:rsidRDefault="00215FD2" w:rsidP="00BE3116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супруг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FD2" w:rsidRDefault="00215FD2" w:rsidP="00E957E3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FD2" w:rsidRPr="00B970FF" w:rsidRDefault="00215FD2" w:rsidP="00237AC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5</w:t>
            </w:r>
            <w:r w:rsidR="00237AC9">
              <w:rPr>
                <w:rFonts w:ascii="Verdana" w:hAnsi="Verdana"/>
                <w:sz w:val="16"/>
                <w:szCs w:val="16"/>
              </w:rPr>
              <w:t>40</w:t>
            </w:r>
            <w:r>
              <w:rPr>
                <w:rFonts w:ascii="Verdana" w:hAnsi="Verdana"/>
                <w:sz w:val="16"/>
                <w:szCs w:val="16"/>
              </w:rPr>
              <w:t xml:space="preserve"> </w:t>
            </w:r>
            <w:r w:rsidR="00237AC9">
              <w:rPr>
                <w:rFonts w:ascii="Verdana" w:hAnsi="Verdana"/>
                <w:sz w:val="16"/>
                <w:szCs w:val="16"/>
              </w:rPr>
              <w:t>205</w:t>
            </w:r>
            <w:r>
              <w:rPr>
                <w:rFonts w:ascii="Verdana" w:hAnsi="Verdana"/>
                <w:sz w:val="16"/>
                <w:szCs w:val="16"/>
              </w:rPr>
              <w:t>,</w:t>
            </w:r>
            <w:r w:rsidR="00237AC9">
              <w:rPr>
                <w:rFonts w:ascii="Verdana" w:hAnsi="Verdana"/>
                <w:sz w:val="16"/>
                <w:szCs w:val="16"/>
              </w:rPr>
              <w:t>00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FD2" w:rsidRPr="00B970FF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</w:t>
            </w:r>
            <w:r w:rsidRPr="00B970FF">
              <w:rPr>
                <w:rFonts w:ascii="Verdana" w:hAnsi="Verdana"/>
                <w:sz w:val="16"/>
                <w:szCs w:val="16"/>
              </w:rPr>
              <w:t xml:space="preserve">вартира </w:t>
            </w:r>
            <w:r>
              <w:rPr>
                <w:rFonts w:ascii="Verdana" w:hAnsi="Verdana"/>
                <w:sz w:val="16"/>
                <w:szCs w:val="16"/>
              </w:rPr>
              <w:t>(собственность)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Pr="00B970FF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B970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Г</w:t>
            </w:r>
            <w:r w:rsidRPr="00B970FF">
              <w:rPr>
                <w:rFonts w:ascii="Verdana" w:hAnsi="Verdana"/>
                <w:sz w:val="16"/>
                <w:szCs w:val="16"/>
              </w:rPr>
              <w:t xml:space="preserve">араж </w:t>
            </w:r>
            <w:r>
              <w:rPr>
                <w:rFonts w:ascii="Verdana" w:hAnsi="Verdana"/>
                <w:sz w:val="16"/>
                <w:szCs w:val="16"/>
              </w:rPr>
              <w:t>(собственность)</w:t>
            </w:r>
          </w:p>
          <w:p w:rsidR="00215FD2" w:rsidRDefault="00215FD2" w:rsidP="00B970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B970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(пользование)</w:t>
            </w:r>
          </w:p>
          <w:p w:rsidR="00215FD2" w:rsidRDefault="00215FD2" w:rsidP="00B970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Pr="00B970FF" w:rsidRDefault="00215FD2" w:rsidP="00B970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Земельный участок (пользование)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FD2" w:rsidRPr="00B970FF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B970FF">
              <w:rPr>
                <w:rFonts w:ascii="Verdana" w:hAnsi="Verdana"/>
                <w:sz w:val="16"/>
                <w:szCs w:val="16"/>
              </w:rPr>
              <w:t>6</w:t>
            </w:r>
            <w:r>
              <w:rPr>
                <w:rFonts w:ascii="Verdana" w:hAnsi="Verdana"/>
                <w:sz w:val="16"/>
                <w:szCs w:val="16"/>
              </w:rPr>
              <w:t>2,6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B970FF">
              <w:rPr>
                <w:rFonts w:ascii="Verdana" w:hAnsi="Verdana"/>
                <w:sz w:val="16"/>
                <w:szCs w:val="16"/>
              </w:rPr>
              <w:t>(1/6 дол</w:t>
            </w:r>
            <w:r>
              <w:rPr>
                <w:rFonts w:ascii="Verdana" w:hAnsi="Verdana"/>
                <w:sz w:val="16"/>
                <w:szCs w:val="16"/>
              </w:rPr>
              <w:t>и</w:t>
            </w:r>
            <w:r w:rsidRPr="00B970FF">
              <w:rPr>
                <w:rFonts w:ascii="Verdana" w:hAnsi="Verdana"/>
                <w:sz w:val="16"/>
                <w:szCs w:val="16"/>
              </w:rPr>
              <w:t>)</w:t>
            </w:r>
          </w:p>
          <w:p w:rsidR="00215FD2" w:rsidRPr="00B970FF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B970FF">
              <w:rPr>
                <w:rFonts w:ascii="Verdana" w:hAnsi="Verdana"/>
                <w:sz w:val="16"/>
                <w:szCs w:val="16"/>
              </w:rPr>
              <w:t>21</w:t>
            </w:r>
            <w:r>
              <w:rPr>
                <w:rFonts w:ascii="Verdana" w:hAnsi="Verdana"/>
                <w:sz w:val="16"/>
                <w:szCs w:val="16"/>
              </w:rPr>
              <w:t>,0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48,0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Pr="00B970FF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1511,0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FD2" w:rsidRPr="00B970FF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B970FF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Pr="00B970FF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B970FF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Pr="00B970FF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Россия 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FD2" w:rsidRDefault="00215FD2" w:rsidP="0099558E">
            <w:pPr>
              <w:jc w:val="center"/>
              <w:rPr>
                <w:sz w:val="24"/>
                <w:szCs w:val="24"/>
              </w:rPr>
            </w:pPr>
          </w:p>
          <w:p w:rsidR="00215FD2" w:rsidRDefault="00215FD2" w:rsidP="0099558E">
            <w:pPr>
              <w:jc w:val="center"/>
              <w:rPr>
                <w:sz w:val="24"/>
                <w:szCs w:val="24"/>
              </w:rPr>
            </w:pPr>
          </w:p>
          <w:p w:rsidR="00215FD2" w:rsidRPr="009E7CD9" w:rsidRDefault="00215FD2" w:rsidP="009955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15FD2" w:rsidRPr="009E7CD9" w:rsidRDefault="00215FD2" w:rsidP="001A69D2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215FD2" w:rsidRPr="00F276A9" w:rsidTr="002271A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FD2" w:rsidRPr="00B970FF" w:rsidRDefault="00215FD2" w:rsidP="00BE3116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сын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FD2" w:rsidRDefault="00215FD2" w:rsidP="00E957E3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Pr="00B970FF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</w:t>
            </w:r>
            <w:r w:rsidRPr="00B970FF">
              <w:rPr>
                <w:rFonts w:ascii="Verdana" w:hAnsi="Verdana"/>
                <w:sz w:val="16"/>
                <w:szCs w:val="16"/>
              </w:rPr>
              <w:t xml:space="preserve">вартира </w:t>
            </w:r>
            <w:r>
              <w:rPr>
                <w:rFonts w:ascii="Verdana" w:hAnsi="Verdana"/>
                <w:sz w:val="16"/>
                <w:szCs w:val="16"/>
              </w:rPr>
              <w:t>(собственность)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Pr="00B970FF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(пользование)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Pr="00B970FF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Земельный участок (пользование)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FD2" w:rsidRPr="00B970FF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B970FF">
              <w:rPr>
                <w:rFonts w:ascii="Verdana" w:hAnsi="Verdana"/>
                <w:sz w:val="16"/>
                <w:szCs w:val="16"/>
              </w:rPr>
              <w:t>6</w:t>
            </w:r>
            <w:r>
              <w:rPr>
                <w:rFonts w:ascii="Verdana" w:hAnsi="Verdana"/>
                <w:sz w:val="16"/>
                <w:szCs w:val="16"/>
              </w:rPr>
              <w:t>2,6</w:t>
            </w:r>
          </w:p>
          <w:p w:rsidR="00215FD2" w:rsidRDefault="00215FD2" w:rsidP="00B970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B970FF">
              <w:rPr>
                <w:rFonts w:ascii="Verdana" w:hAnsi="Verdana"/>
                <w:sz w:val="16"/>
                <w:szCs w:val="16"/>
              </w:rPr>
              <w:t>(1/6 дол</w:t>
            </w:r>
            <w:r>
              <w:rPr>
                <w:rFonts w:ascii="Verdana" w:hAnsi="Verdana"/>
                <w:sz w:val="16"/>
                <w:szCs w:val="16"/>
              </w:rPr>
              <w:t>и</w:t>
            </w:r>
            <w:r w:rsidRPr="00B970FF">
              <w:rPr>
                <w:rFonts w:ascii="Verdana" w:hAnsi="Verdana"/>
                <w:sz w:val="16"/>
                <w:szCs w:val="16"/>
              </w:rPr>
              <w:t>)</w:t>
            </w:r>
          </w:p>
          <w:p w:rsidR="00215FD2" w:rsidRDefault="00215FD2" w:rsidP="00B970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B970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48,0</w:t>
            </w:r>
          </w:p>
          <w:p w:rsidR="00215FD2" w:rsidRDefault="00215FD2" w:rsidP="00B970F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Pr="00B970FF" w:rsidRDefault="00215FD2" w:rsidP="00B970F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1511,0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FD2" w:rsidRPr="00B970FF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B970FF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Pr="00B970FF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FD2" w:rsidRDefault="00215FD2" w:rsidP="0099558E">
            <w:pPr>
              <w:jc w:val="center"/>
              <w:rPr>
                <w:sz w:val="24"/>
                <w:szCs w:val="24"/>
              </w:rPr>
            </w:pPr>
          </w:p>
          <w:p w:rsidR="00215FD2" w:rsidRPr="009E7CD9" w:rsidRDefault="00215FD2" w:rsidP="009955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15FD2" w:rsidRPr="009E7CD9" w:rsidRDefault="00215FD2" w:rsidP="001A69D2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215FD2" w:rsidRPr="0055580F" w:rsidTr="0004731C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FD2" w:rsidRPr="001F43A7" w:rsidRDefault="00215FD2" w:rsidP="0004731C">
            <w:pPr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Цуева Любовь Михайловна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FD2" w:rsidRDefault="00215FD2" w:rsidP="0004731C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color w:val="333333"/>
                <w:sz w:val="16"/>
                <w:szCs w:val="16"/>
              </w:rPr>
              <w:t>Начальник отдела закупок для государственных нужд</w:t>
            </w: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FD2" w:rsidRPr="001F43A7" w:rsidRDefault="00215FD2" w:rsidP="00237AC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7</w:t>
            </w:r>
            <w:r w:rsidR="00237AC9">
              <w:rPr>
                <w:rFonts w:ascii="Verdana" w:hAnsi="Verdana"/>
                <w:sz w:val="16"/>
                <w:szCs w:val="16"/>
              </w:rPr>
              <w:t>6</w:t>
            </w:r>
            <w:r>
              <w:rPr>
                <w:rFonts w:ascii="Verdana" w:hAnsi="Verdana"/>
                <w:sz w:val="16"/>
                <w:szCs w:val="16"/>
              </w:rPr>
              <w:t xml:space="preserve">0 </w:t>
            </w:r>
            <w:r w:rsidR="00237AC9">
              <w:rPr>
                <w:rFonts w:ascii="Verdana" w:hAnsi="Verdana"/>
                <w:sz w:val="16"/>
                <w:szCs w:val="16"/>
              </w:rPr>
              <w:t>433</w:t>
            </w:r>
            <w:r>
              <w:rPr>
                <w:rFonts w:ascii="Verdana" w:hAnsi="Verdana"/>
                <w:sz w:val="16"/>
                <w:szCs w:val="16"/>
              </w:rPr>
              <w:t>,</w:t>
            </w:r>
            <w:r w:rsidR="00237AC9">
              <w:rPr>
                <w:rFonts w:ascii="Verdana" w:hAnsi="Verdana"/>
                <w:sz w:val="16"/>
                <w:szCs w:val="16"/>
              </w:rPr>
              <w:t>49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FD2" w:rsidRDefault="00215FD2" w:rsidP="0004731C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F43A7">
              <w:rPr>
                <w:rFonts w:ascii="Verdana" w:hAnsi="Verdana"/>
                <w:sz w:val="16"/>
                <w:szCs w:val="16"/>
              </w:rPr>
              <w:t>Квартира</w:t>
            </w:r>
            <w:r>
              <w:rPr>
                <w:rFonts w:ascii="Verdana" w:hAnsi="Verdana"/>
                <w:sz w:val="16"/>
                <w:szCs w:val="16"/>
              </w:rPr>
              <w:t xml:space="preserve"> (собственность)</w:t>
            </w:r>
          </w:p>
          <w:p w:rsidR="00237AC9" w:rsidRDefault="00237AC9" w:rsidP="0004731C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37AC9" w:rsidRDefault="00237AC9" w:rsidP="0004731C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Pr="001F43A7" w:rsidRDefault="00237AC9" w:rsidP="00237AC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(пользование)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FD2" w:rsidRDefault="00215FD2" w:rsidP="0004731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37</w:t>
            </w:r>
            <w:r w:rsidRPr="001F43A7">
              <w:rPr>
                <w:rFonts w:ascii="Verdana" w:hAnsi="Verdana"/>
                <w:sz w:val="16"/>
                <w:szCs w:val="16"/>
              </w:rPr>
              <w:t>,</w:t>
            </w:r>
            <w:r>
              <w:rPr>
                <w:rFonts w:ascii="Verdana" w:hAnsi="Verdana"/>
                <w:sz w:val="16"/>
                <w:szCs w:val="16"/>
              </w:rPr>
              <w:t>3</w:t>
            </w:r>
          </w:p>
          <w:p w:rsidR="00215FD2" w:rsidRDefault="00215FD2" w:rsidP="0004731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(1/2 доли)</w:t>
            </w:r>
          </w:p>
          <w:p w:rsidR="00237AC9" w:rsidRDefault="00237AC9" w:rsidP="0004731C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Pr="001F43A7" w:rsidRDefault="00237AC9" w:rsidP="00237AC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55,3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FD2" w:rsidRDefault="00215FD2" w:rsidP="0004731C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1F43A7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37AC9" w:rsidRDefault="00237AC9" w:rsidP="0004731C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37AC9" w:rsidRDefault="00237AC9" w:rsidP="0004731C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Pr="001F43A7" w:rsidRDefault="00237AC9" w:rsidP="00237AC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FD2" w:rsidRDefault="00215FD2" w:rsidP="0004731C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04731C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Pr="00E544AE" w:rsidRDefault="00215FD2" w:rsidP="0004731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15FD2" w:rsidRDefault="00237AC9" w:rsidP="0004731C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237AC9" w:rsidRPr="0055580F" w:rsidTr="0004731C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37AC9" w:rsidRPr="00237AC9" w:rsidRDefault="00237AC9" w:rsidP="0004731C">
            <w:pPr>
              <w:rPr>
                <w:rFonts w:ascii="Verdana" w:hAnsi="Verdana"/>
                <w:sz w:val="16"/>
                <w:szCs w:val="16"/>
              </w:rPr>
            </w:pPr>
            <w:r w:rsidRPr="00237AC9">
              <w:rPr>
                <w:rFonts w:ascii="Verdana" w:hAnsi="Verdana"/>
                <w:sz w:val="16"/>
                <w:szCs w:val="16"/>
              </w:rPr>
              <w:t>супруг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37AC9" w:rsidRDefault="00237AC9" w:rsidP="0004731C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37AC9" w:rsidRDefault="00237AC9" w:rsidP="00237AC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2 823 682,60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37AC9" w:rsidRDefault="00237AC9" w:rsidP="0004731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(собственность)</w:t>
            </w:r>
          </w:p>
          <w:p w:rsidR="00774552" w:rsidRDefault="00774552" w:rsidP="0004731C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774552" w:rsidRPr="001F43A7" w:rsidRDefault="00774552" w:rsidP="0004731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Гараж (собственность)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37AC9" w:rsidRDefault="00237AC9" w:rsidP="0004731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55,3</w:t>
            </w:r>
          </w:p>
          <w:p w:rsidR="00774552" w:rsidRDefault="00774552" w:rsidP="0004731C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774552" w:rsidRDefault="00774552" w:rsidP="0004731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18,0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37AC9" w:rsidRDefault="00237AC9" w:rsidP="0004731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774552" w:rsidRDefault="00774552" w:rsidP="0004731C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774552" w:rsidRPr="001F43A7" w:rsidRDefault="00774552" w:rsidP="0004731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37AC9" w:rsidRDefault="00237AC9" w:rsidP="0004731C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37AC9" w:rsidRDefault="00237AC9" w:rsidP="00237AC9">
            <w:pPr>
              <w:jc w:val="center"/>
              <w:rPr>
                <w:rFonts w:ascii="Verdana" w:hAnsi="Verdana"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Cs/>
                <w:color w:val="333333"/>
                <w:sz w:val="16"/>
                <w:szCs w:val="16"/>
              </w:rPr>
              <w:t>Источниками получения средств, за счет которых совершена сделка по приобретению жилого помещения</w:t>
            </w:r>
            <w:r>
              <w:rPr>
                <w:rFonts w:ascii="Verdana" w:hAnsi="Verdana"/>
                <w:sz w:val="16"/>
                <w:szCs w:val="16"/>
              </w:rPr>
              <w:t xml:space="preserve"> являются: доход, полученный от продажи квартиры</w:t>
            </w:r>
          </w:p>
        </w:tc>
      </w:tr>
      <w:tr w:rsidR="00774552" w:rsidRPr="0055580F" w:rsidTr="0004731C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74552" w:rsidRPr="00237AC9" w:rsidRDefault="00774552" w:rsidP="0004731C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сын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74552" w:rsidRDefault="00774552" w:rsidP="0004731C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74552" w:rsidRDefault="00774552" w:rsidP="00237AC9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74552" w:rsidRDefault="00774552" w:rsidP="0004731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(пользование)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74552" w:rsidRDefault="00774552" w:rsidP="0004731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55,3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74552" w:rsidRDefault="00774552" w:rsidP="0004731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Россия 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74552" w:rsidRDefault="00774552" w:rsidP="0004731C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4552" w:rsidRDefault="00774552" w:rsidP="00237AC9">
            <w:pPr>
              <w:jc w:val="center"/>
              <w:rPr>
                <w:rFonts w:ascii="Verdana" w:hAnsi="Verdana"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215FD2" w:rsidRPr="00F276A9" w:rsidTr="002271A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FD2" w:rsidRPr="00410F3F" w:rsidRDefault="00215FD2" w:rsidP="00BE3116">
            <w:pPr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lastRenderedPageBreak/>
              <w:t>Шпилькина Ирина Вячеславовна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FD2" w:rsidRDefault="00774552" w:rsidP="00E957E3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color w:val="333333"/>
                <w:sz w:val="16"/>
                <w:szCs w:val="16"/>
              </w:rPr>
              <w:t>Главный</w:t>
            </w:r>
            <w:r w:rsidR="00215FD2">
              <w:rPr>
                <w:rFonts w:ascii="Verdana" w:hAnsi="Verdana"/>
                <w:b/>
                <w:color w:val="333333"/>
                <w:sz w:val="16"/>
                <w:szCs w:val="16"/>
              </w:rPr>
              <w:t xml:space="preserve"> специалист отдела управления имущественным комплексом</w:t>
            </w: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FD2" w:rsidRDefault="00774552" w:rsidP="0077455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448 028</w:t>
            </w:r>
            <w:r w:rsidR="00215FD2">
              <w:rPr>
                <w:rFonts w:ascii="Verdana" w:hAnsi="Verdana"/>
                <w:sz w:val="16"/>
                <w:szCs w:val="16"/>
              </w:rPr>
              <w:t>,</w:t>
            </w:r>
            <w:r>
              <w:rPr>
                <w:rFonts w:ascii="Verdana" w:hAnsi="Verdana"/>
                <w:sz w:val="16"/>
                <w:szCs w:val="16"/>
              </w:rPr>
              <w:t>94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(пользование)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FD2" w:rsidRDefault="00215FD2" w:rsidP="000C7D30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86,6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Россия 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FD2" w:rsidRDefault="00215FD2" w:rsidP="00067396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067396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067396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15FD2" w:rsidRDefault="00215FD2" w:rsidP="001A69D2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215FD2" w:rsidRPr="00F276A9" w:rsidTr="002271A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FD2" w:rsidRPr="00F73C2D" w:rsidRDefault="00215FD2" w:rsidP="00BE3116">
            <w:pPr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Шугальская Ольга Львовна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FD2" w:rsidRDefault="00215FD2" w:rsidP="00E957E3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color w:val="333333"/>
                <w:sz w:val="16"/>
                <w:szCs w:val="16"/>
              </w:rPr>
              <w:t>Начальник отдела лицензирования</w:t>
            </w: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FD2" w:rsidRPr="00F73C2D" w:rsidRDefault="00774552" w:rsidP="00774552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1 035 339</w:t>
            </w:r>
            <w:r w:rsidR="00215FD2">
              <w:rPr>
                <w:rFonts w:ascii="Verdana" w:hAnsi="Verdana"/>
                <w:sz w:val="16"/>
                <w:szCs w:val="16"/>
              </w:rPr>
              <w:t>,</w:t>
            </w:r>
            <w:r>
              <w:rPr>
                <w:rFonts w:ascii="Verdana" w:hAnsi="Verdana"/>
                <w:sz w:val="16"/>
                <w:szCs w:val="16"/>
              </w:rPr>
              <w:t>79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Земельный участок для строительства кооперативных гаражей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(собственность)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</w:t>
            </w:r>
            <w:r w:rsidRPr="00F73C2D">
              <w:rPr>
                <w:rFonts w:ascii="Verdana" w:hAnsi="Verdana"/>
                <w:sz w:val="16"/>
                <w:szCs w:val="16"/>
              </w:rPr>
              <w:t>емельный участок</w:t>
            </w:r>
            <w:r>
              <w:rPr>
                <w:rFonts w:ascii="Verdana" w:hAnsi="Verdana"/>
                <w:sz w:val="16"/>
                <w:szCs w:val="16"/>
              </w:rPr>
              <w:t xml:space="preserve"> (собственность)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(собственность)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(собственность)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Гараж (собственность)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Pr="00F73C2D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(пользование)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107785,0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(49/107785)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F73C2D">
              <w:rPr>
                <w:rFonts w:ascii="Verdana" w:hAnsi="Verdana"/>
                <w:sz w:val="16"/>
                <w:szCs w:val="16"/>
              </w:rPr>
              <w:t>1000</w:t>
            </w:r>
            <w:r>
              <w:rPr>
                <w:rFonts w:ascii="Verdana" w:hAnsi="Verdana"/>
                <w:sz w:val="16"/>
                <w:szCs w:val="16"/>
              </w:rPr>
              <w:t>,0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41,6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42,8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18,6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Pr="00F73C2D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189,8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F73C2D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Россия 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Pr="00F73C2D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FD2" w:rsidRDefault="00215FD2" w:rsidP="0099558E">
            <w:pPr>
              <w:jc w:val="center"/>
              <w:rPr>
                <w:sz w:val="24"/>
                <w:szCs w:val="24"/>
              </w:rPr>
            </w:pPr>
          </w:p>
          <w:p w:rsidR="00215FD2" w:rsidRDefault="00215FD2" w:rsidP="0099558E">
            <w:pPr>
              <w:jc w:val="center"/>
              <w:rPr>
                <w:sz w:val="24"/>
                <w:szCs w:val="24"/>
              </w:rPr>
            </w:pPr>
          </w:p>
          <w:p w:rsidR="00215FD2" w:rsidRDefault="00215FD2" w:rsidP="0099558E">
            <w:pPr>
              <w:jc w:val="center"/>
              <w:rPr>
                <w:sz w:val="24"/>
                <w:szCs w:val="24"/>
              </w:rPr>
            </w:pPr>
          </w:p>
          <w:p w:rsidR="00215FD2" w:rsidRDefault="00215FD2" w:rsidP="0099558E">
            <w:pPr>
              <w:jc w:val="center"/>
              <w:rPr>
                <w:sz w:val="24"/>
                <w:szCs w:val="24"/>
              </w:rPr>
            </w:pPr>
          </w:p>
          <w:p w:rsidR="00215FD2" w:rsidRDefault="00215FD2" w:rsidP="0099558E">
            <w:pPr>
              <w:jc w:val="center"/>
              <w:rPr>
                <w:sz w:val="24"/>
                <w:szCs w:val="24"/>
              </w:rPr>
            </w:pPr>
          </w:p>
          <w:p w:rsidR="00215FD2" w:rsidRDefault="00215FD2" w:rsidP="009955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15FD2" w:rsidRDefault="00215FD2" w:rsidP="001A69D2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215FD2" w:rsidRPr="00F276A9" w:rsidTr="002271A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FD2" w:rsidRPr="0049617A" w:rsidRDefault="00215FD2" w:rsidP="00BE3116">
            <w:pPr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Шурыгина Ирина Александровна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FD2" w:rsidRDefault="00215FD2" w:rsidP="00E957E3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color w:val="333333"/>
                <w:sz w:val="16"/>
                <w:szCs w:val="16"/>
              </w:rPr>
              <w:t>Главный специалист отдела организации медицинской помощи женщинам и детям</w:t>
            </w: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FD2" w:rsidRPr="0049617A" w:rsidRDefault="00215FD2" w:rsidP="003213EB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4</w:t>
            </w:r>
            <w:r w:rsidR="003213EB">
              <w:rPr>
                <w:rFonts w:ascii="Verdana" w:hAnsi="Verdana"/>
                <w:sz w:val="16"/>
                <w:szCs w:val="16"/>
              </w:rPr>
              <w:t>08</w:t>
            </w:r>
            <w:r>
              <w:rPr>
                <w:rFonts w:ascii="Verdana" w:hAnsi="Verdana"/>
                <w:sz w:val="16"/>
                <w:szCs w:val="16"/>
              </w:rPr>
              <w:t xml:space="preserve"> </w:t>
            </w:r>
            <w:r w:rsidR="003213EB">
              <w:rPr>
                <w:rFonts w:ascii="Verdana" w:hAnsi="Verdana"/>
                <w:sz w:val="16"/>
                <w:szCs w:val="16"/>
              </w:rPr>
              <w:t>364</w:t>
            </w:r>
            <w:r>
              <w:rPr>
                <w:rFonts w:ascii="Verdana" w:hAnsi="Verdana"/>
                <w:sz w:val="16"/>
                <w:szCs w:val="16"/>
              </w:rPr>
              <w:t>,</w:t>
            </w:r>
            <w:r w:rsidR="003213EB">
              <w:rPr>
                <w:rFonts w:ascii="Verdana" w:hAnsi="Verdana"/>
                <w:sz w:val="16"/>
                <w:szCs w:val="16"/>
              </w:rPr>
              <w:t>08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Земельный участок (собственность)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Дача (собственность)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(собственность)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(собственность)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Pr="0049617A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Квартира (пользование)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2100,0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53,4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56,3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(1/2 доли)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40,1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Pr="0049617A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75,0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Россия 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Россия 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Pr="0049617A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Pr="0049617A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15FD2" w:rsidRDefault="00215FD2" w:rsidP="001A69D2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215FD2" w:rsidRPr="00F276A9" w:rsidTr="002271A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FD2" w:rsidRDefault="00215FD2" w:rsidP="00BE3116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lastRenderedPageBreak/>
              <w:t>супруг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FD2" w:rsidRDefault="00215FD2" w:rsidP="00E957E3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FD2" w:rsidRPr="0049617A" w:rsidRDefault="003213EB" w:rsidP="00BC3956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1 920 000</w:t>
            </w:r>
            <w:r w:rsidR="00215FD2">
              <w:rPr>
                <w:rFonts w:ascii="Verdana" w:hAnsi="Verdana"/>
                <w:sz w:val="16"/>
                <w:szCs w:val="16"/>
              </w:rPr>
              <w:t>,00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Земельный участок (собственность)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Земельный участок (собственность)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</w:t>
            </w:r>
            <w:r w:rsidRPr="0049617A">
              <w:rPr>
                <w:rFonts w:ascii="Verdana" w:hAnsi="Verdana"/>
                <w:sz w:val="16"/>
                <w:szCs w:val="16"/>
              </w:rPr>
              <w:t>емельный участок</w:t>
            </w:r>
            <w:r>
              <w:rPr>
                <w:rFonts w:ascii="Verdana" w:hAnsi="Verdana"/>
                <w:sz w:val="16"/>
                <w:szCs w:val="16"/>
              </w:rPr>
              <w:t xml:space="preserve"> (собственность)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Жилой дом (собственность)</w:t>
            </w:r>
          </w:p>
          <w:p w:rsidR="00215FD2" w:rsidRPr="0049617A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</w:t>
            </w:r>
            <w:r w:rsidRPr="0049617A">
              <w:rPr>
                <w:rFonts w:ascii="Verdana" w:hAnsi="Verdana"/>
                <w:sz w:val="16"/>
                <w:szCs w:val="16"/>
              </w:rPr>
              <w:t>вартира</w:t>
            </w:r>
            <w:r>
              <w:rPr>
                <w:rFonts w:ascii="Verdana" w:hAnsi="Verdana"/>
                <w:sz w:val="16"/>
                <w:szCs w:val="16"/>
              </w:rPr>
              <w:t xml:space="preserve"> (собственность)</w:t>
            </w:r>
          </w:p>
          <w:p w:rsidR="00215FD2" w:rsidRPr="0049617A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А</w:t>
            </w:r>
            <w:r w:rsidRPr="0049617A">
              <w:rPr>
                <w:rFonts w:ascii="Verdana" w:hAnsi="Verdana"/>
                <w:sz w:val="16"/>
                <w:szCs w:val="16"/>
              </w:rPr>
              <w:t>втостоянка</w:t>
            </w:r>
            <w:r>
              <w:rPr>
                <w:rFonts w:ascii="Verdana" w:hAnsi="Verdana"/>
                <w:sz w:val="16"/>
                <w:szCs w:val="16"/>
              </w:rPr>
              <w:t xml:space="preserve"> (собственность)</w:t>
            </w:r>
          </w:p>
          <w:p w:rsidR="00215FD2" w:rsidRPr="0049617A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Г</w:t>
            </w:r>
            <w:r w:rsidRPr="0049617A">
              <w:rPr>
                <w:rFonts w:ascii="Verdana" w:hAnsi="Verdana"/>
                <w:sz w:val="16"/>
                <w:szCs w:val="16"/>
              </w:rPr>
              <w:t>аражный бокс</w:t>
            </w:r>
            <w:r>
              <w:rPr>
                <w:rFonts w:ascii="Verdana" w:hAnsi="Verdana"/>
                <w:sz w:val="16"/>
                <w:szCs w:val="16"/>
              </w:rPr>
              <w:t xml:space="preserve"> (собственность)</w:t>
            </w:r>
          </w:p>
          <w:p w:rsidR="00215FD2" w:rsidRPr="0049617A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proofErr w:type="spellStart"/>
            <w:r>
              <w:rPr>
                <w:rFonts w:ascii="Verdana" w:hAnsi="Verdana"/>
                <w:sz w:val="16"/>
                <w:szCs w:val="16"/>
              </w:rPr>
              <w:t>Х</w:t>
            </w:r>
            <w:r w:rsidRPr="0049617A">
              <w:rPr>
                <w:rFonts w:ascii="Verdana" w:hAnsi="Verdana"/>
                <w:sz w:val="16"/>
                <w:szCs w:val="16"/>
              </w:rPr>
              <w:t>оз.помещение</w:t>
            </w:r>
            <w:proofErr w:type="spellEnd"/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(собственность)</w:t>
            </w:r>
          </w:p>
          <w:p w:rsidR="00215FD2" w:rsidRPr="0049617A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proofErr w:type="spellStart"/>
            <w:r>
              <w:rPr>
                <w:rFonts w:ascii="Verdana" w:hAnsi="Verdana"/>
                <w:sz w:val="16"/>
                <w:szCs w:val="16"/>
              </w:rPr>
              <w:t>Х</w:t>
            </w:r>
            <w:r w:rsidRPr="0049617A">
              <w:rPr>
                <w:rFonts w:ascii="Verdana" w:hAnsi="Verdana"/>
                <w:sz w:val="16"/>
                <w:szCs w:val="16"/>
              </w:rPr>
              <w:t>оз.помещение</w:t>
            </w:r>
            <w:proofErr w:type="spellEnd"/>
            <w:r>
              <w:rPr>
                <w:rFonts w:ascii="Verdana" w:hAnsi="Verdana"/>
                <w:sz w:val="16"/>
                <w:szCs w:val="16"/>
              </w:rPr>
              <w:t xml:space="preserve"> (собственность)</w:t>
            </w:r>
          </w:p>
          <w:p w:rsidR="00215FD2" w:rsidRPr="0049617A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Здание пилорамы (собственность)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Pr="00295DA3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Здание пилорамы (собственность)</w:t>
            </w:r>
          </w:p>
          <w:p w:rsidR="00215FD2" w:rsidRPr="00295DA3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Земельный участок (пользование)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Pr="00096060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Дача (пользование)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15000,0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(1/2 доли)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629,0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9617A">
              <w:rPr>
                <w:rFonts w:ascii="Verdana" w:hAnsi="Verdana"/>
                <w:sz w:val="16"/>
                <w:szCs w:val="16"/>
              </w:rPr>
              <w:t>624</w:t>
            </w:r>
            <w:r>
              <w:rPr>
                <w:rFonts w:ascii="Verdana" w:hAnsi="Verdana"/>
                <w:sz w:val="16"/>
                <w:szCs w:val="16"/>
              </w:rPr>
              <w:t>,0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Pr="0049617A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299,7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Pr="0049617A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Pr="0049617A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9617A">
              <w:rPr>
                <w:rFonts w:ascii="Verdana" w:hAnsi="Verdana"/>
                <w:sz w:val="16"/>
                <w:szCs w:val="16"/>
              </w:rPr>
              <w:t>75</w:t>
            </w:r>
            <w:r>
              <w:rPr>
                <w:rFonts w:ascii="Verdana" w:hAnsi="Verdana"/>
                <w:sz w:val="16"/>
                <w:szCs w:val="16"/>
              </w:rPr>
              <w:t>,0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Pr="0049617A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9617A">
              <w:rPr>
                <w:rFonts w:ascii="Verdana" w:hAnsi="Verdana"/>
                <w:sz w:val="16"/>
                <w:szCs w:val="16"/>
              </w:rPr>
              <w:t>19,2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Pr="0049617A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9617A">
              <w:rPr>
                <w:rFonts w:ascii="Verdana" w:hAnsi="Verdana"/>
                <w:sz w:val="16"/>
                <w:szCs w:val="16"/>
              </w:rPr>
              <w:t>23,5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Pr="0049617A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26</w:t>
            </w:r>
            <w:r w:rsidRPr="0049617A">
              <w:rPr>
                <w:rFonts w:ascii="Verdana" w:hAnsi="Verdana"/>
                <w:sz w:val="16"/>
                <w:szCs w:val="16"/>
              </w:rPr>
              <w:t>,</w:t>
            </w:r>
            <w:r>
              <w:rPr>
                <w:rFonts w:ascii="Verdana" w:hAnsi="Verdana"/>
                <w:sz w:val="16"/>
                <w:szCs w:val="16"/>
              </w:rPr>
              <w:t>8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Pr="0049617A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9617A">
              <w:rPr>
                <w:rFonts w:ascii="Verdana" w:hAnsi="Verdana"/>
                <w:sz w:val="16"/>
                <w:szCs w:val="16"/>
              </w:rPr>
              <w:t>28,6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6950E8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551,0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(1/2 доли)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98,8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(1/2 доли)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2100,0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Pr="0049617A" w:rsidRDefault="00215FD2" w:rsidP="006950E8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5</w:t>
            </w:r>
            <w:r w:rsidR="006950E8">
              <w:rPr>
                <w:rFonts w:ascii="Verdana" w:hAnsi="Verdana"/>
                <w:sz w:val="16"/>
                <w:szCs w:val="16"/>
              </w:rPr>
              <w:t>3</w:t>
            </w:r>
            <w:r>
              <w:rPr>
                <w:rFonts w:ascii="Verdana" w:hAnsi="Verdana"/>
                <w:sz w:val="16"/>
                <w:szCs w:val="16"/>
              </w:rPr>
              <w:t>,</w:t>
            </w:r>
            <w:r w:rsidR="006950E8">
              <w:rPr>
                <w:rFonts w:ascii="Verdana" w:hAnsi="Verdana"/>
                <w:sz w:val="16"/>
                <w:szCs w:val="16"/>
              </w:rPr>
              <w:t>4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Pr="0049617A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9617A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15FD2" w:rsidRPr="0049617A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Pr="0049617A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9617A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Pr="0049617A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9617A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Pr="0049617A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9617A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Pr="0049617A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9617A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Pr="0049617A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9617A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9617A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Pr="0049617A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9617A">
              <w:rPr>
                <w:rFonts w:ascii="Verdana" w:hAnsi="Verdana"/>
                <w:sz w:val="16"/>
                <w:szCs w:val="16"/>
              </w:rPr>
              <w:t xml:space="preserve">Легковые автомобили </w:t>
            </w:r>
            <w:r>
              <w:rPr>
                <w:rFonts w:ascii="Verdana" w:hAnsi="Verdana"/>
                <w:sz w:val="16"/>
                <w:szCs w:val="16"/>
              </w:rPr>
              <w:t>ТОЙОТА</w:t>
            </w:r>
            <w:r w:rsidRPr="0049617A">
              <w:rPr>
                <w:rFonts w:ascii="Verdana" w:hAnsi="Verdana"/>
                <w:sz w:val="16"/>
                <w:szCs w:val="16"/>
              </w:rPr>
              <w:t xml:space="preserve"> </w:t>
            </w:r>
            <w:r>
              <w:rPr>
                <w:rFonts w:ascii="Verdana" w:hAnsi="Verdana"/>
                <w:sz w:val="16"/>
                <w:szCs w:val="16"/>
              </w:rPr>
              <w:t>KAMR</w:t>
            </w:r>
            <w:r>
              <w:rPr>
                <w:rFonts w:ascii="Verdana" w:hAnsi="Verdana"/>
                <w:sz w:val="16"/>
                <w:szCs w:val="16"/>
                <w:lang w:val="en-US"/>
              </w:rPr>
              <w:t>Y</w:t>
            </w:r>
            <w:r w:rsidRPr="00BC3091">
              <w:rPr>
                <w:rFonts w:ascii="Verdana" w:hAnsi="Verdana"/>
                <w:sz w:val="16"/>
                <w:szCs w:val="16"/>
              </w:rPr>
              <w:t>,</w:t>
            </w:r>
            <w:r w:rsidRPr="0049617A">
              <w:rPr>
                <w:rFonts w:ascii="Verdana" w:hAnsi="Verdana"/>
                <w:sz w:val="16"/>
                <w:szCs w:val="16"/>
              </w:rPr>
              <w:t xml:space="preserve"> </w:t>
            </w:r>
            <w:r>
              <w:rPr>
                <w:rFonts w:ascii="Verdana" w:hAnsi="Verdana"/>
                <w:sz w:val="16"/>
                <w:szCs w:val="16"/>
              </w:rPr>
              <w:t>ТОЙОТА</w:t>
            </w:r>
            <w:r w:rsidRPr="00BC3091">
              <w:rPr>
                <w:rFonts w:ascii="Verdana" w:hAnsi="Verdana"/>
                <w:sz w:val="16"/>
                <w:szCs w:val="16"/>
              </w:rPr>
              <w:t xml:space="preserve"> </w:t>
            </w:r>
            <w:r>
              <w:rPr>
                <w:rFonts w:ascii="Verdana" w:hAnsi="Verdana"/>
                <w:sz w:val="16"/>
                <w:szCs w:val="16"/>
                <w:lang w:val="en-US"/>
              </w:rPr>
              <w:t>LAND</w:t>
            </w:r>
            <w:r w:rsidRPr="00BC3091">
              <w:rPr>
                <w:rFonts w:ascii="Verdana" w:hAnsi="Verdana"/>
                <w:sz w:val="16"/>
                <w:szCs w:val="16"/>
              </w:rPr>
              <w:t xml:space="preserve"> </w:t>
            </w:r>
            <w:r>
              <w:rPr>
                <w:rFonts w:ascii="Verdana" w:hAnsi="Verdana"/>
                <w:sz w:val="16"/>
                <w:szCs w:val="16"/>
                <w:lang w:val="en-US"/>
              </w:rPr>
              <w:t>GRUISER</w:t>
            </w:r>
            <w:r w:rsidRPr="00BC3091">
              <w:rPr>
                <w:rFonts w:ascii="Verdana" w:hAnsi="Verdana"/>
                <w:sz w:val="16"/>
                <w:szCs w:val="16"/>
              </w:rPr>
              <w:t>,</w:t>
            </w:r>
            <w:r w:rsidRPr="0049617A">
              <w:rPr>
                <w:rFonts w:ascii="Verdana" w:hAnsi="Verdana"/>
                <w:sz w:val="16"/>
                <w:szCs w:val="16"/>
              </w:rPr>
              <w:t xml:space="preserve">  грузовые автомобили </w:t>
            </w:r>
          </w:p>
          <w:p w:rsidR="00215FD2" w:rsidRPr="00A965C9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9617A">
              <w:rPr>
                <w:rFonts w:ascii="Verdana" w:hAnsi="Verdana"/>
                <w:sz w:val="16"/>
                <w:szCs w:val="16"/>
              </w:rPr>
              <w:t>МАЗ</w:t>
            </w:r>
            <w:r w:rsidRPr="00A965C9">
              <w:rPr>
                <w:rFonts w:ascii="Verdana" w:hAnsi="Verdana"/>
                <w:sz w:val="16"/>
                <w:szCs w:val="16"/>
              </w:rPr>
              <w:t xml:space="preserve">-6430; </w:t>
            </w:r>
          </w:p>
          <w:p w:rsidR="00215FD2" w:rsidRPr="00A965C9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9617A">
              <w:rPr>
                <w:rFonts w:ascii="Verdana" w:hAnsi="Verdana"/>
                <w:sz w:val="16"/>
                <w:szCs w:val="16"/>
              </w:rPr>
              <w:t>МАЗ</w:t>
            </w:r>
            <w:r w:rsidRPr="00A965C9">
              <w:rPr>
                <w:rFonts w:ascii="Verdana" w:hAnsi="Verdana"/>
                <w:sz w:val="16"/>
                <w:szCs w:val="16"/>
              </w:rPr>
              <w:t xml:space="preserve">-543240;  </w:t>
            </w:r>
          </w:p>
          <w:p w:rsidR="00215FD2" w:rsidRPr="00BC3091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BC3091">
              <w:rPr>
                <w:rFonts w:ascii="Verdana" w:hAnsi="Verdana"/>
                <w:sz w:val="16"/>
                <w:szCs w:val="16"/>
              </w:rPr>
              <w:t>ГАЗ 330232</w:t>
            </w:r>
            <w:r>
              <w:rPr>
                <w:rFonts w:ascii="Verdana" w:hAnsi="Verdana"/>
                <w:sz w:val="16"/>
                <w:szCs w:val="16"/>
              </w:rPr>
              <w:t>;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proofErr w:type="spellStart"/>
            <w:r>
              <w:rPr>
                <w:rFonts w:ascii="Verdana" w:hAnsi="Verdana"/>
                <w:sz w:val="16"/>
                <w:szCs w:val="16"/>
              </w:rPr>
              <w:t>Мототранспортные</w:t>
            </w:r>
            <w:proofErr w:type="spellEnd"/>
            <w:r>
              <w:rPr>
                <w:rFonts w:ascii="Verdana" w:hAnsi="Verdana"/>
                <w:sz w:val="16"/>
                <w:szCs w:val="16"/>
              </w:rPr>
              <w:t xml:space="preserve"> средства:</w:t>
            </w:r>
          </w:p>
          <w:p w:rsidR="00215FD2" w:rsidRPr="00A965C9" w:rsidRDefault="00215FD2" w:rsidP="00F64AC0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>
              <w:rPr>
                <w:rFonts w:ascii="Verdana" w:hAnsi="Verdana"/>
                <w:sz w:val="16"/>
                <w:szCs w:val="16"/>
              </w:rPr>
              <w:t>Мотовездеход</w:t>
            </w:r>
            <w:r w:rsidRPr="00A965C9">
              <w:rPr>
                <w:rFonts w:ascii="Verdana" w:hAnsi="Verdana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Verdana" w:hAnsi="Verdana"/>
                <w:sz w:val="16"/>
                <w:szCs w:val="16"/>
                <w:lang w:val="en-US"/>
              </w:rPr>
              <w:t>CAM</w:t>
            </w:r>
            <w:r w:rsidRPr="00A965C9">
              <w:rPr>
                <w:rFonts w:ascii="Verdana" w:hAnsi="Verdana"/>
                <w:sz w:val="16"/>
                <w:szCs w:val="16"/>
                <w:lang w:val="en-US"/>
              </w:rPr>
              <w:t>-</w:t>
            </w:r>
            <w:r>
              <w:rPr>
                <w:rFonts w:ascii="Verdana" w:hAnsi="Verdana"/>
                <w:sz w:val="16"/>
                <w:szCs w:val="16"/>
                <w:lang w:val="en-US"/>
              </w:rPr>
              <w:t>AM</w:t>
            </w:r>
            <w:r w:rsidRPr="00A965C9">
              <w:rPr>
                <w:rFonts w:ascii="Verdana" w:hAnsi="Verdana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Verdana" w:hAnsi="Verdana"/>
                <w:sz w:val="16"/>
                <w:szCs w:val="16"/>
                <w:lang w:val="en-US"/>
              </w:rPr>
              <w:t>OUTLANDTR</w:t>
            </w:r>
            <w:r w:rsidRPr="00A965C9">
              <w:rPr>
                <w:rFonts w:ascii="Verdana" w:hAnsi="Verdana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Verdana" w:hAnsi="Verdana"/>
                <w:sz w:val="16"/>
                <w:szCs w:val="16"/>
                <w:lang w:val="en-US"/>
              </w:rPr>
              <w:t>MAX</w:t>
            </w:r>
            <w:r w:rsidRPr="00A965C9">
              <w:rPr>
                <w:rFonts w:ascii="Verdana" w:hAnsi="Verdana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Verdana" w:hAnsi="Verdana"/>
                <w:sz w:val="16"/>
                <w:szCs w:val="16"/>
                <w:lang w:val="en-US"/>
              </w:rPr>
              <w:t>LTD</w:t>
            </w:r>
            <w:r w:rsidRPr="00A965C9">
              <w:rPr>
                <w:rFonts w:ascii="Verdana" w:hAnsi="Verdana"/>
                <w:sz w:val="16"/>
                <w:szCs w:val="16"/>
                <w:lang w:val="en-US"/>
              </w:rPr>
              <w:t xml:space="preserve"> 800;</w:t>
            </w:r>
          </w:p>
          <w:p w:rsidR="00215FD2" w:rsidRPr="00A479DA" w:rsidRDefault="00215FD2" w:rsidP="00365887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A965C9">
              <w:rPr>
                <w:rFonts w:ascii="Verdana" w:hAnsi="Verdana"/>
                <w:sz w:val="16"/>
                <w:szCs w:val="16"/>
                <w:lang w:val="en-US"/>
              </w:rPr>
              <w:t xml:space="preserve"> </w:t>
            </w:r>
            <w:r w:rsidRPr="00A479DA">
              <w:rPr>
                <w:rFonts w:ascii="Verdana" w:hAnsi="Verdana"/>
                <w:sz w:val="16"/>
                <w:szCs w:val="16"/>
              </w:rPr>
              <w:t>с</w:t>
            </w:r>
            <w:r>
              <w:rPr>
                <w:rFonts w:ascii="Verdana" w:hAnsi="Verdana"/>
                <w:sz w:val="16"/>
                <w:szCs w:val="16"/>
              </w:rPr>
              <w:t xml:space="preserve">негоход SCANDIK WT 600 ACE; сельскохозяйственная техника: самоходная машина </w:t>
            </w:r>
            <w:proofErr w:type="spellStart"/>
            <w:r>
              <w:rPr>
                <w:rFonts w:ascii="Verdana" w:hAnsi="Verdana"/>
                <w:sz w:val="16"/>
                <w:szCs w:val="16"/>
              </w:rPr>
              <w:t>Беларус</w:t>
            </w:r>
            <w:proofErr w:type="spellEnd"/>
            <w:r>
              <w:rPr>
                <w:rFonts w:ascii="Verdana" w:hAnsi="Verdana"/>
                <w:sz w:val="16"/>
                <w:szCs w:val="16"/>
              </w:rPr>
              <w:t xml:space="preserve"> 82.1 ЭО 2626, водный транспорт надувная лодка  </w:t>
            </w:r>
            <w:proofErr w:type="spellStart"/>
            <w:r>
              <w:rPr>
                <w:rFonts w:ascii="Verdana" w:hAnsi="Verdana"/>
                <w:sz w:val="16"/>
                <w:szCs w:val="16"/>
              </w:rPr>
              <w:t>Achilles</w:t>
            </w:r>
            <w:proofErr w:type="spellEnd"/>
            <w:r>
              <w:rPr>
                <w:rFonts w:ascii="Verdana" w:hAnsi="Verdana"/>
                <w:sz w:val="16"/>
                <w:szCs w:val="16"/>
              </w:rPr>
              <w:t xml:space="preserve"> 500 AS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15FD2" w:rsidRDefault="00215FD2" w:rsidP="001A69D2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  <w:tr w:rsidR="00215FD2" w:rsidRPr="00F276A9" w:rsidTr="002271AE">
        <w:trPr>
          <w:gridAfter w:val="2"/>
          <w:wAfter w:w="816" w:type="pct"/>
          <w:trHeight w:val="313"/>
          <w:tblHeader/>
          <w:tblCellSpacing w:w="0" w:type="dxa"/>
        </w:trPr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FD2" w:rsidRDefault="00215FD2" w:rsidP="00BE3116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сын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FD2" w:rsidRDefault="00215FD2" w:rsidP="00E957E3">
            <w:pPr>
              <w:rPr>
                <w:rFonts w:ascii="Verdana" w:hAnsi="Verdana"/>
                <w:b/>
                <w:color w:val="333333"/>
                <w:sz w:val="16"/>
                <w:szCs w:val="16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FD2" w:rsidRDefault="00215FD2" w:rsidP="009955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9617A">
              <w:rPr>
                <w:rFonts w:ascii="Verdana" w:hAnsi="Verdana"/>
                <w:sz w:val="16"/>
                <w:szCs w:val="16"/>
              </w:rPr>
              <w:t>Квартира</w:t>
            </w:r>
            <w:r>
              <w:rPr>
                <w:rFonts w:ascii="Verdana" w:hAnsi="Verdana"/>
                <w:sz w:val="16"/>
                <w:szCs w:val="16"/>
              </w:rPr>
              <w:t xml:space="preserve"> (пользование)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Земельный участок (пользование)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Pr="0049617A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Дача (пользование)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9617A">
              <w:rPr>
                <w:rFonts w:ascii="Verdana" w:hAnsi="Verdana"/>
                <w:sz w:val="16"/>
                <w:szCs w:val="16"/>
              </w:rPr>
              <w:t>75</w:t>
            </w:r>
            <w:r>
              <w:rPr>
                <w:rFonts w:ascii="Verdana" w:hAnsi="Verdana"/>
                <w:sz w:val="16"/>
                <w:szCs w:val="16"/>
              </w:rPr>
              <w:t>,0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2100,0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Pr="0049617A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53,4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9617A">
              <w:rPr>
                <w:rFonts w:ascii="Verdana" w:hAnsi="Verdana"/>
                <w:sz w:val="16"/>
                <w:szCs w:val="16"/>
              </w:rPr>
              <w:t>Россия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Россия </w:t>
            </w: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215FD2" w:rsidRPr="0049617A" w:rsidRDefault="00215FD2" w:rsidP="0099558E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FD2" w:rsidRDefault="00215FD2" w:rsidP="0099558E">
            <w:pPr>
              <w:jc w:val="center"/>
              <w:rPr>
                <w:sz w:val="24"/>
                <w:szCs w:val="24"/>
              </w:rPr>
            </w:pPr>
          </w:p>
          <w:p w:rsidR="00215FD2" w:rsidRDefault="00215FD2" w:rsidP="009955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15FD2" w:rsidRDefault="00215FD2" w:rsidP="001A69D2">
            <w:pPr>
              <w:jc w:val="center"/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333333"/>
                <w:sz w:val="16"/>
                <w:szCs w:val="16"/>
              </w:rPr>
              <w:t>-</w:t>
            </w:r>
          </w:p>
        </w:tc>
      </w:tr>
    </w:tbl>
    <w:p w:rsidR="00A40C4C" w:rsidRPr="00BC3091" w:rsidRDefault="00A40C4C" w:rsidP="00325195">
      <w:pPr>
        <w:jc w:val="both"/>
        <w:rPr>
          <w:rFonts w:ascii="Verdana" w:hAnsi="Verdana"/>
          <w:b/>
          <w:bCs/>
          <w:color w:val="333333"/>
          <w:sz w:val="16"/>
          <w:szCs w:val="16"/>
        </w:rPr>
      </w:pPr>
    </w:p>
    <w:p w:rsidR="00626604" w:rsidRDefault="002C2F4C" w:rsidP="0042652F">
      <w:pPr>
        <w:jc w:val="both"/>
        <w:rPr>
          <w:rFonts w:ascii="Verdana" w:hAnsi="Verdana"/>
          <w:b/>
          <w:bCs/>
          <w:color w:val="333333"/>
          <w:sz w:val="16"/>
          <w:szCs w:val="16"/>
        </w:rPr>
      </w:pPr>
      <w:r>
        <w:rPr>
          <w:rFonts w:ascii="Verdana" w:hAnsi="Verdana"/>
          <w:b/>
          <w:bCs/>
          <w:color w:val="333333"/>
          <w:sz w:val="16"/>
          <w:szCs w:val="16"/>
        </w:rPr>
        <w:t xml:space="preserve">Примечание: </w:t>
      </w:r>
    </w:p>
    <w:p w:rsidR="00287CA2" w:rsidRDefault="00325195" w:rsidP="0042652F">
      <w:pPr>
        <w:jc w:val="both"/>
        <w:rPr>
          <w:sz w:val="24"/>
          <w:szCs w:val="24"/>
        </w:rPr>
      </w:pPr>
      <w:r>
        <w:rPr>
          <w:rFonts w:ascii="Verdana" w:hAnsi="Verdana"/>
          <w:b/>
          <w:bCs/>
          <w:color w:val="333333"/>
          <w:sz w:val="16"/>
          <w:szCs w:val="16"/>
        </w:rPr>
        <w:lastRenderedPageBreak/>
        <w:t>*</w:t>
      </w:r>
      <w:r w:rsidRPr="0055580F">
        <w:rPr>
          <w:rFonts w:ascii="Verdana" w:hAnsi="Verdana"/>
          <w:b/>
          <w:bCs/>
          <w:color w:val="333333"/>
          <w:sz w:val="16"/>
          <w:szCs w:val="16"/>
        </w:rPr>
        <w:t xml:space="preserve"> Сведения об источниках получения средств, за счет которых совершена сделка по приобретению земельного участка, другого объекта недвижимого имущества, транспортного средства, ценных бумаг, акций (долей участия, паев в уставных (складочных) капиталах организаций), если сумма сделки превышает общий доход работника и его супруга (супруги) за три последних года, предшествующих совершению сделки</w:t>
      </w:r>
    </w:p>
    <w:sectPr w:rsidR="00287CA2" w:rsidSect="0002093A">
      <w:headerReference w:type="even" r:id="rId8"/>
      <w:headerReference w:type="default" r:id="rId9"/>
      <w:footerReference w:type="default" r:id="rId10"/>
      <w:headerReference w:type="first" r:id="rId11"/>
      <w:footerReference w:type="first" r:id="rId12"/>
      <w:pgSz w:w="16838" w:h="11906" w:orient="landscape"/>
      <w:pgMar w:top="1560" w:right="1134" w:bottom="566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1D36" w:rsidRDefault="00C11D36">
      <w:r>
        <w:separator/>
      </w:r>
    </w:p>
  </w:endnote>
  <w:endnote w:type="continuationSeparator" w:id="0">
    <w:p w:rsidR="00C11D36" w:rsidRDefault="00C11D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65C9" w:rsidRPr="00A33B5F" w:rsidRDefault="00A965C9" w:rsidP="00352147">
    <w:pPr>
      <w:pStyle w:val="a8"/>
      <w:rPr>
        <w:sz w:val="16"/>
        <w:lang w:val="en-US"/>
      </w:rPr>
    </w:pPr>
    <w:fldSimple w:instr=" DOCPROPERTY &quot;ИД&quot; \* MERGEFORMAT ">
      <w:r w:rsidRPr="00175352">
        <w:rPr>
          <w:sz w:val="16"/>
        </w:rPr>
        <w:t>2800546</w:t>
      </w:r>
    </w:fldSimple>
    <w:r w:rsidRPr="00A33B5F">
      <w:rPr>
        <w:sz w:val="16"/>
      </w:rPr>
      <w:t xml:space="preserve"> </w:t>
    </w:r>
    <w:r w:rsidRPr="00A33B5F">
      <w:rPr>
        <w:sz w:val="16"/>
        <w:lang w:val="en-US"/>
      </w:rPr>
      <w:t>v</w:t>
    </w:r>
    <w:fldSimple w:instr=" DOCPROPERTY &quot;Номер версии&quot; \* MERGEFORMAT ">
      <w:r w:rsidRPr="00175352">
        <w:rPr>
          <w:sz w:val="16"/>
        </w:rPr>
        <w:t>2</w:t>
      </w:r>
    </w:fldSimple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65C9" w:rsidRPr="005936EB" w:rsidRDefault="00A965C9" w:rsidP="00A33B5F">
    <w:pPr>
      <w:pStyle w:val="a8"/>
      <w:rPr>
        <w:sz w:val="18"/>
        <w:szCs w:val="18"/>
        <w:lang w:val="en-US"/>
      </w:rPr>
    </w:pPr>
    <w:fldSimple w:instr=" DOCPROPERTY &quot;ИД&quot; \* MERGEFORMAT ">
      <w:r w:rsidRPr="00175352">
        <w:rPr>
          <w:sz w:val="18"/>
          <w:szCs w:val="18"/>
        </w:rPr>
        <w:t>2800546</w:t>
      </w:r>
    </w:fldSimple>
    <w:r w:rsidRPr="005936EB">
      <w:rPr>
        <w:sz w:val="18"/>
        <w:szCs w:val="18"/>
      </w:rPr>
      <w:t xml:space="preserve"> </w:t>
    </w:r>
    <w:r w:rsidRPr="005936EB">
      <w:rPr>
        <w:sz w:val="18"/>
        <w:szCs w:val="18"/>
        <w:lang w:val="en-US"/>
      </w:rPr>
      <w:t>v</w:t>
    </w:r>
    <w:fldSimple w:instr=" DOCPROPERTY &quot;Номер версии&quot; \* MERGEFORMAT ">
      <w:r w:rsidRPr="00175352">
        <w:rPr>
          <w:sz w:val="18"/>
          <w:szCs w:val="18"/>
        </w:rPr>
        <w:t>2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1D36" w:rsidRDefault="00C11D36">
      <w:r>
        <w:separator/>
      </w:r>
    </w:p>
  </w:footnote>
  <w:footnote w:type="continuationSeparator" w:id="0">
    <w:p w:rsidR="00C11D36" w:rsidRDefault="00C11D3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65C9" w:rsidRDefault="00A965C9" w:rsidP="008823A1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A965C9" w:rsidRDefault="00A965C9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65C9" w:rsidRDefault="00A965C9" w:rsidP="00287CA2">
    <w:pPr>
      <w:pStyle w:val="a5"/>
      <w:framePr w:wrap="around" w:vAnchor="text" w:hAnchor="margin" w:xAlign="center" w:y="1"/>
      <w:jc w:val="center"/>
      <w:rPr>
        <w:rStyle w:val="a6"/>
        <w:sz w:val="24"/>
        <w:lang w:val="en-US"/>
      </w:rPr>
    </w:pPr>
  </w:p>
  <w:p w:rsidR="00A965C9" w:rsidRDefault="00A965C9">
    <w:pPr>
      <w:pStyle w:val="a5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65C9" w:rsidRPr="00352147" w:rsidRDefault="00A965C9" w:rsidP="008C78F8">
    <w:pPr>
      <w:pStyle w:val="a5"/>
      <w:tabs>
        <w:tab w:val="clear" w:pos="4677"/>
        <w:tab w:val="clear" w:pos="9355"/>
        <w:tab w:val="left" w:pos="2339"/>
      </w:tabs>
      <w:ind w:left="198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776166"/>
    <w:multiLevelType w:val="multilevel"/>
    <w:tmpl w:val="0419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ctiveWritingStyle w:appName="MSWord" w:lang="ru-RU" w:vendorID="1" w:dllVersion="512" w:checkStyle="1"/>
  <w:proofState w:spelling="clean"/>
  <w:attachedTemplate r:id="rId1"/>
  <w:stylePaneFormatFilter w:val="3F01"/>
  <w:defaultTabStop w:val="720"/>
  <w:doNotHyphenateCaps/>
  <w:drawingGridHorizontalSpacing w:val="140"/>
  <w:drawingGridVerticalSpacing w:val="120"/>
  <w:displayHorizontalDrawingGridEvery w:val="2"/>
  <w:displayVerticalDrawingGridEvery w:val="0"/>
  <w:noPunctuationKerning/>
  <w:characterSpacingControl w:val="doNotCompress"/>
  <w:hdrShapeDefaults>
    <o:shapedefaults v:ext="edit" spidmax="214018"/>
  </w:hdrShapeDefaults>
  <w:footnotePr>
    <w:footnote w:id="-1"/>
    <w:footnote w:id="0"/>
  </w:footnotePr>
  <w:endnotePr>
    <w:endnote w:id="-1"/>
    <w:endnote w:id="0"/>
  </w:endnotePr>
  <w:compat/>
  <w:rsids>
    <w:rsidRoot w:val="00180475"/>
    <w:rsid w:val="000044B7"/>
    <w:rsid w:val="000116F7"/>
    <w:rsid w:val="000134B2"/>
    <w:rsid w:val="0001445B"/>
    <w:rsid w:val="00014F79"/>
    <w:rsid w:val="0001581D"/>
    <w:rsid w:val="0001753E"/>
    <w:rsid w:val="00020697"/>
    <w:rsid w:val="0002093A"/>
    <w:rsid w:val="00023155"/>
    <w:rsid w:val="00023EC1"/>
    <w:rsid w:val="00027BE7"/>
    <w:rsid w:val="00033AF8"/>
    <w:rsid w:val="00043F3D"/>
    <w:rsid w:val="0004428E"/>
    <w:rsid w:val="0004536D"/>
    <w:rsid w:val="00045E13"/>
    <w:rsid w:val="0004731C"/>
    <w:rsid w:val="0005079F"/>
    <w:rsid w:val="00051078"/>
    <w:rsid w:val="00056C03"/>
    <w:rsid w:val="00056E2C"/>
    <w:rsid w:val="00057908"/>
    <w:rsid w:val="00057B1B"/>
    <w:rsid w:val="000663B2"/>
    <w:rsid w:val="00067396"/>
    <w:rsid w:val="00067C26"/>
    <w:rsid w:val="000723DB"/>
    <w:rsid w:val="00081A63"/>
    <w:rsid w:val="00081F45"/>
    <w:rsid w:val="00093F1C"/>
    <w:rsid w:val="00093F3F"/>
    <w:rsid w:val="000946CD"/>
    <w:rsid w:val="00095DA7"/>
    <w:rsid w:val="00096060"/>
    <w:rsid w:val="00097733"/>
    <w:rsid w:val="000A48E2"/>
    <w:rsid w:val="000A4A76"/>
    <w:rsid w:val="000A72FF"/>
    <w:rsid w:val="000B1779"/>
    <w:rsid w:val="000B178B"/>
    <w:rsid w:val="000B2B34"/>
    <w:rsid w:val="000B5A2D"/>
    <w:rsid w:val="000B620C"/>
    <w:rsid w:val="000C177B"/>
    <w:rsid w:val="000C2F25"/>
    <w:rsid w:val="000C3A47"/>
    <w:rsid w:val="000C3A5B"/>
    <w:rsid w:val="000C4C30"/>
    <w:rsid w:val="000C627E"/>
    <w:rsid w:val="000C79CF"/>
    <w:rsid w:val="000C7D30"/>
    <w:rsid w:val="000C7F8E"/>
    <w:rsid w:val="000D0259"/>
    <w:rsid w:val="000D1A13"/>
    <w:rsid w:val="000D272B"/>
    <w:rsid w:val="000D794B"/>
    <w:rsid w:val="000E09C0"/>
    <w:rsid w:val="000E2FC4"/>
    <w:rsid w:val="000E3257"/>
    <w:rsid w:val="000E3D8C"/>
    <w:rsid w:val="000E5C0E"/>
    <w:rsid w:val="000F4764"/>
    <w:rsid w:val="000F67AB"/>
    <w:rsid w:val="000F727C"/>
    <w:rsid w:val="000F7B3D"/>
    <w:rsid w:val="00102136"/>
    <w:rsid w:val="00105763"/>
    <w:rsid w:val="0010674D"/>
    <w:rsid w:val="00107366"/>
    <w:rsid w:val="00117574"/>
    <w:rsid w:val="00120537"/>
    <w:rsid w:val="001237B8"/>
    <w:rsid w:val="0013449B"/>
    <w:rsid w:val="001412D6"/>
    <w:rsid w:val="0014171F"/>
    <w:rsid w:val="00141738"/>
    <w:rsid w:val="001417AF"/>
    <w:rsid w:val="00143CA1"/>
    <w:rsid w:val="00143E74"/>
    <w:rsid w:val="00147FF7"/>
    <w:rsid w:val="00157D3A"/>
    <w:rsid w:val="00165007"/>
    <w:rsid w:val="00166D24"/>
    <w:rsid w:val="00167DB0"/>
    <w:rsid w:val="0017014E"/>
    <w:rsid w:val="00172B3D"/>
    <w:rsid w:val="00174CB1"/>
    <w:rsid w:val="00175352"/>
    <w:rsid w:val="00175F02"/>
    <w:rsid w:val="00180475"/>
    <w:rsid w:val="001827CE"/>
    <w:rsid w:val="00186D57"/>
    <w:rsid w:val="00193287"/>
    <w:rsid w:val="001948F4"/>
    <w:rsid w:val="00194C61"/>
    <w:rsid w:val="001A4E66"/>
    <w:rsid w:val="001A69D2"/>
    <w:rsid w:val="001A7F56"/>
    <w:rsid w:val="001B108B"/>
    <w:rsid w:val="001B21FF"/>
    <w:rsid w:val="001B5EB2"/>
    <w:rsid w:val="001B7AC5"/>
    <w:rsid w:val="001C6122"/>
    <w:rsid w:val="001D7C14"/>
    <w:rsid w:val="001E0E71"/>
    <w:rsid w:val="001E2EC3"/>
    <w:rsid w:val="001E32EB"/>
    <w:rsid w:val="001E4908"/>
    <w:rsid w:val="001F1110"/>
    <w:rsid w:val="001F14D1"/>
    <w:rsid w:val="001F1F55"/>
    <w:rsid w:val="001F426B"/>
    <w:rsid w:val="001F43A7"/>
    <w:rsid w:val="001F561E"/>
    <w:rsid w:val="001F5DB2"/>
    <w:rsid w:val="001F7425"/>
    <w:rsid w:val="001F774C"/>
    <w:rsid w:val="00203A5D"/>
    <w:rsid w:val="002048B0"/>
    <w:rsid w:val="0020707B"/>
    <w:rsid w:val="00210AE7"/>
    <w:rsid w:val="0021163F"/>
    <w:rsid w:val="00215FD2"/>
    <w:rsid w:val="0022272F"/>
    <w:rsid w:val="00224B35"/>
    <w:rsid w:val="002271AE"/>
    <w:rsid w:val="002321FE"/>
    <w:rsid w:val="002326E3"/>
    <w:rsid w:val="00232EAB"/>
    <w:rsid w:val="00233816"/>
    <w:rsid w:val="00237699"/>
    <w:rsid w:val="00237AC9"/>
    <w:rsid w:val="0024103E"/>
    <w:rsid w:val="002449C8"/>
    <w:rsid w:val="00247871"/>
    <w:rsid w:val="00247B75"/>
    <w:rsid w:val="00251B27"/>
    <w:rsid w:val="00252D99"/>
    <w:rsid w:val="0025394A"/>
    <w:rsid w:val="00263694"/>
    <w:rsid w:val="0026395A"/>
    <w:rsid w:val="00267182"/>
    <w:rsid w:val="00267EF0"/>
    <w:rsid w:val="002706B1"/>
    <w:rsid w:val="00271480"/>
    <w:rsid w:val="00273CD8"/>
    <w:rsid w:val="0027406D"/>
    <w:rsid w:val="002775E5"/>
    <w:rsid w:val="00280C0E"/>
    <w:rsid w:val="00281CA6"/>
    <w:rsid w:val="00282BDB"/>
    <w:rsid w:val="00284CC5"/>
    <w:rsid w:val="0028500D"/>
    <w:rsid w:val="00287CA2"/>
    <w:rsid w:val="00287DD5"/>
    <w:rsid w:val="00291B37"/>
    <w:rsid w:val="00292571"/>
    <w:rsid w:val="002929DA"/>
    <w:rsid w:val="00294CE8"/>
    <w:rsid w:val="00294E51"/>
    <w:rsid w:val="0029507F"/>
    <w:rsid w:val="00295DA3"/>
    <w:rsid w:val="00296EFF"/>
    <w:rsid w:val="00297DA7"/>
    <w:rsid w:val="00297EE9"/>
    <w:rsid w:val="002B2259"/>
    <w:rsid w:val="002B2E8D"/>
    <w:rsid w:val="002C2F4C"/>
    <w:rsid w:val="002C301C"/>
    <w:rsid w:val="002C41C0"/>
    <w:rsid w:val="002C4B60"/>
    <w:rsid w:val="002C6192"/>
    <w:rsid w:val="002D0173"/>
    <w:rsid w:val="002D3AFB"/>
    <w:rsid w:val="002D53BF"/>
    <w:rsid w:val="002D5FD2"/>
    <w:rsid w:val="002E0AC7"/>
    <w:rsid w:val="002E13E8"/>
    <w:rsid w:val="002E1512"/>
    <w:rsid w:val="002E6DF9"/>
    <w:rsid w:val="002E71DD"/>
    <w:rsid w:val="002F23F3"/>
    <w:rsid w:val="002F23FA"/>
    <w:rsid w:val="002F3CD1"/>
    <w:rsid w:val="002F6643"/>
    <w:rsid w:val="002F67C7"/>
    <w:rsid w:val="00300A53"/>
    <w:rsid w:val="003050A1"/>
    <w:rsid w:val="00307CB9"/>
    <w:rsid w:val="00312623"/>
    <w:rsid w:val="003213EB"/>
    <w:rsid w:val="0032234F"/>
    <w:rsid w:val="00322C5E"/>
    <w:rsid w:val="0032300C"/>
    <w:rsid w:val="003245F1"/>
    <w:rsid w:val="00325195"/>
    <w:rsid w:val="00352147"/>
    <w:rsid w:val="0035432A"/>
    <w:rsid w:val="0035489C"/>
    <w:rsid w:val="00356103"/>
    <w:rsid w:val="00360530"/>
    <w:rsid w:val="00360E3E"/>
    <w:rsid w:val="00360FDC"/>
    <w:rsid w:val="00362D98"/>
    <w:rsid w:val="00365887"/>
    <w:rsid w:val="00365FEA"/>
    <w:rsid w:val="0036779C"/>
    <w:rsid w:val="00370927"/>
    <w:rsid w:val="00375FE7"/>
    <w:rsid w:val="00376845"/>
    <w:rsid w:val="003773FA"/>
    <w:rsid w:val="00381FC2"/>
    <w:rsid w:val="00383129"/>
    <w:rsid w:val="003934A7"/>
    <w:rsid w:val="00396263"/>
    <w:rsid w:val="003962C8"/>
    <w:rsid w:val="003A4792"/>
    <w:rsid w:val="003B1565"/>
    <w:rsid w:val="003B3985"/>
    <w:rsid w:val="003B6922"/>
    <w:rsid w:val="003C20C8"/>
    <w:rsid w:val="003C333D"/>
    <w:rsid w:val="003C3B57"/>
    <w:rsid w:val="003C3E4C"/>
    <w:rsid w:val="003C447A"/>
    <w:rsid w:val="003C664A"/>
    <w:rsid w:val="003D17BA"/>
    <w:rsid w:val="003D2C06"/>
    <w:rsid w:val="003D5EBE"/>
    <w:rsid w:val="003E34C5"/>
    <w:rsid w:val="003E419B"/>
    <w:rsid w:val="003F158E"/>
    <w:rsid w:val="003F255D"/>
    <w:rsid w:val="003F3811"/>
    <w:rsid w:val="003F6A55"/>
    <w:rsid w:val="00400285"/>
    <w:rsid w:val="00401CEE"/>
    <w:rsid w:val="0040308A"/>
    <w:rsid w:val="00404309"/>
    <w:rsid w:val="00410146"/>
    <w:rsid w:val="00410F3F"/>
    <w:rsid w:val="00413EAE"/>
    <w:rsid w:val="004220D0"/>
    <w:rsid w:val="00424143"/>
    <w:rsid w:val="00424C0D"/>
    <w:rsid w:val="0042652F"/>
    <w:rsid w:val="004310DD"/>
    <w:rsid w:val="00431B6D"/>
    <w:rsid w:val="00432029"/>
    <w:rsid w:val="00432691"/>
    <w:rsid w:val="004365B3"/>
    <w:rsid w:val="00437369"/>
    <w:rsid w:val="00437C37"/>
    <w:rsid w:val="00440606"/>
    <w:rsid w:val="00440D77"/>
    <w:rsid w:val="004424E6"/>
    <w:rsid w:val="004446CD"/>
    <w:rsid w:val="004458F0"/>
    <w:rsid w:val="00447F3B"/>
    <w:rsid w:val="00454781"/>
    <w:rsid w:val="0045667C"/>
    <w:rsid w:val="00456E9A"/>
    <w:rsid w:val="004668D8"/>
    <w:rsid w:val="004670FF"/>
    <w:rsid w:val="00476404"/>
    <w:rsid w:val="004822B1"/>
    <w:rsid w:val="00484214"/>
    <w:rsid w:val="004849D2"/>
    <w:rsid w:val="004851C7"/>
    <w:rsid w:val="00490AEE"/>
    <w:rsid w:val="00491CE6"/>
    <w:rsid w:val="00495DD3"/>
    <w:rsid w:val="0049617A"/>
    <w:rsid w:val="00497254"/>
    <w:rsid w:val="004A0A7C"/>
    <w:rsid w:val="004A0D47"/>
    <w:rsid w:val="004A177F"/>
    <w:rsid w:val="004A5FEE"/>
    <w:rsid w:val="004A623E"/>
    <w:rsid w:val="004B2904"/>
    <w:rsid w:val="004B513D"/>
    <w:rsid w:val="004B519C"/>
    <w:rsid w:val="004C1667"/>
    <w:rsid w:val="004D0CF7"/>
    <w:rsid w:val="004D119F"/>
    <w:rsid w:val="004D3B6F"/>
    <w:rsid w:val="004D671E"/>
    <w:rsid w:val="004E19E0"/>
    <w:rsid w:val="004E411A"/>
    <w:rsid w:val="004E4496"/>
    <w:rsid w:val="004F0BA6"/>
    <w:rsid w:val="004F3464"/>
    <w:rsid w:val="004F54B8"/>
    <w:rsid w:val="00500FDD"/>
    <w:rsid w:val="00502537"/>
    <w:rsid w:val="005028FE"/>
    <w:rsid w:val="00505B82"/>
    <w:rsid w:val="00512D38"/>
    <w:rsid w:val="005153A9"/>
    <w:rsid w:val="00515841"/>
    <w:rsid w:val="00515EF0"/>
    <w:rsid w:val="00516303"/>
    <w:rsid w:val="0051663B"/>
    <w:rsid w:val="00517029"/>
    <w:rsid w:val="005225D0"/>
    <w:rsid w:val="00523688"/>
    <w:rsid w:val="00523B2A"/>
    <w:rsid w:val="0053370B"/>
    <w:rsid w:val="00535865"/>
    <w:rsid w:val="005448B5"/>
    <w:rsid w:val="00544B58"/>
    <w:rsid w:val="0054606F"/>
    <w:rsid w:val="005470AF"/>
    <w:rsid w:val="00547948"/>
    <w:rsid w:val="005507A1"/>
    <w:rsid w:val="0055239B"/>
    <w:rsid w:val="0055435B"/>
    <w:rsid w:val="005602F1"/>
    <w:rsid w:val="0056426B"/>
    <w:rsid w:val="005648E3"/>
    <w:rsid w:val="00565617"/>
    <w:rsid w:val="005674E6"/>
    <w:rsid w:val="00567D83"/>
    <w:rsid w:val="0057423F"/>
    <w:rsid w:val="0058529C"/>
    <w:rsid w:val="00587AD9"/>
    <w:rsid w:val="005912B6"/>
    <w:rsid w:val="005936EB"/>
    <w:rsid w:val="0059416B"/>
    <w:rsid w:val="005948D4"/>
    <w:rsid w:val="00594BC8"/>
    <w:rsid w:val="00595FF8"/>
    <w:rsid w:val="005A28EA"/>
    <w:rsid w:val="005A31AB"/>
    <w:rsid w:val="005A376F"/>
    <w:rsid w:val="005A6642"/>
    <w:rsid w:val="005B463A"/>
    <w:rsid w:val="005B6B3E"/>
    <w:rsid w:val="005B7820"/>
    <w:rsid w:val="005C033D"/>
    <w:rsid w:val="005C07D0"/>
    <w:rsid w:val="005C22BF"/>
    <w:rsid w:val="005C3BA8"/>
    <w:rsid w:val="005C3C6D"/>
    <w:rsid w:val="005C463A"/>
    <w:rsid w:val="005C4D12"/>
    <w:rsid w:val="005C5D65"/>
    <w:rsid w:val="005C771C"/>
    <w:rsid w:val="005C77A9"/>
    <w:rsid w:val="005D1AA0"/>
    <w:rsid w:val="005D3BA4"/>
    <w:rsid w:val="005D3E47"/>
    <w:rsid w:val="005D4F89"/>
    <w:rsid w:val="005E0D4F"/>
    <w:rsid w:val="005E25BE"/>
    <w:rsid w:val="005E29DE"/>
    <w:rsid w:val="005E719A"/>
    <w:rsid w:val="005F19AA"/>
    <w:rsid w:val="005F2DE8"/>
    <w:rsid w:val="005F4BE4"/>
    <w:rsid w:val="005F4CF1"/>
    <w:rsid w:val="005F7339"/>
    <w:rsid w:val="006016FF"/>
    <w:rsid w:val="00602921"/>
    <w:rsid w:val="00605F04"/>
    <w:rsid w:val="00607528"/>
    <w:rsid w:val="0061034F"/>
    <w:rsid w:val="0061137B"/>
    <w:rsid w:val="00612907"/>
    <w:rsid w:val="00613792"/>
    <w:rsid w:val="00615A32"/>
    <w:rsid w:val="00615B5C"/>
    <w:rsid w:val="00615C08"/>
    <w:rsid w:val="00616E1B"/>
    <w:rsid w:val="0061798B"/>
    <w:rsid w:val="006219CB"/>
    <w:rsid w:val="00624EE6"/>
    <w:rsid w:val="00626604"/>
    <w:rsid w:val="00626ADD"/>
    <w:rsid w:val="00626DBB"/>
    <w:rsid w:val="00627410"/>
    <w:rsid w:val="006274FE"/>
    <w:rsid w:val="0063253A"/>
    <w:rsid w:val="006342D8"/>
    <w:rsid w:val="00634F8C"/>
    <w:rsid w:val="00635848"/>
    <w:rsid w:val="00635ADF"/>
    <w:rsid w:val="00643CED"/>
    <w:rsid w:val="006458D9"/>
    <w:rsid w:val="00653138"/>
    <w:rsid w:val="00653647"/>
    <w:rsid w:val="00655656"/>
    <w:rsid w:val="00664916"/>
    <w:rsid w:val="00665C0B"/>
    <w:rsid w:val="00677752"/>
    <w:rsid w:val="006800E9"/>
    <w:rsid w:val="006815D6"/>
    <w:rsid w:val="00685E6E"/>
    <w:rsid w:val="00690BB1"/>
    <w:rsid w:val="0069268B"/>
    <w:rsid w:val="006950E8"/>
    <w:rsid w:val="00695B80"/>
    <w:rsid w:val="0069635A"/>
    <w:rsid w:val="006A0365"/>
    <w:rsid w:val="006A1E53"/>
    <w:rsid w:val="006A5921"/>
    <w:rsid w:val="006A74E1"/>
    <w:rsid w:val="006B13FE"/>
    <w:rsid w:val="006B4E44"/>
    <w:rsid w:val="006C3294"/>
    <w:rsid w:val="006E1569"/>
    <w:rsid w:val="006E1D64"/>
    <w:rsid w:val="006E2583"/>
    <w:rsid w:val="006E359F"/>
    <w:rsid w:val="006E7FCB"/>
    <w:rsid w:val="006F1678"/>
    <w:rsid w:val="006F6A3C"/>
    <w:rsid w:val="00700457"/>
    <w:rsid w:val="00701EEE"/>
    <w:rsid w:val="00710495"/>
    <w:rsid w:val="00713B81"/>
    <w:rsid w:val="00723731"/>
    <w:rsid w:val="00723776"/>
    <w:rsid w:val="00725065"/>
    <w:rsid w:val="00734C2E"/>
    <w:rsid w:val="00734D23"/>
    <w:rsid w:val="00735F52"/>
    <w:rsid w:val="00736F12"/>
    <w:rsid w:val="00737182"/>
    <w:rsid w:val="00744B74"/>
    <w:rsid w:val="00744FEB"/>
    <w:rsid w:val="00746DF8"/>
    <w:rsid w:val="00755415"/>
    <w:rsid w:val="00756DBD"/>
    <w:rsid w:val="00761EB2"/>
    <w:rsid w:val="0076400D"/>
    <w:rsid w:val="007655A7"/>
    <w:rsid w:val="00772602"/>
    <w:rsid w:val="00772621"/>
    <w:rsid w:val="00774552"/>
    <w:rsid w:val="007827E3"/>
    <w:rsid w:val="00782A29"/>
    <w:rsid w:val="0078449C"/>
    <w:rsid w:val="00787A12"/>
    <w:rsid w:val="00791794"/>
    <w:rsid w:val="0079193E"/>
    <w:rsid w:val="00793B52"/>
    <w:rsid w:val="00796343"/>
    <w:rsid w:val="007A1F0F"/>
    <w:rsid w:val="007A375B"/>
    <w:rsid w:val="007A5827"/>
    <w:rsid w:val="007A6943"/>
    <w:rsid w:val="007A6E55"/>
    <w:rsid w:val="007A7EBE"/>
    <w:rsid w:val="007B0B84"/>
    <w:rsid w:val="007B138F"/>
    <w:rsid w:val="007B18F2"/>
    <w:rsid w:val="007B3F54"/>
    <w:rsid w:val="007C201D"/>
    <w:rsid w:val="007D39B3"/>
    <w:rsid w:val="007D4473"/>
    <w:rsid w:val="007D5ACB"/>
    <w:rsid w:val="007E099A"/>
    <w:rsid w:val="007E0CF8"/>
    <w:rsid w:val="007F01C4"/>
    <w:rsid w:val="007F42C9"/>
    <w:rsid w:val="007F4EF8"/>
    <w:rsid w:val="007F5A97"/>
    <w:rsid w:val="00813A29"/>
    <w:rsid w:val="00820431"/>
    <w:rsid w:val="00820766"/>
    <w:rsid w:val="008225B3"/>
    <w:rsid w:val="00824D97"/>
    <w:rsid w:val="00830C0C"/>
    <w:rsid w:val="00833674"/>
    <w:rsid w:val="008342C1"/>
    <w:rsid w:val="008415F9"/>
    <w:rsid w:val="00841ACE"/>
    <w:rsid w:val="00843922"/>
    <w:rsid w:val="008448BD"/>
    <w:rsid w:val="00844DE1"/>
    <w:rsid w:val="00845335"/>
    <w:rsid w:val="0084708D"/>
    <w:rsid w:val="00850FEF"/>
    <w:rsid w:val="00852955"/>
    <w:rsid w:val="008535A8"/>
    <w:rsid w:val="008607D6"/>
    <w:rsid w:val="00865E19"/>
    <w:rsid w:val="00872AE7"/>
    <w:rsid w:val="00874341"/>
    <w:rsid w:val="0087718A"/>
    <w:rsid w:val="008823A1"/>
    <w:rsid w:val="0088765F"/>
    <w:rsid w:val="0089152B"/>
    <w:rsid w:val="008950F0"/>
    <w:rsid w:val="008A0B09"/>
    <w:rsid w:val="008A5169"/>
    <w:rsid w:val="008A573F"/>
    <w:rsid w:val="008A7C31"/>
    <w:rsid w:val="008A7FF7"/>
    <w:rsid w:val="008B2E42"/>
    <w:rsid w:val="008B4860"/>
    <w:rsid w:val="008B50A1"/>
    <w:rsid w:val="008C05DD"/>
    <w:rsid w:val="008C1E1B"/>
    <w:rsid w:val="008C4FF6"/>
    <w:rsid w:val="008C6542"/>
    <w:rsid w:val="008C78F8"/>
    <w:rsid w:val="008D0326"/>
    <w:rsid w:val="008D09A3"/>
    <w:rsid w:val="008E2E14"/>
    <w:rsid w:val="008F0010"/>
    <w:rsid w:val="008F6CA4"/>
    <w:rsid w:val="00901F12"/>
    <w:rsid w:val="00904559"/>
    <w:rsid w:val="00906205"/>
    <w:rsid w:val="00907A14"/>
    <w:rsid w:val="00910985"/>
    <w:rsid w:val="00914EEC"/>
    <w:rsid w:val="0091505A"/>
    <w:rsid w:val="00915D1D"/>
    <w:rsid w:val="009206CB"/>
    <w:rsid w:val="009220EF"/>
    <w:rsid w:val="00925FEE"/>
    <w:rsid w:val="009278EF"/>
    <w:rsid w:val="009418D1"/>
    <w:rsid w:val="00945529"/>
    <w:rsid w:val="0096045B"/>
    <w:rsid w:val="00962590"/>
    <w:rsid w:val="009630F0"/>
    <w:rsid w:val="00963C4B"/>
    <w:rsid w:val="00964959"/>
    <w:rsid w:val="00966197"/>
    <w:rsid w:val="00974374"/>
    <w:rsid w:val="0097763B"/>
    <w:rsid w:val="00982AA3"/>
    <w:rsid w:val="00986A6B"/>
    <w:rsid w:val="00991CC5"/>
    <w:rsid w:val="009949AE"/>
    <w:rsid w:val="0099558E"/>
    <w:rsid w:val="009B24E5"/>
    <w:rsid w:val="009B3527"/>
    <w:rsid w:val="009B469B"/>
    <w:rsid w:val="009B5E3E"/>
    <w:rsid w:val="009B7F41"/>
    <w:rsid w:val="009C0C62"/>
    <w:rsid w:val="009C5A4E"/>
    <w:rsid w:val="009C642D"/>
    <w:rsid w:val="009C687E"/>
    <w:rsid w:val="009D048C"/>
    <w:rsid w:val="009D2EC9"/>
    <w:rsid w:val="009D3BBB"/>
    <w:rsid w:val="009D72AE"/>
    <w:rsid w:val="009E01AA"/>
    <w:rsid w:val="009E03F7"/>
    <w:rsid w:val="009E2FF1"/>
    <w:rsid w:val="009E3C2B"/>
    <w:rsid w:val="009E4A81"/>
    <w:rsid w:val="009E6C5B"/>
    <w:rsid w:val="009E7CD9"/>
    <w:rsid w:val="009F113F"/>
    <w:rsid w:val="00A01C2E"/>
    <w:rsid w:val="00A02A1D"/>
    <w:rsid w:val="00A050AB"/>
    <w:rsid w:val="00A0711B"/>
    <w:rsid w:val="00A10E21"/>
    <w:rsid w:val="00A13B08"/>
    <w:rsid w:val="00A14575"/>
    <w:rsid w:val="00A20E7C"/>
    <w:rsid w:val="00A2387A"/>
    <w:rsid w:val="00A262A3"/>
    <w:rsid w:val="00A3171A"/>
    <w:rsid w:val="00A32EDE"/>
    <w:rsid w:val="00A33B5F"/>
    <w:rsid w:val="00A40C4C"/>
    <w:rsid w:val="00A42025"/>
    <w:rsid w:val="00A479DA"/>
    <w:rsid w:val="00A50C83"/>
    <w:rsid w:val="00A519AE"/>
    <w:rsid w:val="00A51C7F"/>
    <w:rsid w:val="00A522C2"/>
    <w:rsid w:val="00A522D3"/>
    <w:rsid w:val="00A537B9"/>
    <w:rsid w:val="00A55D70"/>
    <w:rsid w:val="00A704A0"/>
    <w:rsid w:val="00A74DE2"/>
    <w:rsid w:val="00A7501C"/>
    <w:rsid w:val="00A8168F"/>
    <w:rsid w:val="00A820B0"/>
    <w:rsid w:val="00A84478"/>
    <w:rsid w:val="00A84EDD"/>
    <w:rsid w:val="00A90FAB"/>
    <w:rsid w:val="00A91E0B"/>
    <w:rsid w:val="00A92E6B"/>
    <w:rsid w:val="00A965C9"/>
    <w:rsid w:val="00AA04EA"/>
    <w:rsid w:val="00AA41A4"/>
    <w:rsid w:val="00AA6761"/>
    <w:rsid w:val="00AB3A65"/>
    <w:rsid w:val="00AB3C32"/>
    <w:rsid w:val="00AB409D"/>
    <w:rsid w:val="00AB6978"/>
    <w:rsid w:val="00AC19A5"/>
    <w:rsid w:val="00AC26DA"/>
    <w:rsid w:val="00AC3A45"/>
    <w:rsid w:val="00AC6488"/>
    <w:rsid w:val="00AC7169"/>
    <w:rsid w:val="00AC7CC1"/>
    <w:rsid w:val="00AD16A4"/>
    <w:rsid w:val="00AD42F9"/>
    <w:rsid w:val="00AD4830"/>
    <w:rsid w:val="00AD568C"/>
    <w:rsid w:val="00AD734F"/>
    <w:rsid w:val="00AE007E"/>
    <w:rsid w:val="00AE050F"/>
    <w:rsid w:val="00AE0F22"/>
    <w:rsid w:val="00AE1CCA"/>
    <w:rsid w:val="00AE47E0"/>
    <w:rsid w:val="00AE666C"/>
    <w:rsid w:val="00AF025D"/>
    <w:rsid w:val="00AF7478"/>
    <w:rsid w:val="00B02D2D"/>
    <w:rsid w:val="00B03B36"/>
    <w:rsid w:val="00B05A27"/>
    <w:rsid w:val="00B11995"/>
    <w:rsid w:val="00B12F02"/>
    <w:rsid w:val="00B154D8"/>
    <w:rsid w:val="00B179A6"/>
    <w:rsid w:val="00B208AF"/>
    <w:rsid w:val="00B268B9"/>
    <w:rsid w:val="00B30A41"/>
    <w:rsid w:val="00B3710A"/>
    <w:rsid w:val="00B41B14"/>
    <w:rsid w:val="00B441EE"/>
    <w:rsid w:val="00B462D2"/>
    <w:rsid w:val="00B5141C"/>
    <w:rsid w:val="00B5176A"/>
    <w:rsid w:val="00B51F7E"/>
    <w:rsid w:val="00B526D3"/>
    <w:rsid w:val="00B54206"/>
    <w:rsid w:val="00B631D1"/>
    <w:rsid w:val="00B649EF"/>
    <w:rsid w:val="00B70D83"/>
    <w:rsid w:val="00B71884"/>
    <w:rsid w:val="00B76907"/>
    <w:rsid w:val="00B7699E"/>
    <w:rsid w:val="00B775D3"/>
    <w:rsid w:val="00B808B0"/>
    <w:rsid w:val="00B832DB"/>
    <w:rsid w:val="00B86B19"/>
    <w:rsid w:val="00B87EBC"/>
    <w:rsid w:val="00B95B35"/>
    <w:rsid w:val="00B970FF"/>
    <w:rsid w:val="00BA1507"/>
    <w:rsid w:val="00BA222B"/>
    <w:rsid w:val="00BA52D1"/>
    <w:rsid w:val="00BA5972"/>
    <w:rsid w:val="00BA6922"/>
    <w:rsid w:val="00BA6E0D"/>
    <w:rsid w:val="00BA7C35"/>
    <w:rsid w:val="00BB4F38"/>
    <w:rsid w:val="00BB69E8"/>
    <w:rsid w:val="00BC20E5"/>
    <w:rsid w:val="00BC3091"/>
    <w:rsid w:val="00BC3956"/>
    <w:rsid w:val="00BC5B33"/>
    <w:rsid w:val="00BC5C87"/>
    <w:rsid w:val="00BC7088"/>
    <w:rsid w:val="00BD0BFE"/>
    <w:rsid w:val="00BD119B"/>
    <w:rsid w:val="00BD1C11"/>
    <w:rsid w:val="00BD3AC5"/>
    <w:rsid w:val="00BD5167"/>
    <w:rsid w:val="00BD6B29"/>
    <w:rsid w:val="00BE3116"/>
    <w:rsid w:val="00BF20B6"/>
    <w:rsid w:val="00BF2EC4"/>
    <w:rsid w:val="00BF4148"/>
    <w:rsid w:val="00BF631E"/>
    <w:rsid w:val="00BF6C2E"/>
    <w:rsid w:val="00C00624"/>
    <w:rsid w:val="00C006B8"/>
    <w:rsid w:val="00C02087"/>
    <w:rsid w:val="00C0762E"/>
    <w:rsid w:val="00C077FE"/>
    <w:rsid w:val="00C11D36"/>
    <w:rsid w:val="00C16435"/>
    <w:rsid w:val="00C17AE2"/>
    <w:rsid w:val="00C205C7"/>
    <w:rsid w:val="00C256C8"/>
    <w:rsid w:val="00C318A2"/>
    <w:rsid w:val="00C32E2B"/>
    <w:rsid w:val="00C3328E"/>
    <w:rsid w:val="00C5025A"/>
    <w:rsid w:val="00C5140E"/>
    <w:rsid w:val="00C516AF"/>
    <w:rsid w:val="00C57980"/>
    <w:rsid w:val="00C6036C"/>
    <w:rsid w:val="00C619EB"/>
    <w:rsid w:val="00C62CBB"/>
    <w:rsid w:val="00C71721"/>
    <w:rsid w:val="00C7534F"/>
    <w:rsid w:val="00C8056A"/>
    <w:rsid w:val="00C839D2"/>
    <w:rsid w:val="00C8670F"/>
    <w:rsid w:val="00C878A5"/>
    <w:rsid w:val="00C94EF0"/>
    <w:rsid w:val="00CA1427"/>
    <w:rsid w:val="00CA189C"/>
    <w:rsid w:val="00CA2B1F"/>
    <w:rsid w:val="00CA3F60"/>
    <w:rsid w:val="00CA5FC5"/>
    <w:rsid w:val="00CA7F45"/>
    <w:rsid w:val="00CC1B92"/>
    <w:rsid w:val="00CC4DE1"/>
    <w:rsid w:val="00CC72B3"/>
    <w:rsid w:val="00CD26B6"/>
    <w:rsid w:val="00CD31A3"/>
    <w:rsid w:val="00CD430D"/>
    <w:rsid w:val="00CE1CDA"/>
    <w:rsid w:val="00CE31C3"/>
    <w:rsid w:val="00CF488F"/>
    <w:rsid w:val="00CF659C"/>
    <w:rsid w:val="00CF7925"/>
    <w:rsid w:val="00D00240"/>
    <w:rsid w:val="00D0727F"/>
    <w:rsid w:val="00D07391"/>
    <w:rsid w:val="00D13678"/>
    <w:rsid w:val="00D14944"/>
    <w:rsid w:val="00D15995"/>
    <w:rsid w:val="00D15AF1"/>
    <w:rsid w:val="00D1616B"/>
    <w:rsid w:val="00D21EA1"/>
    <w:rsid w:val="00D23373"/>
    <w:rsid w:val="00D259A6"/>
    <w:rsid w:val="00D335E0"/>
    <w:rsid w:val="00D35631"/>
    <w:rsid w:val="00D357D3"/>
    <w:rsid w:val="00D37EEF"/>
    <w:rsid w:val="00D4106F"/>
    <w:rsid w:val="00D42F9E"/>
    <w:rsid w:val="00D47CD9"/>
    <w:rsid w:val="00D50DC4"/>
    <w:rsid w:val="00D5109D"/>
    <w:rsid w:val="00D53C72"/>
    <w:rsid w:val="00D56D4F"/>
    <w:rsid w:val="00D62BB1"/>
    <w:rsid w:val="00D66E61"/>
    <w:rsid w:val="00D7160D"/>
    <w:rsid w:val="00D74F82"/>
    <w:rsid w:val="00D76283"/>
    <w:rsid w:val="00D7745E"/>
    <w:rsid w:val="00D843EA"/>
    <w:rsid w:val="00D84BE9"/>
    <w:rsid w:val="00D85E62"/>
    <w:rsid w:val="00D871C5"/>
    <w:rsid w:val="00D87611"/>
    <w:rsid w:val="00D90751"/>
    <w:rsid w:val="00D93F47"/>
    <w:rsid w:val="00D941E8"/>
    <w:rsid w:val="00DB2634"/>
    <w:rsid w:val="00DB57BB"/>
    <w:rsid w:val="00DC777F"/>
    <w:rsid w:val="00DC79BD"/>
    <w:rsid w:val="00DD2CC0"/>
    <w:rsid w:val="00DD3741"/>
    <w:rsid w:val="00DD38FA"/>
    <w:rsid w:val="00DD7D5B"/>
    <w:rsid w:val="00DE1C2A"/>
    <w:rsid w:val="00DE4756"/>
    <w:rsid w:val="00DF494C"/>
    <w:rsid w:val="00DF5DE6"/>
    <w:rsid w:val="00E05869"/>
    <w:rsid w:val="00E06503"/>
    <w:rsid w:val="00E14096"/>
    <w:rsid w:val="00E14BF8"/>
    <w:rsid w:val="00E23E8E"/>
    <w:rsid w:val="00E241D2"/>
    <w:rsid w:val="00E2470C"/>
    <w:rsid w:val="00E24CE3"/>
    <w:rsid w:val="00E272DB"/>
    <w:rsid w:val="00E27FCF"/>
    <w:rsid w:val="00E31DAE"/>
    <w:rsid w:val="00E32A56"/>
    <w:rsid w:val="00E33AAF"/>
    <w:rsid w:val="00E34423"/>
    <w:rsid w:val="00E34B9C"/>
    <w:rsid w:val="00E404E5"/>
    <w:rsid w:val="00E4130D"/>
    <w:rsid w:val="00E4582B"/>
    <w:rsid w:val="00E467BD"/>
    <w:rsid w:val="00E523F9"/>
    <w:rsid w:val="00E544AE"/>
    <w:rsid w:val="00E551D5"/>
    <w:rsid w:val="00E55A14"/>
    <w:rsid w:val="00E55F5E"/>
    <w:rsid w:val="00E5758F"/>
    <w:rsid w:val="00E62309"/>
    <w:rsid w:val="00E637BD"/>
    <w:rsid w:val="00E6541F"/>
    <w:rsid w:val="00E670AA"/>
    <w:rsid w:val="00E67B15"/>
    <w:rsid w:val="00E70EE2"/>
    <w:rsid w:val="00E71A94"/>
    <w:rsid w:val="00E77F4D"/>
    <w:rsid w:val="00E8013F"/>
    <w:rsid w:val="00E9164F"/>
    <w:rsid w:val="00E928CB"/>
    <w:rsid w:val="00E94A03"/>
    <w:rsid w:val="00E957E3"/>
    <w:rsid w:val="00E96C10"/>
    <w:rsid w:val="00EA11FE"/>
    <w:rsid w:val="00EA27FF"/>
    <w:rsid w:val="00EA310D"/>
    <w:rsid w:val="00EA4671"/>
    <w:rsid w:val="00EA5074"/>
    <w:rsid w:val="00EA6082"/>
    <w:rsid w:val="00EA7E14"/>
    <w:rsid w:val="00EB0237"/>
    <w:rsid w:val="00EB1D23"/>
    <w:rsid w:val="00EB241F"/>
    <w:rsid w:val="00EB3469"/>
    <w:rsid w:val="00EB3C96"/>
    <w:rsid w:val="00EB5250"/>
    <w:rsid w:val="00EB6158"/>
    <w:rsid w:val="00EB64F6"/>
    <w:rsid w:val="00ED182E"/>
    <w:rsid w:val="00ED30EE"/>
    <w:rsid w:val="00ED4180"/>
    <w:rsid w:val="00ED5B1F"/>
    <w:rsid w:val="00ED5BA2"/>
    <w:rsid w:val="00ED610F"/>
    <w:rsid w:val="00ED7E5B"/>
    <w:rsid w:val="00ED7F0D"/>
    <w:rsid w:val="00EF568E"/>
    <w:rsid w:val="00EF5A33"/>
    <w:rsid w:val="00EF6631"/>
    <w:rsid w:val="00EF7B42"/>
    <w:rsid w:val="00F035CD"/>
    <w:rsid w:val="00F14532"/>
    <w:rsid w:val="00F16B3D"/>
    <w:rsid w:val="00F21CA1"/>
    <w:rsid w:val="00F23348"/>
    <w:rsid w:val="00F23711"/>
    <w:rsid w:val="00F2605E"/>
    <w:rsid w:val="00F26943"/>
    <w:rsid w:val="00F276A9"/>
    <w:rsid w:val="00F4126E"/>
    <w:rsid w:val="00F41B7B"/>
    <w:rsid w:val="00F4311F"/>
    <w:rsid w:val="00F431FB"/>
    <w:rsid w:val="00F43359"/>
    <w:rsid w:val="00F47975"/>
    <w:rsid w:val="00F5285A"/>
    <w:rsid w:val="00F53B59"/>
    <w:rsid w:val="00F5529E"/>
    <w:rsid w:val="00F629F1"/>
    <w:rsid w:val="00F64AC0"/>
    <w:rsid w:val="00F676A8"/>
    <w:rsid w:val="00F714BC"/>
    <w:rsid w:val="00F73C2D"/>
    <w:rsid w:val="00F75A14"/>
    <w:rsid w:val="00F767B1"/>
    <w:rsid w:val="00F7771A"/>
    <w:rsid w:val="00F7793E"/>
    <w:rsid w:val="00F77C7F"/>
    <w:rsid w:val="00F81637"/>
    <w:rsid w:val="00F857B0"/>
    <w:rsid w:val="00F8779A"/>
    <w:rsid w:val="00F911B3"/>
    <w:rsid w:val="00F93CAA"/>
    <w:rsid w:val="00F96592"/>
    <w:rsid w:val="00FA35D1"/>
    <w:rsid w:val="00FA3797"/>
    <w:rsid w:val="00FA41FD"/>
    <w:rsid w:val="00FA51F4"/>
    <w:rsid w:val="00FA5911"/>
    <w:rsid w:val="00FB0BBC"/>
    <w:rsid w:val="00FB2916"/>
    <w:rsid w:val="00FB60BC"/>
    <w:rsid w:val="00FB6312"/>
    <w:rsid w:val="00FB6853"/>
    <w:rsid w:val="00FB691A"/>
    <w:rsid w:val="00FB6CA2"/>
    <w:rsid w:val="00FC60F4"/>
    <w:rsid w:val="00FC6F70"/>
    <w:rsid w:val="00FD241C"/>
    <w:rsid w:val="00FD3585"/>
    <w:rsid w:val="00FD36AF"/>
    <w:rsid w:val="00FD414E"/>
    <w:rsid w:val="00FD4E52"/>
    <w:rsid w:val="00FE7900"/>
    <w:rsid w:val="00FF4910"/>
    <w:rsid w:val="00FF4C1D"/>
    <w:rsid w:val="00FF6F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140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 CYR" w:eastAsia="Times New Roman" w:hAnsi="Times New Roman CYR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15C08"/>
    <w:pPr>
      <w:overflowPunct w:val="0"/>
      <w:autoSpaceDE w:val="0"/>
      <w:autoSpaceDN w:val="0"/>
      <w:adjustRightInd w:val="0"/>
      <w:textAlignment w:val="baseline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1827CE"/>
    <w:rPr>
      <w:rFonts w:ascii="Tahoma" w:hAnsi="Tahoma" w:cs="Tahoma"/>
      <w:sz w:val="16"/>
      <w:szCs w:val="16"/>
    </w:rPr>
  </w:style>
  <w:style w:type="character" w:styleId="a4">
    <w:name w:val="Hyperlink"/>
    <w:rsid w:val="00901F12"/>
    <w:rPr>
      <w:color w:val="0000FF"/>
      <w:u w:val="single"/>
    </w:rPr>
  </w:style>
  <w:style w:type="paragraph" w:styleId="a5">
    <w:name w:val="header"/>
    <w:basedOn w:val="a"/>
    <w:rsid w:val="00CF659C"/>
    <w:pPr>
      <w:tabs>
        <w:tab w:val="center" w:pos="4677"/>
        <w:tab w:val="right" w:pos="9355"/>
      </w:tabs>
    </w:pPr>
  </w:style>
  <w:style w:type="character" w:styleId="a6">
    <w:name w:val="page number"/>
    <w:basedOn w:val="a0"/>
    <w:rsid w:val="00CF659C"/>
  </w:style>
  <w:style w:type="character" w:styleId="a7">
    <w:name w:val="FollowedHyperlink"/>
    <w:rsid w:val="000663B2"/>
    <w:rPr>
      <w:color w:val="800080"/>
      <w:u w:val="single"/>
    </w:rPr>
  </w:style>
  <w:style w:type="paragraph" w:styleId="a8">
    <w:name w:val="footer"/>
    <w:basedOn w:val="a"/>
    <w:link w:val="a9"/>
    <w:uiPriority w:val="99"/>
    <w:rsid w:val="00CD430D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rsid w:val="005F7339"/>
    <w:rPr>
      <w:rFonts w:ascii="Times New Roman" w:hAnsi="Times New Roman"/>
      <w:sz w:val="28"/>
    </w:rPr>
  </w:style>
  <w:style w:type="paragraph" w:styleId="aa">
    <w:name w:val="List Paragraph"/>
    <w:basedOn w:val="a"/>
    <w:uiPriority w:val="34"/>
    <w:qFormat/>
    <w:rsid w:val="00DB57BB"/>
    <w:pPr>
      <w:overflowPunct/>
      <w:autoSpaceDE/>
      <w:autoSpaceDN/>
      <w:adjustRightInd/>
      <w:ind w:left="720"/>
      <w:contextualSpacing/>
      <w:textAlignment w:val="auto"/>
    </w:pPr>
    <w:rPr>
      <w:rFonts w:eastAsia="Calibri"/>
      <w:szCs w:val="22"/>
      <w:lang w:eastAsia="en-US"/>
    </w:rPr>
  </w:style>
  <w:style w:type="table" w:styleId="ab">
    <w:name w:val="Table Grid"/>
    <w:basedOn w:val="a1"/>
    <w:rsid w:val="00F2334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 CYR" w:eastAsia="Times New Roman" w:hAnsi="Times New Roman CYR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overflowPunct w:val="0"/>
      <w:autoSpaceDE w:val="0"/>
      <w:autoSpaceDN w:val="0"/>
      <w:adjustRightInd w:val="0"/>
      <w:textAlignment w:val="baseline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1827CE"/>
    <w:rPr>
      <w:rFonts w:ascii="Tahoma" w:hAnsi="Tahoma" w:cs="Tahoma"/>
      <w:sz w:val="16"/>
      <w:szCs w:val="16"/>
    </w:rPr>
  </w:style>
  <w:style w:type="character" w:styleId="a4">
    <w:name w:val="Hyperlink"/>
    <w:rsid w:val="00901F12"/>
    <w:rPr>
      <w:color w:val="0000FF"/>
      <w:u w:val="single"/>
    </w:rPr>
  </w:style>
  <w:style w:type="paragraph" w:styleId="a5">
    <w:name w:val="header"/>
    <w:basedOn w:val="a"/>
    <w:rsid w:val="00CF659C"/>
    <w:pPr>
      <w:tabs>
        <w:tab w:val="center" w:pos="4677"/>
        <w:tab w:val="right" w:pos="9355"/>
      </w:tabs>
    </w:pPr>
  </w:style>
  <w:style w:type="character" w:styleId="a6">
    <w:name w:val="page number"/>
    <w:basedOn w:val="a0"/>
    <w:rsid w:val="00CF659C"/>
  </w:style>
  <w:style w:type="character" w:styleId="a7">
    <w:name w:val="FollowedHyperlink"/>
    <w:rsid w:val="000663B2"/>
    <w:rPr>
      <w:color w:val="800080"/>
      <w:u w:val="single"/>
    </w:rPr>
  </w:style>
  <w:style w:type="paragraph" w:styleId="a8">
    <w:name w:val="footer"/>
    <w:basedOn w:val="a"/>
    <w:link w:val="a9"/>
    <w:uiPriority w:val="99"/>
    <w:rsid w:val="00CD430D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rsid w:val="005F7339"/>
    <w:rPr>
      <w:rFonts w:ascii="Times New Roman" w:hAnsi="Times New Roman"/>
      <w:sz w:val="28"/>
    </w:rPr>
  </w:style>
  <w:style w:type="paragraph" w:styleId="aa">
    <w:name w:val="List Paragraph"/>
    <w:basedOn w:val="a"/>
    <w:uiPriority w:val="34"/>
    <w:qFormat/>
    <w:rsid w:val="00DB57BB"/>
    <w:pPr>
      <w:overflowPunct/>
      <w:autoSpaceDE/>
      <w:autoSpaceDN/>
      <w:adjustRightInd/>
      <w:ind w:left="720"/>
      <w:contextualSpacing/>
      <w:textAlignment w:val="auto"/>
    </w:pPr>
    <w:rPr>
      <w:rFonts w:eastAsia="Calibri"/>
      <w:szCs w:val="22"/>
      <w:lang w:eastAsia="en-US"/>
    </w:rPr>
  </w:style>
  <w:style w:type="table" w:styleId="ab">
    <w:name w:val="Table Grid"/>
    <w:basedOn w:val="a1"/>
    <w:rsid w:val="00F2334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284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18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customXml" Target="../customXml/item2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19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garnitskaya\Application%20Data\Microsoft\&#1064;&#1072;&#1073;&#1083;&#1086;&#1085;&#1099;\&#1041;&#1083;&#1072;&#1085;&#1082;%20&#1087;&#1080;&#1089;&#1100;&#1084;&#1072;%20&#1076;&#1077;&#1087;&#1072;&#1088;&#1090;&#1072;&#1084;&#1077;&#1085;&#1090;&#1072;_new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A158936AE590647BA2EB5E91CD19ED7" ma:contentTypeVersion="4" ma:contentTypeDescription="Создание документа." ma:contentTypeScope="" ma:versionID="99aad304749a7b43986d9168b5719e7f">
  <xsd:schema xmlns:xsd="http://www.w3.org/2001/XMLSchema" xmlns:xs="http://www.w3.org/2001/XMLSchema" xmlns:p="http://schemas.microsoft.com/office/2006/metadata/properties" xmlns:ns2="25892a6c-e058-4d59-965f-acd66f35eb13" xmlns:ns3="f07adec3-9edc-4ba9-a947-c557adee0635" targetNamespace="http://schemas.microsoft.com/office/2006/metadata/properties" ma:root="true" ma:fieldsID="1b8b034ac75f8a07dcf9df86ec00f986" ns2:_="" ns3:_="">
    <xsd:import namespace="25892a6c-e058-4d59-965f-acd66f35eb13"/>
    <xsd:import namespace="f07adec3-9edc-4ba9-a947-c557adee0635"/>
    <xsd:element name="properties">
      <xsd:complexType>
        <xsd:sequence>
          <xsd:element name="documentManagement">
            <xsd:complexType>
              <xsd:all>
                <xsd:element ref="ns2:_x041e__x043f__x0438__x0441__x0430__x043d__x0438__x0435_" minOccurs="0"/>
                <xsd:element ref="ns2:_x0422__x0438__x043f__x0020__x0434__x043e__x043a__x0443__x043c__x0435__x043d__x0442__x0430_" minOccurs="0"/>
                <xsd:element ref="ns3:Doc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5892a6c-e058-4d59-965f-acd66f35eb13" elementFormDefault="qualified">
    <xsd:import namespace="http://schemas.microsoft.com/office/2006/documentManagement/types"/>
    <xsd:import namespace="http://schemas.microsoft.com/office/infopath/2007/PartnerControls"/>
    <xsd:element name="_x041e__x043f__x0438__x0441__x0430__x043d__x0438__x0435_" ma:index="8" nillable="true" ma:displayName="Описание" ma:internalName="_x041e__x043f__x0438__x0441__x0430__x043d__x0438__x0435_">
      <xsd:simpleType>
        <xsd:restriction base="dms:Note">
          <xsd:maxLength value="255"/>
        </xsd:restriction>
      </xsd:simpleType>
    </xsd:element>
    <xsd:element name="_x0422__x0438__x043f__x0020__x0434__x043e__x043a__x0443__x043c__x0435__x043d__x0442__x0430_" ma:index="9" nillable="true" ma:displayName="Тип документа" ma:list="{622cfdb2-e675-48c2-9189-4fcccf9cac82}" ma:internalName="_x0422__x0438__x043f__x0020__x0434__x043e__x043a__x0443__x043c__x0435__x043d__x0442__x0430_" ma:showField="Title">
      <xsd:simpleType>
        <xsd:restriction base="dms:Lookup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7adec3-9edc-4ba9-a947-c557adee0635" elementFormDefault="qualified">
    <xsd:import namespace="http://schemas.microsoft.com/office/2006/documentManagement/types"/>
    <xsd:import namespace="http://schemas.microsoft.com/office/infopath/2007/PartnerControls"/>
    <xsd:element name="DocDate" ma:index="10" nillable="true" ma:displayName="Дата документа" ma:format="DateOnly" ma:internalName="DocDat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22__x0438__x043f__x0020__x0434__x043e__x043a__x0443__x043c__x0435__x043d__x0442__x0430_ xmlns="25892a6c-e058-4d59-965f-acd66f35eb13">126</_x0422__x0438__x043f__x0020__x0434__x043e__x043a__x0443__x043c__x0435__x043d__x0442__x0430_>
    <_x041e__x043f__x0438__x0441__x0430__x043d__x0438__x0435_ xmlns="25892a6c-e058-4d59-965f-acd66f35eb13" xsi:nil="true"/>
    <DocDate xmlns="f07adec3-9edc-4ba9-a947-c557adee0635">2018-05-21T21:00:00+00:00</DocDate>
  </documentManagement>
</p:properties>
</file>

<file path=customXml/itemProps1.xml><?xml version="1.0" encoding="utf-8"?>
<ds:datastoreItem xmlns:ds="http://schemas.openxmlformats.org/officeDocument/2006/customXml" ds:itemID="{52FD311C-AF90-4178-B04C-A6DB8E659275}"/>
</file>

<file path=customXml/itemProps2.xml><?xml version="1.0" encoding="utf-8"?>
<ds:datastoreItem xmlns:ds="http://schemas.openxmlformats.org/officeDocument/2006/customXml" ds:itemID="{EEC9E5F3-D3EA-4BDC-A9EA-C5948D86D3CB}"/>
</file>

<file path=customXml/itemProps3.xml><?xml version="1.0" encoding="utf-8"?>
<ds:datastoreItem xmlns:ds="http://schemas.openxmlformats.org/officeDocument/2006/customXml" ds:itemID="{3B182693-1471-49EA-88C6-E81F667A878A}"/>
</file>

<file path=customXml/itemProps4.xml><?xml version="1.0" encoding="utf-8"?>
<ds:datastoreItem xmlns:ds="http://schemas.openxmlformats.org/officeDocument/2006/customXml" ds:itemID="{0A98F072-1AC1-4F53-9322-6E13980BD64C}"/>
</file>

<file path=docProps/app.xml><?xml version="1.0" encoding="utf-8"?>
<Properties xmlns="http://schemas.openxmlformats.org/officeDocument/2006/extended-properties" xmlns:vt="http://schemas.openxmlformats.org/officeDocument/2006/docPropsVTypes">
  <Template>Бланк письма департамента_new.dot</Template>
  <TotalTime>4957</TotalTime>
  <Pages>26</Pages>
  <Words>3993</Words>
  <Characters>22765</Characters>
  <Application>Microsoft Office Word</Application>
  <DocSecurity>0</DocSecurity>
  <Lines>189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Бланк письма департамента</vt:lpstr>
    </vt:vector>
  </TitlesOfParts>
  <Manager>Иванов Г.В.</Manager>
  <Company>Департамент по управлению госимущества</Company>
  <LinksUpToDate>false</LinksUpToDate>
  <CharactersWithSpaces>26705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Бланк письма департамента</dc:title>
  <dc:subject>Шаблоны</dc:subject>
  <dc:creator>Шигина</dc:creator>
  <cp:lastModifiedBy>lukovkinalv</cp:lastModifiedBy>
  <cp:revision>297</cp:revision>
  <cp:lastPrinted>2013-11-26T11:16:00Z</cp:lastPrinted>
  <dcterms:created xsi:type="dcterms:W3CDTF">2013-11-26T11:18:00Z</dcterms:created>
  <dcterms:modified xsi:type="dcterms:W3CDTF">2018-05-22T13:35:00Z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Р*Подписант...*Должность">
    <vt:lpwstr>Заместитель Губернатора области</vt:lpwstr>
  </property>
  <property fmtid="{D5CDD505-2E9C-101B-9397-08002B2CF9AE}" pid="3" name="SYS_CODE_DIRECTUM">
    <vt:lpwstr>DIRECTUM</vt:lpwstr>
  </property>
  <property fmtid="{D5CDD505-2E9C-101B-9397-08002B2CF9AE}" pid="4" name="Р*Подписант...*ИОФамилия">
    <vt:lpwstr>А.С. Краснов</vt:lpwstr>
  </property>
  <property fmtid="{D5CDD505-2E9C-101B-9397-08002B2CF9AE}" pid="5" name="Р*Исполнитель...*ИОФамилия">
    <vt:lpwstr>[ИОФамилия]</vt:lpwstr>
  </property>
  <property fmtid="{D5CDD505-2E9C-101B-9397-08002B2CF9AE}" pid="6" name="Р*Исполнитель...*Телефон">
    <vt:lpwstr>(4852)401-665</vt:lpwstr>
  </property>
  <property fmtid="{D5CDD505-2E9C-101B-9397-08002B2CF9AE}" pid="7" name="Заголовок">
    <vt:lpwstr>О порядке размещения сведений</vt:lpwstr>
  </property>
  <property fmtid="{D5CDD505-2E9C-101B-9397-08002B2CF9AE}" pid="8" name="На №">
    <vt:lpwstr>[На №]</vt:lpwstr>
  </property>
  <property fmtid="{D5CDD505-2E9C-101B-9397-08002B2CF9AE}" pid="9" name="от">
    <vt:lpwstr>[от]</vt:lpwstr>
  </property>
  <property fmtid="{D5CDD505-2E9C-101B-9397-08002B2CF9AE}" pid="10" name="Р*Исполнитель...*Фамилия И.О.">
    <vt:lpwstr>Доева Анна Николаевна</vt:lpwstr>
  </property>
  <property fmtid="{D5CDD505-2E9C-101B-9397-08002B2CF9AE}" pid="11" name="Номер версии">
    <vt:lpwstr>2</vt:lpwstr>
  </property>
  <property fmtid="{D5CDD505-2E9C-101B-9397-08002B2CF9AE}" pid="12" name="ИД">
    <vt:lpwstr>2800546</vt:lpwstr>
  </property>
  <property fmtid="{D5CDD505-2E9C-101B-9397-08002B2CF9AE}" pid="13" name="ContentTypeId">
    <vt:lpwstr>0x0101003A158936AE590647BA2EB5E91CD19ED7</vt:lpwstr>
  </property>
</Properties>
</file>