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76B" w:rsidRPr="0081560D" w:rsidRDefault="00712BD0" w:rsidP="002830A9">
      <w:pPr>
        <w:ind w:left="567" w:right="-284"/>
        <w:jc w:val="center"/>
        <w:rPr>
          <w:b/>
          <w:sz w:val="20"/>
          <w:szCs w:val="20"/>
        </w:rPr>
      </w:pPr>
      <w:r w:rsidRPr="0081560D">
        <w:rPr>
          <w:b/>
          <w:sz w:val="20"/>
          <w:szCs w:val="20"/>
        </w:rPr>
        <w:t>СВЕДЕНИЯ</w:t>
      </w:r>
    </w:p>
    <w:p w:rsidR="0088609D" w:rsidRPr="0081560D" w:rsidRDefault="004B676B" w:rsidP="0088609D">
      <w:pPr>
        <w:ind w:left="567"/>
        <w:jc w:val="center"/>
        <w:rPr>
          <w:b/>
          <w:sz w:val="20"/>
          <w:szCs w:val="20"/>
        </w:rPr>
      </w:pPr>
      <w:r w:rsidRPr="0081560D">
        <w:rPr>
          <w:b/>
          <w:sz w:val="20"/>
          <w:szCs w:val="20"/>
        </w:rPr>
        <w:t xml:space="preserve">о доходах, </w:t>
      </w:r>
      <w:r w:rsidR="00712BD0" w:rsidRPr="0081560D">
        <w:rPr>
          <w:b/>
          <w:sz w:val="20"/>
          <w:szCs w:val="20"/>
        </w:rPr>
        <w:t xml:space="preserve">расходах, </w:t>
      </w:r>
      <w:r w:rsidRPr="0081560D">
        <w:rPr>
          <w:b/>
          <w:sz w:val="20"/>
          <w:szCs w:val="20"/>
        </w:rPr>
        <w:t xml:space="preserve">об имуществе и обязательствах имущественного характера  </w:t>
      </w:r>
    </w:p>
    <w:p w:rsidR="00026BC4" w:rsidRPr="0081560D" w:rsidRDefault="004B676B" w:rsidP="00026BC4">
      <w:pPr>
        <w:ind w:left="567"/>
        <w:jc w:val="center"/>
        <w:rPr>
          <w:b/>
          <w:sz w:val="20"/>
          <w:szCs w:val="20"/>
        </w:rPr>
      </w:pPr>
      <w:r w:rsidRPr="0081560D">
        <w:rPr>
          <w:b/>
          <w:sz w:val="20"/>
          <w:szCs w:val="20"/>
        </w:rPr>
        <w:t>за период с 01 января по 31 декабря 201</w:t>
      </w:r>
      <w:r w:rsidR="003D5D06">
        <w:rPr>
          <w:b/>
          <w:sz w:val="20"/>
          <w:szCs w:val="20"/>
        </w:rPr>
        <w:t>7</w:t>
      </w:r>
      <w:bookmarkStart w:id="0" w:name="_GoBack"/>
      <w:bookmarkEnd w:id="0"/>
      <w:r w:rsidR="00712BD0" w:rsidRPr="0081560D">
        <w:rPr>
          <w:b/>
          <w:sz w:val="20"/>
          <w:szCs w:val="20"/>
        </w:rPr>
        <w:t xml:space="preserve"> года</w:t>
      </w:r>
      <w:r w:rsidR="0088609D" w:rsidRPr="0081560D">
        <w:rPr>
          <w:b/>
          <w:sz w:val="20"/>
          <w:szCs w:val="20"/>
        </w:rPr>
        <w:t xml:space="preserve"> </w:t>
      </w:r>
      <w:r w:rsidR="00C26445">
        <w:rPr>
          <w:b/>
          <w:sz w:val="20"/>
          <w:szCs w:val="20"/>
        </w:rPr>
        <w:t>руководителей</w:t>
      </w:r>
      <w:r w:rsidR="00026BC4">
        <w:rPr>
          <w:b/>
          <w:sz w:val="20"/>
          <w:szCs w:val="20"/>
        </w:rPr>
        <w:t xml:space="preserve"> подведомственн</w:t>
      </w:r>
      <w:r w:rsidR="00C26445">
        <w:rPr>
          <w:b/>
          <w:sz w:val="20"/>
          <w:szCs w:val="20"/>
        </w:rPr>
        <w:t>ых</w:t>
      </w:r>
      <w:r w:rsidR="00026BC4">
        <w:rPr>
          <w:b/>
          <w:sz w:val="20"/>
          <w:szCs w:val="20"/>
        </w:rPr>
        <w:t xml:space="preserve"> учреждени</w:t>
      </w:r>
      <w:r w:rsidR="00C26445">
        <w:rPr>
          <w:b/>
          <w:sz w:val="20"/>
          <w:szCs w:val="20"/>
        </w:rPr>
        <w:t>й</w:t>
      </w:r>
    </w:p>
    <w:p w:rsidR="004B676B" w:rsidRPr="0081560D" w:rsidRDefault="004B676B" w:rsidP="0088609D">
      <w:pPr>
        <w:ind w:left="567"/>
        <w:jc w:val="center"/>
        <w:rPr>
          <w:b/>
          <w:sz w:val="20"/>
          <w:szCs w:val="20"/>
        </w:rPr>
      </w:pPr>
    </w:p>
    <w:p w:rsidR="002830A9" w:rsidRPr="0081560D" w:rsidRDefault="002830A9" w:rsidP="002830A9">
      <w:pPr>
        <w:jc w:val="both"/>
        <w:rPr>
          <w:b/>
          <w:sz w:val="20"/>
          <w:szCs w:val="20"/>
        </w:rPr>
      </w:pPr>
    </w:p>
    <w:tbl>
      <w:tblPr>
        <w:tblStyle w:val="a3"/>
        <w:tblW w:w="148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1416"/>
        <w:gridCol w:w="1276"/>
        <w:gridCol w:w="1134"/>
        <w:gridCol w:w="993"/>
        <w:gridCol w:w="993"/>
        <w:gridCol w:w="1133"/>
        <w:gridCol w:w="992"/>
        <w:gridCol w:w="992"/>
        <w:gridCol w:w="1276"/>
        <w:gridCol w:w="1134"/>
        <w:gridCol w:w="1559"/>
      </w:tblGrid>
      <w:tr w:rsidR="00277CE9" w:rsidRPr="0081560D" w:rsidTr="00F15B33">
        <w:tc>
          <w:tcPr>
            <w:tcW w:w="426" w:type="dxa"/>
            <w:vMerge w:val="restart"/>
          </w:tcPr>
          <w:p w:rsidR="00277CE9" w:rsidRPr="0081560D" w:rsidRDefault="00277CE9" w:rsidP="00EB464E">
            <w:pPr>
              <w:spacing w:before="60" w:after="6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№/п/п</w:t>
            </w:r>
          </w:p>
        </w:tc>
        <w:tc>
          <w:tcPr>
            <w:tcW w:w="1559" w:type="dxa"/>
            <w:vMerge w:val="restart"/>
            <w:vAlign w:val="center"/>
          </w:tcPr>
          <w:p w:rsidR="00277CE9" w:rsidRPr="0081560D" w:rsidRDefault="00277CE9" w:rsidP="0088609D">
            <w:pPr>
              <w:spacing w:before="60" w:after="6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Фамилия и инициалы</w:t>
            </w:r>
            <w:r w:rsidR="00EF2082">
              <w:rPr>
                <w:sz w:val="20"/>
                <w:szCs w:val="20"/>
              </w:rPr>
              <w:t xml:space="preserve">   </w:t>
            </w:r>
            <w:r w:rsidRPr="0081560D">
              <w:rPr>
                <w:sz w:val="20"/>
                <w:szCs w:val="20"/>
              </w:rPr>
              <w:t xml:space="preserve"> лица, чьи сведения размещаются</w:t>
            </w:r>
          </w:p>
        </w:tc>
        <w:tc>
          <w:tcPr>
            <w:tcW w:w="1416" w:type="dxa"/>
            <w:vMerge w:val="restart"/>
            <w:vAlign w:val="center"/>
          </w:tcPr>
          <w:p w:rsidR="00277CE9" w:rsidRPr="0081560D" w:rsidRDefault="00277CE9" w:rsidP="00EB464E">
            <w:pPr>
              <w:spacing w:before="60" w:after="6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Должность</w:t>
            </w:r>
          </w:p>
        </w:tc>
        <w:tc>
          <w:tcPr>
            <w:tcW w:w="4396" w:type="dxa"/>
            <w:gridSpan w:val="4"/>
            <w:vAlign w:val="center"/>
          </w:tcPr>
          <w:p w:rsidR="00EF2082" w:rsidRDefault="00110441" w:rsidP="00EB464E">
            <w:pPr>
              <w:spacing w:before="60" w:after="6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Объ</w:t>
            </w:r>
            <w:r w:rsidR="00F277D3" w:rsidRPr="0081560D">
              <w:rPr>
                <w:sz w:val="20"/>
                <w:szCs w:val="20"/>
              </w:rPr>
              <w:t xml:space="preserve">екты недвижимости, находящиеся </w:t>
            </w:r>
            <w:r w:rsidRPr="0081560D">
              <w:rPr>
                <w:sz w:val="20"/>
                <w:szCs w:val="20"/>
              </w:rPr>
              <w:t xml:space="preserve">в </w:t>
            </w:r>
          </w:p>
          <w:p w:rsidR="00277CE9" w:rsidRPr="0081560D" w:rsidRDefault="00277CE9" w:rsidP="00EB464E">
            <w:pPr>
              <w:spacing w:before="60" w:after="6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собственности</w:t>
            </w:r>
          </w:p>
          <w:p w:rsidR="00277CE9" w:rsidRPr="0081560D" w:rsidRDefault="00277CE9" w:rsidP="00EB464E">
            <w:pPr>
              <w:spacing w:before="60" w:after="6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117" w:type="dxa"/>
            <w:gridSpan w:val="3"/>
            <w:vAlign w:val="center"/>
          </w:tcPr>
          <w:p w:rsidR="00277CE9" w:rsidRPr="0081560D" w:rsidRDefault="00110441" w:rsidP="00110441">
            <w:pPr>
              <w:spacing w:before="60" w:after="6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Объекты недвижимости</w:t>
            </w:r>
            <w:r w:rsidR="00277CE9" w:rsidRPr="0081560D">
              <w:rPr>
                <w:sz w:val="20"/>
                <w:szCs w:val="20"/>
              </w:rPr>
              <w:t>, наход</w:t>
            </w:r>
            <w:r w:rsidR="00E66A74">
              <w:rPr>
                <w:sz w:val="20"/>
                <w:szCs w:val="20"/>
              </w:rPr>
              <w:t>ящие</w:t>
            </w:r>
            <w:r w:rsidR="00277CE9" w:rsidRPr="0081560D">
              <w:rPr>
                <w:sz w:val="20"/>
                <w:szCs w:val="20"/>
              </w:rPr>
              <w:t>ся в пользовании</w:t>
            </w:r>
          </w:p>
        </w:tc>
        <w:tc>
          <w:tcPr>
            <w:tcW w:w="1276" w:type="dxa"/>
            <w:vMerge w:val="restart"/>
          </w:tcPr>
          <w:p w:rsidR="00277CE9" w:rsidRPr="0081560D" w:rsidRDefault="00E6707F" w:rsidP="00EB464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</w:tcPr>
          <w:p w:rsidR="00277CE9" w:rsidRPr="0081560D" w:rsidRDefault="00E6707F" w:rsidP="00EB464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 xml:space="preserve">Декларированный </w:t>
            </w:r>
            <w:r w:rsidR="00EF2082">
              <w:rPr>
                <w:sz w:val="20"/>
                <w:szCs w:val="20"/>
              </w:rPr>
              <w:t xml:space="preserve">  </w:t>
            </w:r>
            <w:r w:rsidRPr="0081560D">
              <w:rPr>
                <w:sz w:val="20"/>
                <w:szCs w:val="20"/>
              </w:rPr>
              <w:t xml:space="preserve">годовой доход </w:t>
            </w:r>
            <w:r w:rsidR="00110441" w:rsidRPr="0081560D">
              <w:rPr>
                <w:sz w:val="20"/>
                <w:szCs w:val="20"/>
              </w:rPr>
              <w:t>(руб.)</w:t>
            </w:r>
          </w:p>
        </w:tc>
        <w:tc>
          <w:tcPr>
            <w:tcW w:w="1559" w:type="dxa"/>
            <w:vMerge w:val="restart"/>
            <w:vAlign w:val="center"/>
          </w:tcPr>
          <w:p w:rsidR="00277CE9" w:rsidRPr="0081560D" w:rsidRDefault="00277CE9" w:rsidP="00EB464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 xml:space="preserve">Сведения об источниках получения средств, за счет которых </w:t>
            </w:r>
            <w:r w:rsidR="00F15B33">
              <w:rPr>
                <w:sz w:val="20"/>
                <w:szCs w:val="20"/>
              </w:rPr>
              <w:t xml:space="preserve">      </w:t>
            </w:r>
            <w:r w:rsidRPr="0081560D">
              <w:rPr>
                <w:sz w:val="20"/>
                <w:szCs w:val="20"/>
              </w:rPr>
              <w:t>совершена сделка (вид приобретенного имущества, источники)</w:t>
            </w:r>
          </w:p>
        </w:tc>
      </w:tr>
      <w:tr w:rsidR="00277CE9" w:rsidRPr="0081560D" w:rsidTr="001858F9"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277CE9" w:rsidRPr="0081560D" w:rsidRDefault="00277CE9" w:rsidP="004B676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277CE9" w:rsidRPr="0081560D" w:rsidRDefault="00277CE9" w:rsidP="004B676B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277CE9" w:rsidRPr="0081560D" w:rsidRDefault="00277CE9" w:rsidP="004B676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77CE9" w:rsidRPr="0081560D" w:rsidRDefault="00277CE9" w:rsidP="00712BD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77CE9" w:rsidRPr="0081560D" w:rsidRDefault="00277CE9" w:rsidP="00277CE9">
            <w:pPr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77CE9" w:rsidRPr="0081560D" w:rsidRDefault="00277CE9" w:rsidP="00277CE9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площадь</w:t>
            </w:r>
          </w:p>
          <w:p w:rsidR="00277CE9" w:rsidRPr="0081560D" w:rsidRDefault="00277CE9" w:rsidP="00277CE9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(</w:t>
            </w:r>
            <w:proofErr w:type="spellStart"/>
            <w:r w:rsidRPr="0081560D">
              <w:rPr>
                <w:sz w:val="20"/>
                <w:szCs w:val="20"/>
              </w:rPr>
              <w:t>кв.м</w:t>
            </w:r>
            <w:proofErr w:type="spellEnd"/>
            <w:r w:rsidRPr="0081560D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77CE9" w:rsidRPr="0081560D" w:rsidRDefault="00277CE9" w:rsidP="002830A9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277CE9" w:rsidRPr="0081560D" w:rsidRDefault="00277CE9" w:rsidP="002830A9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 xml:space="preserve">вид </w:t>
            </w:r>
            <w:r w:rsidR="0081560D">
              <w:rPr>
                <w:sz w:val="20"/>
                <w:szCs w:val="20"/>
              </w:rPr>
              <w:t xml:space="preserve">      </w:t>
            </w:r>
            <w:r w:rsidRPr="0081560D">
              <w:rPr>
                <w:sz w:val="20"/>
                <w:szCs w:val="20"/>
              </w:rPr>
              <w:t>объекта</w:t>
            </w:r>
          </w:p>
          <w:p w:rsidR="00277CE9" w:rsidRPr="0081560D" w:rsidRDefault="00277CE9" w:rsidP="00712BD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77CE9" w:rsidRPr="0081560D" w:rsidRDefault="00277CE9" w:rsidP="002830A9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площадь</w:t>
            </w:r>
          </w:p>
          <w:p w:rsidR="00277CE9" w:rsidRPr="0081560D" w:rsidRDefault="00277CE9" w:rsidP="002830A9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(</w:t>
            </w:r>
            <w:proofErr w:type="spellStart"/>
            <w:r w:rsidRPr="0081560D">
              <w:rPr>
                <w:sz w:val="20"/>
                <w:szCs w:val="20"/>
              </w:rPr>
              <w:t>кв.м</w:t>
            </w:r>
            <w:proofErr w:type="spellEnd"/>
            <w:r w:rsidRPr="0081560D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77CE9" w:rsidRPr="0081560D" w:rsidRDefault="00277CE9" w:rsidP="002830A9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277CE9" w:rsidRPr="0081560D" w:rsidRDefault="00277CE9" w:rsidP="004B676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277CE9" w:rsidRPr="0081560D" w:rsidRDefault="00277CE9" w:rsidP="004B676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277CE9" w:rsidRPr="0081560D" w:rsidRDefault="00277CE9" w:rsidP="004B676B">
            <w:pPr>
              <w:rPr>
                <w:sz w:val="20"/>
                <w:szCs w:val="20"/>
              </w:rPr>
            </w:pPr>
          </w:p>
        </w:tc>
      </w:tr>
      <w:tr w:rsidR="001858F9" w:rsidRPr="0081560D" w:rsidTr="001858F9">
        <w:tc>
          <w:tcPr>
            <w:tcW w:w="426" w:type="dxa"/>
            <w:tcBorders>
              <w:bottom w:val="nil"/>
            </w:tcBorders>
          </w:tcPr>
          <w:p w:rsidR="001858F9" w:rsidRDefault="00C26445" w:rsidP="001858F9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Корниенко В.Н.</w:t>
            </w:r>
          </w:p>
        </w:tc>
        <w:tc>
          <w:tcPr>
            <w:tcW w:w="1416" w:type="dxa"/>
            <w:tcBorders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начальник КГКУ "Управление по делам ГОЧС и ПБ Хабаровского края"</w:t>
            </w:r>
          </w:p>
        </w:tc>
        <w:tc>
          <w:tcPr>
            <w:tcW w:w="1276" w:type="dxa"/>
            <w:tcBorders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обща</w:t>
            </w:r>
            <w:r>
              <w:rPr>
                <w:sz w:val="20"/>
                <w:szCs w:val="20"/>
              </w:rPr>
              <w:t xml:space="preserve">я долевая 1/2 </w:t>
            </w:r>
          </w:p>
        </w:tc>
        <w:tc>
          <w:tcPr>
            <w:tcW w:w="993" w:type="dxa"/>
            <w:tcBorders>
              <w:bottom w:val="nil"/>
              <w:right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left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E65AC8">
              <w:rPr>
                <w:sz w:val="16"/>
                <w:szCs w:val="16"/>
              </w:rPr>
              <w:t>Toyota</w:t>
            </w:r>
            <w:proofErr w:type="spellEnd"/>
            <w:r w:rsidRPr="00E65AC8">
              <w:rPr>
                <w:sz w:val="16"/>
                <w:szCs w:val="16"/>
              </w:rPr>
              <w:t xml:space="preserve"> RAV 4</w:t>
            </w:r>
          </w:p>
          <w:p w:rsidR="001858F9" w:rsidRDefault="001858F9" w:rsidP="001858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:rsidR="001858F9" w:rsidRDefault="001858F9" w:rsidP="001858F9">
            <w:r>
              <w:rPr>
                <w:sz w:val="20"/>
                <w:szCs w:val="20"/>
              </w:rPr>
              <w:t xml:space="preserve">легковой </w:t>
            </w:r>
            <w:r w:rsidRPr="0081560D">
              <w:rPr>
                <w:sz w:val="20"/>
                <w:szCs w:val="20"/>
              </w:rPr>
              <w:t xml:space="preserve"> </w:t>
            </w:r>
            <w:proofErr w:type="spellStart"/>
            <w:r w:rsidRPr="00232737">
              <w:rPr>
                <w:rStyle w:val="inplace"/>
                <w:sz w:val="20"/>
                <w:szCs w:val="20"/>
              </w:rPr>
              <w:t>Suzuki</w:t>
            </w:r>
            <w:proofErr w:type="spellEnd"/>
            <w:r w:rsidRPr="00232737">
              <w:rPr>
                <w:rStyle w:val="inplace"/>
                <w:sz w:val="20"/>
                <w:szCs w:val="20"/>
              </w:rPr>
              <w:t xml:space="preserve"> </w:t>
            </w:r>
            <w:proofErr w:type="spellStart"/>
            <w:r w:rsidRPr="00232737">
              <w:rPr>
                <w:rStyle w:val="inplace"/>
                <w:sz w:val="20"/>
                <w:szCs w:val="20"/>
              </w:rPr>
              <w:t>Escudo</w:t>
            </w:r>
            <w:proofErr w:type="spellEnd"/>
            <w:r>
              <w:rPr>
                <w:rStyle w:val="inplace"/>
              </w:rPr>
              <w:t xml:space="preserve"> </w:t>
            </w:r>
          </w:p>
          <w:p w:rsidR="001858F9" w:rsidRPr="00232737" w:rsidRDefault="001858F9" w:rsidP="001858F9">
            <w:pPr>
              <w:spacing w:before="120" w:line="240" w:lineRule="exac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автомобиль грузовой </w:t>
            </w:r>
            <w:hyperlink r:id="rId5" w:tgtFrame="_self" w:history="1">
              <w:proofErr w:type="spellStart"/>
              <w:r w:rsidRPr="00232737">
                <w:rPr>
                  <w:rStyle w:val="a6"/>
                  <w:color w:val="auto"/>
                  <w:sz w:val="20"/>
                  <w:szCs w:val="20"/>
                </w:rPr>
                <w:t>Mitsubishi</w:t>
              </w:r>
              <w:proofErr w:type="spellEnd"/>
              <w:r w:rsidRPr="00232737">
                <w:rPr>
                  <w:rStyle w:val="a6"/>
                  <w:color w:val="auto"/>
                  <w:sz w:val="20"/>
                  <w:szCs w:val="20"/>
                </w:rPr>
                <w:t xml:space="preserve"> </w:t>
              </w:r>
              <w:proofErr w:type="spellStart"/>
              <w:r w:rsidRPr="00232737">
                <w:rPr>
                  <w:rStyle w:val="a6"/>
                  <w:color w:val="auto"/>
                  <w:sz w:val="20"/>
                  <w:szCs w:val="20"/>
                </w:rPr>
                <w:t>Fuso</w:t>
              </w:r>
              <w:proofErr w:type="spellEnd"/>
            </w:hyperlink>
          </w:p>
          <w:p w:rsidR="001858F9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  <w:r w:rsidRPr="0081560D">
              <w:rPr>
                <w:sz w:val="20"/>
                <w:szCs w:val="20"/>
              </w:rPr>
              <w:t xml:space="preserve"> грузовой </w:t>
            </w:r>
            <w:proofErr w:type="spellStart"/>
            <w:r w:rsidRPr="00232737">
              <w:rPr>
                <w:sz w:val="20"/>
                <w:szCs w:val="20"/>
              </w:rPr>
              <w:t>Mazda</w:t>
            </w:r>
            <w:proofErr w:type="spellEnd"/>
            <w:r w:rsidRPr="00232737">
              <w:rPr>
                <w:sz w:val="20"/>
                <w:szCs w:val="20"/>
              </w:rPr>
              <w:t xml:space="preserve"> </w:t>
            </w:r>
            <w:proofErr w:type="spellStart"/>
            <w:r w:rsidRPr="00232737">
              <w:rPr>
                <w:sz w:val="20"/>
                <w:szCs w:val="20"/>
              </w:rPr>
              <w:t>Titan</w:t>
            </w:r>
            <w:proofErr w:type="spellEnd"/>
          </w:p>
          <w:p w:rsidR="001858F9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водный транспорт  МД-420</w:t>
            </w:r>
          </w:p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81560D">
              <w:rPr>
                <w:sz w:val="20"/>
                <w:szCs w:val="20"/>
              </w:rPr>
              <w:t>рицеп 821305</w:t>
            </w:r>
          </w:p>
        </w:tc>
        <w:tc>
          <w:tcPr>
            <w:tcW w:w="1134" w:type="dxa"/>
            <w:tcBorders>
              <w:bottom w:val="nil"/>
            </w:tcBorders>
          </w:tcPr>
          <w:p w:rsidR="001858F9" w:rsidRPr="0081560D" w:rsidRDefault="00C26445" w:rsidP="001858F9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3 127 402</w:t>
            </w:r>
          </w:p>
        </w:tc>
        <w:tc>
          <w:tcPr>
            <w:tcW w:w="1559" w:type="dxa"/>
            <w:tcBorders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1858F9" w:rsidRPr="0081560D" w:rsidTr="001858F9">
        <w:tc>
          <w:tcPr>
            <w:tcW w:w="42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nil"/>
              <w:bottom w:val="nil"/>
              <w:right w:val="single" w:sz="4" w:space="0" w:color="auto"/>
            </w:tcBorders>
          </w:tcPr>
          <w:p w:rsidR="001858F9" w:rsidRPr="0081560D" w:rsidRDefault="001858F9" w:rsidP="00095AE4">
            <w:pPr>
              <w:spacing w:before="120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50,5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1858F9" w:rsidRPr="0081560D" w:rsidTr="001858F9">
        <w:tc>
          <w:tcPr>
            <w:tcW w:w="426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858F9" w:rsidRPr="0081560D" w:rsidRDefault="001858F9" w:rsidP="00095AE4">
            <w:pPr>
              <w:spacing w:before="120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75,0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1858F9" w:rsidRPr="0081560D" w:rsidTr="001858F9">
        <w:tc>
          <w:tcPr>
            <w:tcW w:w="426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супруга</w:t>
            </w:r>
          </w:p>
        </w:tc>
        <w:tc>
          <w:tcPr>
            <w:tcW w:w="1416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:rsidR="001858F9" w:rsidRPr="0081560D" w:rsidRDefault="001B1CC6" w:rsidP="00B41A1F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  <w:r w:rsidR="001858F9" w:rsidRPr="0081560D">
              <w:rPr>
                <w:sz w:val="20"/>
                <w:szCs w:val="20"/>
              </w:rPr>
              <w:t>,0</w:t>
            </w:r>
            <w:r>
              <w:rPr>
                <w:sz w:val="20"/>
                <w:szCs w:val="20"/>
              </w:rPr>
              <w:t>+   /-18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1858F9" w:rsidRPr="0081560D" w:rsidRDefault="00B41A1F" w:rsidP="001858F9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209 566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1858F9" w:rsidRPr="0081560D" w:rsidTr="00F15B33">
        <w:tc>
          <w:tcPr>
            <w:tcW w:w="42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858F9" w:rsidRPr="0081560D" w:rsidRDefault="001858F9" w:rsidP="00B41A1F">
            <w:pPr>
              <w:spacing w:before="120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278,0</w:t>
            </w:r>
            <w:r w:rsidR="00CE34BB">
              <w:rPr>
                <w:sz w:val="20"/>
                <w:szCs w:val="20"/>
              </w:rPr>
              <w:t>+     /-12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1858F9" w:rsidRPr="0081560D" w:rsidTr="00F15B33">
        <w:tc>
          <w:tcPr>
            <w:tcW w:w="42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858F9" w:rsidRPr="0081560D" w:rsidRDefault="00E53D4F" w:rsidP="00B41A1F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727</w:t>
            </w:r>
            <w:r w:rsidR="001858F9" w:rsidRPr="0081560D">
              <w:rPr>
                <w:sz w:val="20"/>
                <w:szCs w:val="20"/>
              </w:rPr>
              <w:t>,0</w:t>
            </w:r>
            <w:r>
              <w:rPr>
                <w:sz w:val="20"/>
                <w:szCs w:val="20"/>
              </w:rPr>
              <w:t>+     /-19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1858F9" w:rsidRPr="0081560D" w:rsidTr="00F15B33">
        <w:tc>
          <w:tcPr>
            <w:tcW w:w="42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 xml:space="preserve">общая долевая 1/2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76,4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1858F9" w:rsidRPr="0081560D" w:rsidTr="00563CF5">
        <w:tc>
          <w:tcPr>
            <w:tcW w:w="426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садовый дом с садовыми постройками (строится)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179,0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1858F9" w:rsidRPr="0081560D" w:rsidRDefault="001858F9" w:rsidP="001858F9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563CF5" w:rsidRPr="0081560D" w:rsidTr="00FE0DF0">
        <w:tc>
          <w:tcPr>
            <w:tcW w:w="426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Козорез Г.Л.</w:t>
            </w:r>
          </w:p>
        </w:tc>
        <w:tc>
          <w:tcPr>
            <w:tcW w:w="1416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КГКУ "Управление по обеспечению мероприятий ГЗ"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003AE8">
              <w:rPr>
                <w:sz w:val="20"/>
                <w:szCs w:val="20"/>
              </w:rPr>
              <w:t>Toyota</w:t>
            </w:r>
            <w:proofErr w:type="spellEnd"/>
            <w:r w:rsidRPr="00003AE8">
              <w:rPr>
                <w:sz w:val="20"/>
                <w:szCs w:val="20"/>
              </w:rPr>
              <w:t xml:space="preserve"> </w:t>
            </w:r>
            <w:proofErr w:type="spellStart"/>
            <w:r w:rsidRPr="00003AE8">
              <w:rPr>
                <w:rStyle w:val="extended-textshort"/>
                <w:bCs/>
                <w:sz w:val="20"/>
                <w:szCs w:val="20"/>
              </w:rPr>
              <w:t>Land</w:t>
            </w:r>
            <w:proofErr w:type="spellEnd"/>
            <w:r w:rsidRPr="00003AE8">
              <w:rPr>
                <w:rStyle w:val="extended-textshort"/>
                <w:sz w:val="20"/>
                <w:szCs w:val="20"/>
              </w:rPr>
              <w:t xml:space="preserve"> </w:t>
            </w:r>
            <w:proofErr w:type="spellStart"/>
            <w:r w:rsidRPr="00003AE8">
              <w:rPr>
                <w:rStyle w:val="extended-textshort"/>
                <w:sz w:val="20"/>
                <w:szCs w:val="20"/>
              </w:rPr>
              <w:t>Cruiser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1 577 201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563CF5" w:rsidRPr="0081560D" w:rsidTr="00FE0DF0">
        <w:tc>
          <w:tcPr>
            <w:tcW w:w="426" w:type="dxa"/>
            <w:tcBorders>
              <w:top w:val="nil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563CF5" w:rsidRPr="0081560D" w:rsidTr="00FE0DF0">
        <w:tc>
          <w:tcPr>
            <w:tcW w:w="426" w:type="dxa"/>
            <w:tcBorders>
              <w:top w:val="nil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16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756,0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single" w:sz="4" w:space="0" w:color="auto"/>
              <w:bottom w:val="nil"/>
            </w:tcBorders>
          </w:tcPr>
          <w:p w:rsidR="00563CF5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563CF5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563CF5" w:rsidRPr="00563CF5" w:rsidRDefault="00563CF5" w:rsidP="00563CF5">
            <w:pPr>
              <w:spacing w:before="120" w:line="240" w:lineRule="exac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563CF5">
              <w:rPr>
                <w:sz w:val="20"/>
                <w:szCs w:val="20"/>
              </w:rPr>
              <w:t>Toyota</w:t>
            </w:r>
            <w:proofErr w:type="spellEnd"/>
            <w:r w:rsidRPr="00563CF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  </w:t>
            </w:r>
            <w:r w:rsidRPr="00563CF5">
              <w:rPr>
                <w:rStyle w:val="extended-textshort"/>
                <w:bCs/>
                <w:sz w:val="20"/>
                <w:szCs w:val="20"/>
                <w:lang w:val="en-US"/>
              </w:rPr>
              <w:t>RAV 4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694 222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563CF5" w:rsidRPr="0081560D" w:rsidTr="00FE0DF0">
        <w:tc>
          <w:tcPr>
            <w:tcW w:w="426" w:type="dxa"/>
            <w:tcBorders>
              <w:top w:val="nil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1/3</w:t>
            </w:r>
          </w:p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61,7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nil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563CF5" w:rsidRPr="0081560D" w:rsidTr="00FE0DF0">
        <w:tc>
          <w:tcPr>
            <w:tcW w:w="426" w:type="dxa"/>
            <w:tcBorders>
              <w:top w:val="nil"/>
              <w:bottom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Pr="00563CF5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  <w:tr w:rsidR="00563CF5" w:rsidRPr="0081560D" w:rsidTr="00FE0DF0">
        <w:tc>
          <w:tcPr>
            <w:tcW w:w="426" w:type="dxa"/>
            <w:tcBorders>
              <w:top w:val="nil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63CF5" w:rsidRDefault="00112FE7" w:rsidP="00563CF5">
            <w:pPr>
              <w:spacing w:before="120" w:line="24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63CF5" w:rsidRPr="0081560D" w:rsidRDefault="00112FE7" w:rsidP="00563CF5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63CF5" w:rsidRDefault="00112FE7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63CF5" w:rsidRDefault="00112FE7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63CF5" w:rsidRPr="0081560D" w:rsidRDefault="00112FE7" w:rsidP="00563CF5">
            <w:pPr>
              <w:spacing w:before="120" w:line="240" w:lineRule="exact"/>
              <w:rPr>
                <w:sz w:val="20"/>
                <w:szCs w:val="20"/>
              </w:rPr>
            </w:pPr>
            <w:r w:rsidRPr="0081560D">
              <w:rPr>
                <w:sz w:val="20"/>
                <w:szCs w:val="20"/>
              </w:rPr>
              <w:t>Россия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63CF5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63CF5" w:rsidRPr="0081560D" w:rsidRDefault="00563CF5" w:rsidP="00563CF5">
            <w:pPr>
              <w:spacing w:before="120" w:line="240" w:lineRule="exact"/>
              <w:rPr>
                <w:sz w:val="20"/>
                <w:szCs w:val="20"/>
              </w:rPr>
            </w:pPr>
          </w:p>
        </w:tc>
      </w:tr>
    </w:tbl>
    <w:p w:rsidR="00EC44F1" w:rsidRPr="0081560D" w:rsidRDefault="00EC44F1">
      <w:pPr>
        <w:rPr>
          <w:sz w:val="20"/>
          <w:szCs w:val="20"/>
        </w:rPr>
      </w:pPr>
    </w:p>
    <w:sectPr w:rsidR="00EC44F1" w:rsidRPr="0081560D" w:rsidSect="002830A9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76B"/>
    <w:rsid w:val="00003AE8"/>
    <w:rsid w:val="00017FD9"/>
    <w:rsid w:val="00026BC4"/>
    <w:rsid w:val="00054B0F"/>
    <w:rsid w:val="00054FFE"/>
    <w:rsid w:val="0008515A"/>
    <w:rsid w:val="00095AE4"/>
    <w:rsid w:val="000B43C4"/>
    <w:rsid w:val="000E2D48"/>
    <w:rsid w:val="00110441"/>
    <w:rsid w:val="00112FE7"/>
    <w:rsid w:val="001706D5"/>
    <w:rsid w:val="00175FCC"/>
    <w:rsid w:val="001858F9"/>
    <w:rsid w:val="001A26BD"/>
    <w:rsid w:val="001B1CC6"/>
    <w:rsid w:val="001B7CE3"/>
    <w:rsid w:val="00232737"/>
    <w:rsid w:val="00251139"/>
    <w:rsid w:val="002536DB"/>
    <w:rsid w:val="00265A4F"/>
    <w:rsid w:val="00277CE9"/>
    <w:rsid w:val="002830A9"/>
    <w:rsid w:val="002E4523"/>
    <w:rsid w:val="002E686C"/>
    <w:rsid w:val="0030306B"/>
    <w:rsid w:val="003267AB"/>
    <w:rsid w:val="003378D4"/>
    <w:rsid w:val="00376AD4"/>
    <w:rsid w:val="003A3D7F"/>
    <w:rsid w:val="003C557E"/>
    <w:rsid w:val="003D4FCB"/>
    <w:rsid w:val="003D5D06"/>
    <w:rsid w:val="003D6C43"/>
    <w:rsid w:val="00410576"/>
    <w:rsid w:val="00413CF7"/>
    <w:rsid w:val="004B2E36"/>
    <w:rsid w:val="004B676B"/>
    <w:rsid w:val="004B71F0"/>
    <w:rsid w:val="004C0FF0"/>
    <w:rsid w:val="004D5055"/>
    <w:rsid w:val="00506AFA"/>
    <w:rsid w:val="00563CF5"/>
    <w:rsid w:val="00565309"/>
    <w:rsid w:val="005750A3"/>
    <w:rsid w:val="005A4344"/>
    <w:rsid w:val="005A5F54"/>
    <w:rsid w:val="005D082D"/>
    <w:rsid w:val="005D448A"/>
    <w:rsid w:val="005F2018"/>
    <w:rsid w:val="005F56B2"/>
    <w:rsid w:val="00605A74"/>
    <w:rsid w:val="0061053A"/>
    <w:rsid w:val="006628E5"/>
    <w:rsid w:val="00663290"/>
    <w:rsid w:val="006725CD"/>
    <w:rsid w:val="006D4FD8"/>
    <w:rsid w:val="006E18B0"/>
    <w:rsid w:val="0070059F"/>
    <w:rsid w:val="0070192F"/>
    <w:rsid w:val="00712BD0"/>
    <w:rsid w:val="00794C3E"/>
    <w:rsid w:val="00796C15"/>
    <w:rsid w:val="00801E15"/>
    <w:rsid w:val="0081560D"/>
    <w:rsid w:val="00824516"/>
    <w:rsid w:val="00825E95"/>
    <w:rsid w:val="00846297"/>
    <w:rsid w:val="00865C69"/>
    <w:rsid w:val="0088609D"/>
    <w:rsid w:val="0089044C"/>
    <w:rsid w:val="008945AA"/>
    <w:rsid w:val="008C1A37"/>
    <w:rsid w:val="008C61D9"/>
    <w:rsid w:val="008D05C5"/>
    <w:rsid w:val="008D500D"/>
    <w:rsid w:val="00905E8D"/>
    <w:rsid w:val="00931F9E"/>
    <w:rsid w:val="00997CCB"/>
    <w:rsid w:val="009B5DE3"/>
    <w:rsid w:val="009E7CAE"/>
    <w:rsid w:val="009F1C39"/>
    <w:rsid w:val="009F79D6"/>
    <w:rsid w:val="00AA1F9D"/>
    <w:rsid w:val="00AA7A20"/>
    <w:rsid w:val="00AD387C"/>
    <w:rsid w:val="00B2710C"/>
    <w:rsid w:val="00B41A1F"/>
    <w:rsid w:val="00B47C27"/>
    <w:rsid w:val="00B93467"/>
    <w:rsid w:val="00B959A0"/>
    <w:rsid w:val="00BC1D84"/>
    <w:rsid w:val="00BE4B99"/>
    <w:rsid w:val="00BE4BD3"/>
    <w:rsid w:val="00BF74CE"/>
    <w:rsid w:val="00C26445"/>
    <w:rsid w:val="00C35A2E"/>
    <w:rsid w:val="00C61E68"/>
    <w:rsid w:val="00C63A3C"/>
    <w:rsid w:val="00C6748A"/>
    <w:rsid w:val="00CB2EF8"/>
    <w:rsid w:val="00CE34BB"/>
    <w:rsid w:val="00D24030"/>
    <w:rsid w:val="00D46D4D"/>
    <w:rsid w:val="00DB65A0"/>
    <w:rsid w:val="00DC2826"/>
    <w:rsid w:val="00DF2C96"/>
    <w:rsid w:val="00E53D4F"/>
    <w:rsid w:val="00E65AC8"/>
    <w:rsid w:val="00E66A74"/>
    <w:rsid w:val="00E6707F"/>
    <w:rsid w:val="00E8579E"/>
    <w:rsid w:val="00E858DD"/>
    <w:rsid w:val="00E91F2F"/>
    <w:rsid w:val="00EB464E"/>
    <w:rsid w:val="00EB5824"/>
    <w:rsid w:val="00EC44F1"/>
    <w:rsid w:val="00EC5338"/>
    <w:rsid w:val="00EF2082"/>
    <w:rsid w:val="00F14A96"/>
    <w:rsid w:val="00F15110"/>
    <w:rsid w:val="00F15B33"/>
    <w:rsid w:val="00F2274B"/>
    <w:rsid w:val="00F277D3"/>
    <w:rsid w:val="00F63443"/>
    <w:rsid w:val="00F770BB"/>
    <w:rsid w:val="00FA45DE"/>
    <w:rsid w:val="00FE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096CB8-C11D-4B57-8DEF-A6D33E09B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26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2E452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B2EF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2EF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option">
    <w:name w:val="option"/>
    <w:basedOn w:val="a0"/>
    <w:rsid w:val="001A26BD"/>
  </w:style>
  <w:style w:type="character" w:customStyle="1" w:styleId="10">
    <w:name w:val="Заголовок 1 Знак"/>
    <w:basedOn w:val="a0"/>
    <w:link w:val="1"/>
    <w:uiPriority w:val="9"/>
    <w:rsid w:val="001A26B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serp-urlitem">
    <w:name w:val="serp-url__item"/>
    <w:basedOn w:val="a0"/>
    <w:rsid w:val="002E4523"/>
  </w:style>
  <w:style w:type="character" w:styleId="a6">
    <w:name w:val="Hyperlink"/>
    <w:basedOn w:val="a0"/>
    <w:uiPriority w:val="99"/>
    <w:semiHidden/>
    <w:unhideWhenUsed/>
    <w:rsid w:val="002E452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E452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9F79D6"/>
    <w:pPr>
      <w:spacing w:before="100" w:beforeAutospacing="1" w:after="100" w:afterAutospacing="1"/>
    </w:pPr>
  </w:style>
  <w:style w:type="character" w:customStyle="1" w:styleId="inplace">
    <w:name w:val="inplace"/>
    <w:basedOn w:val="a0"/>
    <w:rsid w:val="00232737"/>
  </w:style>
  <w:style w:type="character" w:customStyle="1" w:styleId="extended-textshort">
    <w:name w:val="extended-text__short"/>
    <w:basedOn w:val="a0"/>
    <w:rsid w:val="00003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fuso-ak.ru/fuso-rf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EE0C-015D-4710-BE6B-73055F80C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468893A1.dotm</Template>
  <TotalTime>52</TotalTime>
  <Pages>3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Бежаев Геннадий Николаевич</dc:creator>
  <cp:lastModifiedBy>Иванова Сона Шаликоевна</cp:lastModifiedBy>
  <cp:revision>20</cp:revision>
  <cp:lastPrinted>2016-05-11T07:03:00Z</cp:lastPrinted>
  <dcterms:created xsi:type="dcterms:W3CDTF">2016-05-11T07:10:00Z</dcterms:created>
  <dcterms:modified xsi:type="dcterms:W3CDTF">2018-05-11T07:30:00Z</dcterms:modified>
</cp:coreProperties>
</file>