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F1D" w:rsidRPr="00B5538C" w:rsidRDefault="00832F1D" w:rsidP="00C65B09">
      <w:pPr>
        <w:autoSpaceDE w:val="0"/>
        <w:autoSpaceDN w:val="0"/>
        <w:adjustRightInd w:val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                                                            </w:t>
      </w:r>
      <w:r w:rsidRPr="00B5538C">
        <w:rPr>
          <w:b/>
          <w:bCs/>
          <w:sz w:val="26"/>
          <w:szCs w:val="26"/>
        </w:rPr>
        <w:t>Форма</w:t>
      </w:r>
    </w:p>
    <w:p w:rsidR="00832F1D" w:rsidRPr="00B5538C" w:rsidRDefault="00832F1D" w:rsidP="004C6ABE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B5538C">
        <w:rPr>
          <w:b/>
          <w:bCs/>
          <w:sz w:val="26"/>
          <w:szCs w:val="26"/>
        </w:rPr>
        <w:t>размещения сведений о доходах, расходах, об имуществе</w:t>
      </w:r>
      <w:r>
        <w:rPr>
          <w:b/>
          <w:bCs/>
          <w:sz w:val="26"/>
          <w:szCs w:val="26"/>
        </w:rPr>
        <w:t xml:space="preserve"> </w:t>
      </w:r>
      <w:r w:rsidRPr="00B5538C">
        <w:rPr>
          <w:b/>
          <w:bCs/>
          <w:sz w:val="26"/>
          <w:szCs w:val="26"/>
        </w:rPr>
        <w:t>и обязательствах имущественного характера</w:t>
      </w:r>
    </w:p>
    <w:p w:rsidR="00832F1D" w:rsidRPr="00B5538C" w:rsidRDefault="00832F1D" w:rsidP="004C6ABE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832F1D" w:rsidRPr="00B5538C" w:rsidRDefault="00832F1D" w:rsidP="004C6ABE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B5538C">
        <w:rPr>
          <w:b/>
          <w:bCs/>
          <w:sz w:val="26"/>
          <w:szCs w:val="26"/>
        </w:rPr>
        <w:t>Сведения</w:t>
      </w:r>
    </w:p>
    <w:p w:rsidR="00832F1D" w:rsidRPr="00B5538C" w:rsidRDefault="00832F1D" w:rsidP="004C6ABE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B5538C">
        <w:rPr>
          <w:b/>
          <w:bCs/>
          <w:sz w:val="26"/>
          <w:szCs w:val="26"/>
        </w:rPr>
        <w:t>о доходах, расходах, об имуществе</w:t>
      </w:r>
      <w:r>
        <w:rPr>
          <w:b/>
          <w:bCs/>
          <w:sz w:val="26"/>
          <w:szCs w:val="26"/>
        </w:rPr>
        <w:t xml:space="preserve"> </w:t>
      </w:r>
      <w:r w:rsidRPr="00B5538C">
        <w:rPr>
          <w:b/>
          <w:bCs/>
          <w:sz w:val="26"/>
          <w:szCs w:val="26"/>
        </w:rPr>
        <w:t>и обязательствах имущественного характера</w:t>
      </w:r>
      <w:r>
        <w:rPr>
          <w:b/>
          <w:bCs/>
          <w:sz w:val="26"/>
          <w:szCs w:val="26"/>
        </w:rPr>
        <w:t xml:space="preserve"> муниципальных служащих администрации Воскресенского муниципального района и руководителей структурных подразделений и руководителей  муниципальных казенных учреждений</w:t>
      </w:r>
      <w:r w:rsidRPr="00B5538C">
        <w:rPr>
          <w:b/>
          <w:bCs/>
          <w:sz w:val="26"/>
          <w:szCs w:val="26"/>
        </w:rPr>
        <w:t xml:space="preserve"> за период</w:t>
      </w:r>
    </w:p>
    <w:p w:rsidR="00832F1D" w:rsidRPr="00B5538C" w:rsidRDefault="00832F1D" w:rsidP="004C6ABE">
      <w:pPr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с 1 января 2017 года  по 31 декабря 2017 </w:t>
      </w:r>
      <w:r w:rsidRPr="00B5538C">
        <w:rPr>
          <w:b/>
          <w:bCs/>
          <w:sz w:val="26"/>
          <w:szCs w:val="26"/>
        </w:rPr>
        <w:t>г</w:t>
      </w:r>
      <w:r>
        <w:rPr>
          <w:b/>
          <w:bCs/>
          <w:sz w:val="26"/>
          <w:szCs w:val="26"/>
        </w:rPr>
        <w:t>ода</w:t>
      </w:r>
      <w:r w:rsidRPr="00B5538C">
        <w:rPr>
          <w:b/>
          <w:bCs/>
          <w:sz w:val="26"/>
          <w:szCs w:val="26"/>
        </w:rPr>
        <w:t>.</w:t>
      </w:r>
    </w:p>
    <w:p w:rsidR="00832F1D" w:rsidRDefault="00832F1D" w:rsidP="004C6AB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tbl>
      <w:tblPr>
        <w:tblW w:w="16245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70"/>
        <w:gridCol w:w="2025"/>
        <w:gridCol w:w="1261"/>
        <w:gridCol w:w="1062"/>
        <w:gridCol w:w="1298"/>
        <w:gridCol w:w="1062"/>
        <w:gridCol w:w="1062"/>
        <w:gridCol w:w="1062"/>
        <w:gridCol w:w="1062"/>
        <w:gridCol w:w="1062"/>
        <w:gridCol w:w="1316"/>
        <w:gridCol w:w="3403"/>
      </w:tblGrid>
      <w:tr w:rsidR="00832F1D">
        <w:trPr>
          <w:trHeight w:val="206"/>
          <w:tblCellSpacing w:w="5" w:type="nil"/>
        </w:trPr>
        <w:tc>
          <w:tcPr>
            <w:tcW w:w="1284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Сведения о доходах, имуществе и обязательствах имущественного характера          </w:t>
            </w:r>
          </w:p>
        </w:tc>
        <w:tc>
          <w:tcPr>
            <w:tcW w:w="34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000FA8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Сведения о расходах </w:t>
            </w:r>
          </w:p>
          <w:p w:rsidR="00832F1D" w:rsidRDefault="00832F1D" w:rsidP="00000FA8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и об источниках    получения средств, за счет которых совершена сделка </w:t>
            </w:r>
            <w:r w:rsidRPr="005B48F6">
              <w:rPr>
                <w:rFonts w:ascii="Courier New" w:hAnsi="Courier New" w:cs="Courier New"/>
                <w:sz w:val="20"/>
                <w:szCs w:val="20"/>
              </w:rPr>
              <w:t xml:space="preserve">по приобретению земельного участка, другого объекта недвижимого имущества, транспортного средства, ценных бумаг, акций (долей участия, паёв в уставных </w:t>
            </w:r>
            <w:r>
              <w:rPr>
                <w:rFonts w:ascii="Courier New" w:hAnsi="Courier New" w:cs="Courier New"/>
                <w:sz w:val="20"/>
                <w:szCs w:val="20"/>
              </w:rPr>
              <w:t>(</w:t>
            </w:r>
            <w:r w:rsidRPr="005B48F6">
              <w:rPr>
                <w:rFonts w:ascii="Courier New" w:hAnsi="Courier New" w:cs="Courier New"/>
                <w:sz w:val="20"/>
                <w:szCs w:val="20"/>
              </w:rPr>
              <w:t>складочных) капиталах организаций)</w:t>
            </w:r>
            <w:hyperlink w:anchor="Par49" w:history="1">
              <w:r w:rsidRPr="001F0757">
                <w:rPr>
                  <w:rFonts w:ascii="Courier New" w:hAnsi="Courier New" w:cs="Courier New"/>
                  <w:sz w:val="20"/>
                  <w:szCs w:val="20"/>
                </w:rPr>
                <w:t>&lt;*&gt;</w:t>
              </w:r>
            </w:hyperlink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  <w:p w:rsidR="00832F1D" w:rsidRDefault="00832F1D" w:rsidP="00000FA8">
            <w:pPr>
              <w:autoSpaceDE w:val="0"/>
              <w:autoSpaceDN w:val="0"/>
              <w:adjustRightInd w:val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(вид приобретенного имущества, источники)</w:t>
            </w: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N </w:t>
            </w:r>
          </w:p>
        </w:tc>
        <w:tc>
          <w:tcPr>
            <w:tcW w:w="202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Лицо,замещающее государственную должность области или должность государственной гражданской службы области или муниципальную должность или </w:t>
            </w:r>
            <w:r w:rsidRPr="00E979A1">
              <w:rPr>
                <w:rFonts w:ascii="Courier New" w:hAnsi="Courier New" w:cs="Courier New"/>
                <w:sz w:val="20"/>
                <w:szCs w:val="20"/>
              </w:rPr>
              <w:t>должность муниципальной службы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      </w:t>
            </w:r>
          </w:p>
        </w:tc>
        <w:tc>
          <w:tcPr>
            <w:tcW w:w="126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5B48F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Декла-риро-</w:t>
            </w:r>
          </w:p>
          <w:p w:rsidR="00832F1D" w:rsidRDefault="00832F1D" w:rsidP="005B48F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ванный</w:t>
            </w:r>
          </w:p>
          <w:p w:rsidR="00832F1D" w:rsidRDefault="00832F1D" w:rsidP="005B48F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годо-вой</w:t>
            </w:r>
          </w:p>
          <w:p w:rsidR="00832F1D" w:rsidRDefault="00832F1D" w:rsidP="005B48F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доход</w:t>
            </w:r>
          </w:p>
          <w:p w:rsidR="00832F1D" w:rsidRDefault="00832F1D" w:rsidP="005B48F6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(руб.)</w:t>
            </w:r>
          </w:p>
        </w:tc>
        <w:tc>
          <w:tcPr>
            <w:tcW w:w="448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E54812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Объекты недвижимого имущества,</w:t>
            </w:r>
          </w:p>
          <w:p w:rsidR="00832F1D" w:rsidRDefault="00832F1D" w:rsidP="00E54812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E54812">
              <w:rPr>
                <w:rFonts w:ascii="Courier New" w:hAnsi="Courier New" w:cs="Courier New"/>
                <w:sz w:val="20"/>
                <w:szCs w:val="20"/>
              </w:rPr>
              <w:t>принадлежащие на праве собственности</w:t>
            </w:r>
          </w:p>
        </w:tc>
        <w:tc>
          <w:tcPr>
            <w:tcW w:w="3186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E54812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Объекты недвижимого имущества, находящиеся в</w:t>
            </w:r>
          </w:p>
          <w:p w:rsidR="00832F1D" w:rsidRDefault="00832F1D" w:rsidP="00E54812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пользовании</w:t>
            </w:r>
          </w:p>
        </w:tc>
        <w:tc>
          <w:tcPr>
            <w:tcW w:w="131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Транс- 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портные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средства,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 w:rsidRPr="00E54812">
              <w:rPr>
                <w:rFonts w:ascii="Courier New" w:hAnsi="Courier New" w:cs="Courier New"/>
                <w:sz w:val="20"/>
                <w:szCs w:val="20"/>
              </w:rPr>
              <w:t>принадле</w:t>
            </w:r>
            <w:r>
              <w:rPr>
                <w:rFonts w:ascii="Courier New" w:hAnsi="Courier New" w:cs="Courier New"/>
                <w:sz w:val="20"/>
                <w:szCs w:val="20"/>
              </w:rPr>
              <w:t>-</w:t>
            </w:r>
            <w:r w:rsidRPr="00E54812">
              <w:rPr>
                <w:rFonts w:ascii="Courier New" w:hAnsi="Courier New" w:cs="Courier New"/>
                <w:sz w:val="20"/>
                <w:szCs w:val="20"/>
              </w:rPr>
              <w:t>жащие на праве собствен</w:t>
            </w:r>
            <w:r>
              <w:rPr>
                <w:rFonts w:ascii="Courier New" w:hAnsi="Courier New" w:cs="Courier New"/>
                <w:sz w:val="20"/>
                <w:szCs w:val="20"/>
              </w:rPr>
              <w:t>-</w:t>
            </w:r>
            <w:r w:rsidRPr="00E54812">
              <w:rPr>
                <w:rFonts w:ascii="Courier New" w:hAnsi="Courier New" w:cs="Courier New"/>
                <w:sz w:val="20"/>
                <w:szCs w:val="20"/>
              </w:rPr>
              <w:t>ности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 (вид,  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марка)  </w:t>
            </w:r>
          </w:p>
        </w:tc>
        <w:tc>
          <w:tcPr>
            <w:tcW w:w="34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6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Вид 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объекта</w:t>
            </w:r>
          </w:p>
        </w:tc>
        <w:tc>
          <w:tcPr>
            <w:tcW w:w="12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Вид     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собствен-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ности    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Площадь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(кв. м)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Страна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распо-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ложения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Вид 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объекта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Площадь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(кв. м)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Страна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распо-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ложения</w:t>
            </w:r>
          </w:p>
        </w:tc>
        <w:tc>
          <w:tcPr>
            <w:tcW w:w="131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Pr="008A41AB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1</w:t>
            </w:r>
            <w:r w:rsidRPr="008A41AB">
              <w:rPr>
                <w:rFonts w:ascii="Courier New" w:hAnsi="Courier New" w:cs="Courier New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2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Гриценко Дарья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Алексеевна, начальник отдела</w:t>
            </w:r>
          </w:p>
        </w:tc>
        <w:tc>
          <w:tcPr>
            <w:tcW w:w="12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Pr="00071AC5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175 144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/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Pr="00F307C0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69</w:t>
            </w:r>
          </w:p>
        </w:tc>
        <w:tc>
          <w:tcPr>
            <w:tcW w:w="106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>
            <w: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Бежан Марина Романовна, начальник отдела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257 365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78,6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729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Pr="001B76A2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Pr="005B26EF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Pr="00C4219A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32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595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Pr="001B76A2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78,6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729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Pr="005B26EF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Pr="00F649AE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Легковой автомобиль </w:t>
            </w: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Hundai cetz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Висюлькина Марина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Вячеславовна, ведущий специалист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349 752 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 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½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1\2доля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98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1864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265 723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1.жилой дом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1\2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Общая долевая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1\2 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98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1864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1.Легковые автомо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Билли;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ВАЗ-21053,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Шевроле Ланос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2.Сельскохозяйственная техника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Трактор МТЗ-80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98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Высоцкая Татьяна Юрьевна, главный специалист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157 878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Климанова Ольга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Васильевна, главный специалист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440 990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3.земельный участок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4. нежилое здание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87,5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1218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86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67.9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Легковые автомобили</w:t>
            </w:r>
          </w:p>
          <w:p w:rsidR="00832F1D" w:rsidRPr="00AE0C41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1.Хундай</w:t>
            </w:r>
            <w:r w:rsidRPr="00AE0C41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ix</w:t>
            </w:r>
            <w:r w:rsidRPr="00AE0C41">
              <w:rPr>
                <w:rFonts w:ascii="Courier New" w:hAnsi="Courier New" w:cs="Courier New"/>
                <w:sz w:val="20"/>
                <w:szCs w:val="20"/>
              </w:rPr>
              <w:t>35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  <w:p w:rsidR="00832F1D" w:rsidRPr="00AE0C41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Сельскохозяйственная техника:</w:t>
            </w:r>
          </w:p>
          <w:p w:rsidR="00832F1D" w:rsidRPr="004061DA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1.Трактор </w:t>
            </w: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FT-220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Pr="002646C9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534 975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AA32A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AA32A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AA32A2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        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87,5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Краснихина Лилия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Сергеевна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132 822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квартира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1\2 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35,8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квартира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Кусакина Анна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Ивановна, ведущий специалист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362 608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жом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Кузьмина Надежда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Васильевна,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консультант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219 904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 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1\4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1\4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83,6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702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Легковой автомобиль: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 ВАЗ-21101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343 618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 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1\4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 1\4 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83,6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702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1.Легковой автомобиль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ДЕУ НЕКСИЯ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2.Мототранспортное средство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ИЖ-710700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Николаева Наталья Леонидовна,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ведущий специалист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168 501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77,8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12 885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77,8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329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Легковые автомобили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1.ВАЗ 21053</w:t>
            </w:r>
          </w:p>
          <w:p w:rsidR="00832F1D" w:rsidRPr="009757E3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</w:t>
            </w:r>
            <w:r>
              <w:rPr>
                <w:rFonts w:ascii="Courier New" w:hAnsi="Courier New" w:cs="Courier New"/>
                <w:sz w:val="20"/>
                <w:szCs w:val="20"/>
                <w:lang w:val="en-CA"/>
              </w:rPr>
              <w:t>Chevrolet Lanos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Орленко Валерий Степанович,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заведующий сектором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694 566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81,5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Легковые автомобили: 1.МИЦУБИССИ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ЛАНСЕР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2.Нива ВАЗ 212140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супруга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354 078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квартира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68,9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81,5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Павлова Татьяна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Александровна,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ведущий специалист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Pr="00CA0331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147 695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 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80,0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6оо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Pr="00B45C59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Рыжкова Кристина Алексеевна, главный специалист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499 608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48,1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732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206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132 535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48,1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1310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Сайгушкина Светлана Александровна,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начальник отдела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380 394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 земельный участок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1\957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47690000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1.квартира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65,9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1331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 w:rsidRPr="002D3022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813917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1.квартира</w:t>
            </w:r>
          </w:p>
          <w:p w:rsidR="00832F1D" w:rsidRDefault="00832F1D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  <w:p w:rsidR="00832F1D" w:rsidRDefault="00832F1D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3.земельный участок</w:t>
            </w:r>
          </w:p>
          <w:p w:rsidR="00832F1D" w:rsidRDefault="00832F1D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4.хозяйственное строения</w:t>
            </w:r>
          </w:p>
          <w:p w:rsidR="00832F1D" w:rsidRDefault="00832F1D" w:rsidP="00AD69F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5. Магазин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65,9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1331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81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116,9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38,1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Pr="00975539" w:rsidRDefault="00832F1D" w:rsidP="00C02AF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CA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легковой</w:t>
            </w:r>
          </w:p>
          <w:p w:rsidR="00832F1D" w:rsidRPr="00975539" w:rsidRDefault="00832F1D" w:rsidP="00C02AF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CA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Автомобиль</w:t>
            </w:r>
            <w:r w:rsidRPr="00975539">
              <w:rPr>
                <w:rFonts w:ascii="Courier New" w:hAnsi="Courier New" w:cs="Courier New"/>
                <w:sz w:val="20"/>
                <w:szCs w:val="20"/>
                <w:lang w:val="en-CA"/>
              </w:rPr>
              <w:t>:</w:t>
            </w:r>
          </w:p>
          <w:p w:rsidR="00832F1D" w:rsidRPr="006A5473" w:rsidRDefault="00832F1D" w:rsidP="00C02AF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</w:t>
            </w:r>
          </w:p>
          <w:p w:rsidR="00832F1D" w:rsidRPr="00975539" w:rsidRDefault="00832F1D" w:rsidP="00C02AF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CA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</w:t>
            </w: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Renault Duster </w:t>
            </w:r>
          </w:p>
          <w:p w:rsidR="00832F1D" w:rsidRPr="006F2D66" w:rsidRDefault="00832F1D" w:rsidP="00C02AF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 xml:space="preserve"> </w:t>
            </w:r>
          </w:p>
          <w:p w:rsidR="00832F1D" w:rsidRPr="00F03A6A" w:rsidRDefault="00832F1D" w:rsidP="00C02AFB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CA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Pr="00F03A6A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CA"/>
              </w:rPr>
            </w:pPr>
          </w:p>
        </w:tc>
      </w:tr>
      <w:tr w:rsidR="00832F1D">
        <w:trPr>
          <w:trHeight w:val="1289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Сафонов Данил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Александрович, начальник управления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1155620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ый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участок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квартира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квартира 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1/5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1/5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1/3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совместная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102,9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1229,0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41,3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37,7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Легковой автомобиль:</w:t>
            </w:r>
          </w:p>
          <w:p w:rsidR="00832F1D" w:rsidRPr="00002E5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ФОРД </w:t>
            </w:r>
            <w:r>
              <w:rPr>
                <w:rFonts w:ascii="Courier New" w:hAnsi="Courier New" w:cs="Courier New"/>
                <w:sz w:val="20"/>
                <w:szCs w:val="20"/>
                <w:lang w:val="en-CA"/>
              </w:rPr>
              <w:t>KUGA</w:t>
            </w:r>
            <w:r>
              <w:rPr>
                <w:rFonts w:ascii="Courier New" w:hAnsi="Courier New" w:cs="Courier New"/>
                <w:sz w:val="20"/>
                <w:szCs w:val="20"/>
              </w:rPr>
              <w:t>,универсал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Покупка квартиры, легкового автомобиля (собственные накопления и кредитные средства)</w:t>
            </w:r>
          </w:p>
        </w:tc>
      </w:tr>
      <w:tr w:rsidR="00832F1D">
        <w:trPr>
          <w:trHeight w:val="1289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супруга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875350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квартира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совместная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76,0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37,7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762,0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Покупка квартиры (собственные накопления, кредитные средства)</w:t>
            </w:r>
          </w:p>
        </w:tc>
      </w:tr>
      <w:tr w:rsidR="00832F1D">
        <w:trPr>
          <w:trHeight w:val="1633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Субботина Анна Александровна, начальник отдела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281183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54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Pr="002439E1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Легковой автомобиль:ВАЗ 212140, </w:t>
            </w: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LADA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 4*4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1633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54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1289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Трошина Татьяна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Геннадьевна,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главный специалист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165 846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1\3доля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 1/3 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75,1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473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260 705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1\3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 1/3 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75,1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2000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Pr="00CE476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Легковой автомобиль</w:t>
            </w:r>
          </w:p>
          <w:p w:rsidR="00832F1D" w:rsidRPr="000642F8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OPEL</w:t>
            </w:r>
            <w:r w:rsidRPr="000642F8">
              <w:rPr>
                <w:rFonts w:ascii="Courier New" w:hAnsi="Courier New" w:cs="Courier New"/>
                <w:sz w:val="20"/>
                <w:szCs w:val="20"/>
              </w:rPr>
              <w:t>-</w:t>
            </w: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ASTRA</w:t>
            </w:r>
          </w:p>
          <w:p w:rsidR="00832F1D" w:rsidRPr="000642F8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924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Несовершенно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летний ребенок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167 186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1\3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1/3 доля вправе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75,1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988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Чувашлева Юлия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Евгеньевна,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консультант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164684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½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½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½ 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50,4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616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160000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Pr="009420C8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1289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Чумакова Ольга Александровна,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ведущий специалист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Pr="0053565C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172 562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 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1\2доля вправе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71,3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780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Грузовой автомобиль газ 5204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473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539 100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 жилой дом  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2.земельный участок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3.квартира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4. земельный участок         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19/295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71,3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780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45,5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2950000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Pr="004963A1" w:rsidRDefault="00832F1D">
            <w:pPr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Pr="00FD5DF4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Hyundai Solaris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Шатков Александр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Иванович,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ведущий специалист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307 472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89,7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793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Легковые автомобили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1.ГАЗ-3110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2.ВАЗ-21074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супруга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292412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11572F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1. жилой дом </w:t>
            </w:r>
          </w:p>
          <w:p w:rsidR="00832F1D" w:rsidRDefault="00832F1D" w:rsidP="0011572F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2.земельный участок       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89,7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793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Шеметова Светлана Васильевна,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главный специалист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226617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47,9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620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 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 земельный участоу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175,3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763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Pr="0053565C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21</w:t>
            </w: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7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 892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4. зем. участок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47,7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620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175,3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763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Янушко Сергей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Сергеевич,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начальник отдела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Pr="00B33616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405027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1\4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долевая, 1\4 доля в праве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77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894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Легковой автомобиль М-412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Яковлева Зинаида Васильевна, ведущий специалист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225 080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583505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2.жилой дом</w:t>
            </w: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3.земельный участок</w:t>
            </w: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4. земельный участок</w:t>
            </w: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F460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5. 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1\5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Общая долевая 1\2 доля в праве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104,1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1163.2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24000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112000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62,9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104,1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600000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1163,2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1539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62,9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1539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Легковые автомобили: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1.ВАЗ 21099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2.ЛУА 396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3.ЛАДА 217230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4.Хундай Солярис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Иные транспортные средства: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Прицеп СА 382944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Кривоногова Инна Александровна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Начальник управления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364834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1.Квартира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 гараж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105,5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751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35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368493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Квартира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гараж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105,5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751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35,0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Субботина Антонина Васильевна, начальник управления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511201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64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124273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Зем. участок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64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400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Легковой автомобиль: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ВАЗ 21214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Иное транспортное средство: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Прицеп КДД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Сацкевич Светлана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Евгеньевна,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руководитель-главный бухгалтер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380077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1.Жилой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2.Земельный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93,5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1256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572 263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93,5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1256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451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Косников  Рушан Ахмедшанович, директор МКУ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310 581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Жилой дом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759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Эмих Вадим Константинович,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начальник управления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453 189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696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квартира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60,2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Легковой автомобиль:</w:t>
            </w:r>
          </w:p>
          <w:p w:rsidR="00832F1D" w:rsidRPr="00CA0331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Мицубиси А</w:t>
            </w: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S</w:t>
            </w:r>
            <w:r>
              <w:rPr>
                <w:rFonts w:ascii="Courier New" w:hAnsi="Courier New" w:cs="Courier New"/>
                <w:sz w:val="20"/>
                <w:szCs w:val="20"/>
              </w:rPr>
              <w:t>Х 1,6</w:t>
            </w: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32F1D">
        <w:trPr>
          <w:trHeight w:val="759"/>
          <w:tblCellSpacing w:w="5" w:type="nil"/>
        </w:trPr>
        <w:tc>
          <w:tcPr>
            <w:tcW w:w="570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2E6643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25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супруга</w:t>
            </w:r>
          </w:p>
        </w:tc>
        <w:tc>
          <w:tcPr>
            <w:tcW w:w="1261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939 949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Земельный участок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дом</w:t>
            </w:r>
          </w:p>
        </w:tc>
        <w:tc>
          <w:tcPr>
            <w:tcW w:w="1298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индивидуальная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425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Квартира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квартира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60,2</w:t>
            </w: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53,1</w:t>
            </w:r>
          </w:p>
        </w:tc>
        <w:tc>
          <w:tcPr>
            <w:tcW w:w="1062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</w:p>
          <w:p w:rsidR="00832F1D" w:rsidRDefault="00832F1D">
            <w:pPr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Россия</w:t>
            </w:r>
          </w:p>
        </w:tc>
        <w:tc>
          <w:tcPr>
            <w:tcW w:w="1316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3403" w:type="dxa"/>
            <w:tcBorders>
              <w:left w:val="single" w:sz="8" w:space="0" w:color="auto"/>
              <w:right w:val="single" w:sz="8" w:space="0" w:color="auto"/>
            </w:tcBorders>
          </w:tcPr>
          <w:p w:rsidR="00832F1D" w:rsidRDefault="00832F1D" w:rsidP="00B5538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832F1D" w:rsidRPr="005B48F6" w:rsidRDefault="00832F1D" w:rsidP="005B48F6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sectPr w:rsidR="00832F1D" w:rsidRPr="005B48F6" w:rsidSect="005B48F6">
      <w:pgSz w:w="16838" w:h="11906" w:orient="landscape"/>
      <w:pgMar w:top="567" w:right="567" w:bottom="36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5425A"/>
    <w:multiLevelType w:val="hybridMultilevel"/>
    <w:tmpl w:val="179AC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8B6147"/>
    <w:multiLevelType w:val="hybridMultilevel"/>
    <w:tmpl w:val="F7CCD23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1FB52846"/>
    <w:multiLevelType w:val="hybridMultilevel"/>
    <w:tmpl w:val="8A74EF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A464D1"/>
    <w:multiLevelType w:val="hybridMultilevel"/>
    <w:tmpl w:val="7EEA7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9134B69"/>
    <w:multiLevelType w:val="hybridMultilevel"/>
    <w:tmpl w:val="42CABF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E65A9A"/>
    <w:multiLevelType w:val="hybridMultilevel"/>
    <w:tmpl w:val="2A44ED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63A6A60"/>
    <w:multiLevelType w:val="hybridMultilevel"/>
    <w:tmpl w:val="A672D4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16F471C"/>
    <w:multiLevelType w:val="hybridMultilevel"/>
    <w:tmpl w:val="850CBA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05D14E0"/>
    <w:multiLevelType w:val="hybridMultilevel"/>
    <w:tmpl w:val="23B8D4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637EC0"/>
    <w:multiLevelType w:val="hybridMultilevel"/>
    <w:tmpl w:val="A3D6CD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2B5A53"/>
    <w:multiLevelType w:val="hybridMultilevel"/>
    <w:tmpl w:val="338496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10"/>
  </w:num>
  <w:num w:numId="7">
    <w:abstractNumId w:val="4"/>
  </w:num>
  <w:num w:numId="8">
    <w:abstractNumId w:val="0"/>
  </w:num>
  <w:num w:numId="9">
    <w:abstractNumId w:val="9"/>
  </w:num>
  <w:num w:numId="10">
    <w:abstractNumId w:val="2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6ABE"/>
    <w:rsid w:val="00000FA8"/>
    <w:rsid w:val="00002E4C"/>
    <w:rsid w:val="00002E5D"/>
    <w:rsid w:val="00005E0F"/>
    <w:rsid w:val="0001157D"/>
    <w:rsid w:val="00012E23"/>
    <w:rsid w:val="00015C4E"/>
    <w:rsid w:val="00020F24"/>
    <w:rsid w:val="000222E0"/>
    <w:rsid w:val="000223DC"/>
    <w:rsid w:val="00031E14"/>
    <w:rsid w:val="000322AC"/>
    <w:rsid w:val="00037E11"/>
    <w:rsid w:val="0004719B"/>
    <w:rsid w:val="00053324"/>
    <w:rsid w:val="00056365"/>
    <w:rsid w:val="00061BFF"/>
    <w:rsid w:val="00062261"/>
    <w:rsid w:val="000642F8"/>
    <w:rsid w:val="00067AED"/>
    <w:rsid w:val="00071AC5"/>
    <w:rsid w:val="00071C68"/>
    <w:rsid w:val="00082715"/>
    <w:rsid w:val="000900A9"/>
    <w:rsid w:val="000B5030"/>
    <w:rsid w:val="000C035F"/>
    <w:rsid w:val="000C55D5"/>
    <w:rsid w:val="000D62D3"/>
    <w:rsid w:val="000D7C60"/>
    <w:rsid w:val="000E0B28"/>
    <w:rsid w:val="000E787D"/>
    <w:rsid w:val="000F6AA0"/>
    <w:rsid w:val="00100E7A"/>
    <w:rsid w:val="00111CEB"/>
    <w:rsid w:val="0011572F"/>
    <w:rsid w:val="0011635D"/>
    <w:rsid w:val="001225AA"/>
    <w:rsid w:val="00124358"/>
    <w:rsid w:val="00132079"/>
    <w:rsid w:val="00143F0F"/>
    <w:rsid w:val="00144352"/>
    <w:rsid w:val="0014597A"/>
    <w:rsid w:val="0014766E"/>
    <w:rsid w:val="001477BD"/>
    <w:rsid w:val="00152B1E"/>
    <w:rsid w:val="00153F82"/>
    <w:rsid w:val="00156EEA"/>
    <w:rsid w:val="001603AE"/>
    <w:rsid w:val="00166A62"/>
    <w:rsid w:val="00175607"/>
    <w:rsid w:val="0018616E"/>
    <w:rsid w:val="001A2686"/>
    <w:rsid w:val="001A43ED"/>
    <w:rsid w:val="001A4DEE"/>
    <w:rsid w:val="001B76A2"/>
    <w:rsid w:val="001E28AA"/>
    <w:rsid w:val="001E3DDC"/>
    <w:rsid w:val="001F0757"/>
    <w:rsid w:val="00200700"/>
    <w:rsid w:val="0020639F"/>
    <w:rsid w:val="002161CC"/>
    <w:rsid w:val="002439E1"/>
    <w:rsid w:val="00246EEE"/>
    <w:rsid w:val="002646C9"/>
    <w:rsid w:val="002653E2"/>
    <w:rsid w:val="002716EE"/>
    <w:rsid w:val="002760A4"/>
    <w:rsid w:val="00282A43"/>
    <w:rsid w:val="002837E2"/>
    <w:rsid w:val="00287F9B"/>
    <w:rsid w:val="00291AB7"/>
    <w:rsid w:val="002A208E"/>
    <w:rsid w:val="002A406F"/>
    <w:rsid w:val="002C0C4E"/>
    <w:rsid w:val="002C2CB2"/>
    <w:rsid w:val="002C4FB1"/>
    <w:rsid w:val="002D3022"/>
    <w:rsid w:val="002E6643"/>
    <w:rsid w:val="00305F51"/>
    <w:rsid w:val="00306FC0"/>
    <w:rsid w:val="003132A9"/>
    <w:rsid w:val="00314A33"/>
    <w:rsid w:val="003365DD"/>
    <w:rsid w:val="003445D6"/>
    <w:rsid w:val="00353569"/>
    <w:rsid w:val="003660D0"/>
    <w:rsid w:val="0036683A"/>
    <w:rsid w:val="00374DC5"/>
    <w:rsid w:val="00376471"/>
    <w:rsid w:val="00377A62"/>
    <w:rsid w:val="0038284E"/>
    <w:rsid w:val="00385A46"/>
    <w:rsid w:val="0039220D"/>
    <w:rsid w:val="003A0C3D"/>
    <w:rsid w:val="003A5ADE"/>
    <w:rsid w:val="003B36DF"/>
    <w:rsid w:val="003B728F"/>
    <w:rsid w:val="003C34C7"/>
    <w:rsid w:val="003D3263"/>
    <w:rsid w:val="003E0172"/>
    <w:rsid w:val="003E077B"/>
    <w:rsid w:val="003E2F19"/>
    <w:rsid w:val="003E3FE8"/>
    <w:rsid w:val="003E77C4"/>
    <w:rsid w:val="003E78A4"/>
    <w:rsid w:val="003F3285"/>
    <w:rsid w:val="004061DA"/>
    <w:rsid w:val="00407D14"/>
    <w:rsid w:val="0041426D"/>
    <w:rsid w:val="0042023F"/>
    <w:rsid w:val="00425CAC"/>
    <w:rsid w:val="004275C2"/>
    <w:rsid w:val="004305AF"/>
    <w:rsid w:val="00431AC0"/>
    <w:rsid w:val="004400BD"/>
    <w:rsid w:val="00441886"/>
    <w:rsid w:val="00455054"/>
    <w:rsid w:val="00456C11"/>
    <w:rsid w:val="00470DF0"/>
    <w:rsid w:val="00482B69"/>
    <w:rsid w:val="00483138"/>
    <w:rsid w:val="004832CE"/>
    <w:rsid w:val="00487F63"/>
    <w:rsid w:val="00493EB3"/>
    <w:rsid w:val="0049546F"/>
    <w:rsid w:val="004963A1"/>
    <w:rsid w:val="004A2CF8"/>
    <w:rsid w:val="004A3FF1"/>
    <w:rsid w:val="004A7703"/>
    <w:rsid w:val="004B1673"/>
    <w:rsid w:val="004B2422"/>
    <w:rsid w:val="004C3FDB"/>
    <w:rsid w:val="004C50DF"/>
    <w:rsid w:val="004C6ABE"/>
    <w:rsid w:val="004D06E0"/>
    <w:rsid w:val="004D67FF"/>
    <w:rsid w:val="004E1B82"/>
    <w:rsid w:val="004E20F2"/>
    <w:rsid w:val="004E59CE"/>
    <w:rsid w:val="004E7B80"/>
    <w:rsid w:val="004F5C4D"/>
    <w:rsid w:val="004F6B12"/>
    <w:rsid w:val="00517AD3"/>
    <w:rsid w:val="0053565C"/>
    <w:rsid w:val="00547C79"/>
    <w:rsid w:val="00551B3A"/>
    <w:rsid w:val="00553211"/>
    <w:rsid w:val="005616F9"/>
    <w:rsid w:val="00595FC6"/>
    <w:rsid w:val="005967A0"/>
    <w:rsid w:val="005A018D"/>
    <w:rsid w:val="005B26EF"/>
    <w:rsid w:val="005B48F6"/>
    <w:rsid w:val="005B5B14"/>
    <w:rsid w:val="005C2543"/>
    <w:rsid w:val="005C4A8F"/>
    <w:rsid w:val="005C6B91"/>
    <w:rsid w:val="005D760A"/>
    <w:rsid w:val="005E4A8F"/>
    <w:rsid w:val="005F0347"/>
    <w:rsid w:val="005F1D44"/>
    <w:rsid w:val="005F77E9"/>
    <w:rsid w:val="00601A0F"/>
    <w:rsid w:val="00631B6A"/>
    <w:rsid w:val="00634255"/>
    <w:rsid w:val="0064061F"/>
    <w:rsid w:val="00643214"/>
    <w:rsid w:val="0066014D"/>
    <w:rsid w:val="00662372"/>
    <w:rsid w:val="00664E11"/>
    <w:rsid w:val="0067047D"/>
    <w:rsid w:val="00676794"/>
    <w:rsid w:val="00685438"/>
    <w:rsid w:val="00692EDA"/>
    <w:rsid w:val="00696C29"/>
    <w:rsid w:val="006A1EC4"/>
    <w:rsid w:val="006A52C7"/>
    <w:rsid w:val="006A5473"/>
    <w:rsid w:val="006D46DB"/>
    <w:rsid w:val="006D7ED0"/>
    <w:rsid w:val="006E299F"/>
    <w:rsid w:val="006F2D66"/>
    <w:rsid w:val="00700119"/>
    <w:rsid w:val="007011C5"/>
    <w:rsid w:val="00702590"/>
    <w:rsid w:val="00722692"/>
    <w:rsid w:val="00722B26"/>
    <w:rsid w:val="007235F8"/>
    <w:rsid w:val="007261D4"/>
    <w:rsid w:val="00740C95"/>
    <w:rsid w:val="0075232B"/>
    <w:rsid w:val="007549FC"/>
    <w:rsid w:val="0076695C"/>
    <w:rsid w:val="00771B22"/>
    <w:rsid w:val="00773678"/>
    <w:rsid w:val="00775BAA"/>
    <w:rsid w:val="00780299"/>
    <w:rsid w:val="00780ACB"/>
    <w:rsid w:val="00785FF4"/>
    <w:rsid w:val="00786BA2"/>
    <w:rsid w:val="00787143"/>
    <w:rsid w:val="00790D86"/>
    <w:rsid w:val="007925E4"/>
    <w:rsid w:val="007A092B"/>
    <w:rsid w:val="007A3200"/>
    <w:rsid w:val="007B1BA5"/>
    <w:rsid w:val="007C2508"/>
    <w:rsid w:val="007C6BD6"/>
    <w:rsid w:val="007D2B5D"/>
    <w:rsid w:val="007D60D7"/>
    <w:rsid w:val="007E0B21"/>
    <w:rsid w:val="007E6435"/>
    <w:rsid w:val="007F0A18"/>
    <w:rsid w:val="007F5C1B"/>
    <w:rsid w:val="007F7A64"/>
    <w:rsid w:val="00801B61"/>
    <w:rsid w:val="00802291"/>
    <w:rsid w:val="00802669"/>
    <w:rsid w:val="008046E4"/>
    <w:rsid w:val="0080517E"/>
    <w:rsid w:val="00806E74"/>
    <w:rsid w:val="00815F4C"/>
    <w:rsid w:val="00823D49"/>
    <w:rsid w:val="008310C9"/>
    <w:rsid w:val="00832F1D"/>
    <w:rsid w:val="008428B1"/>
    <w:rsid w:val="00844845"/>
    <w:rsid w:val="00845E69"/>
    <w:rsid w:val="00855730"/>
    <w:rsid w:val="008608A4"/>
    <w:rsid w:val="00863F09"/>
    <w:rsid w:val="008644CC"/>
    <w:rsid w:val="00875592"/>
    <w:rsid w:val="0088146F"/>
    <w:rsid w:val="00881BFA"/>
    <w:rsid w:val="0088252C"/>
    <w:rsid w:val="008A2D8F"/>
    <w:rsid w:val="008A41AB"/>
    <w:rsid w:val="008A6AC1"/>
    <w:rsid w:val="008B16A6"/>
    <w:rsid w:val="008B3FB1"/>
    <w:rsid w:val="008C26F4"/>
    <w:rsid w:val="008C52B1"/>
    <w:rsid w:val="008D7BF1"/>
    <w:rsid w:val="008E094E"/>
    <w:rsid w:val="008E77A3"/>
    <w:rsid w:val="008F010C"/>
    <w:rsid w:val="008F199C"/>
    <w:rsid w:val="009010EB"/>
    <w:rsid w:val="00901B5D"/>
    <w:rsid w:val="00901D4F"/>
    <w:rsid w:val="00910515"/>
    <w:rsid w:val="009218B1"/>
    <w:rsid w:val="00925656"/>
    <w:rsid w:val="00935159"/>
    <w:rsid w:val="00940D3D"/>
    <w:rsid w:val="009415C5"/>
    <w:rsid w:val="009420C8"/>
    <w:rsid w:val="009447D4"/>
    <w:rsid w:val="009468D8"/>
    <w:rsid w:val="00950A5F"/>
    <w:rsid w:val="0095666F"/>
    <w:rsid w:val="00961D6E"/>
    <w:rsid w:val="00964FC8"/>
    <w:rsid w:val="00967A9E"/>
    <w:rsid w:val="00970DAF"/>
    <w:rsid w:val="00974DB1"/>
    <w:rsid w:val="00975539"/>
    <w:rsid w:val="009757E3"/>
    <w:rsid w:val="009768C2"/>
    <w:rsid w:val="00991AC8"/>
    <w:rsid w:val="009B268D"/>
    <w:rsid w:val="009C27C3"/>
    <w:rsid w:val="009D2B0F"/>
    <w:rsid w:val="009E22C7"/>
    <w:rsid w:val="009E42B3"/>
    <w:rsid w:val="00A17A95"/>
    <w:rsid w:val="00A26BDA"/>
    <w:rsid w:val="00A30C3A"/>
    <w:rsid w:val="00A37E5F"/>
    <w:rsid w:val="00A41D30"/>
    <w:rsid w:val="00A5130A"/>
    <w:rsid w:val="00A56E53"/>
    <w:rsid w:val="00A63638"/>
    <w:rsid w:val="00A712A5"/>
    <w:rsid w:val="00A75379"/>
    <w:rsid w:val="00A96ABD"/>
    <w:rsid w:val="00AA050A"/>
    <w:rsid w:val="00AA32A2"/>
    <w:rsid w:val="00AB49CD"/>
    <w:rsid w:val="00AB4DE3"/>
    <w:rsid w:val="00AC09A8"/>
    <w:rsid w:val="00AC1451"/>
    <w:rsid w:val="00AD1557"/>
    <w:rsid w:val="00AD39D7"/>
    <w:rsid w:val="00AD62CA"/>
    <w:rsid w:val="00AD69FC"/>
    <w:rsid w:val="00AD7611"/>
    <w:rsid w:val="00AE0C41"/>
    <w:rsid w:val="00AE2C80"/>
    <w:rsid w:val="00AE4016"/>
    <w:rsid w:val="00AE5BA0"/>
    <w:rsid w:val="00AF2EA1"/>
    <w:rsid w:val="00B03AF7"/>
    <w:rsid w:val="00B12D19"/>
    <w:rsid w:val="00B14EAD"/>
    <w:rsid w:val="00B3126D"/>
    <w:rsid w:val="00B33616"/>
    <w:rsid w:val="00B45C59"/>
    <w:rsid w:val="00B5436D"/>
    <w:rsid w:val="00B5538C"/>
    <w:rsid w:val="00B5660E"/>
    <w:rsid w:val="00B604EB"/>
    <w:rsid w:val="00B60E79"/>
    <w:rsid w:val="00B61659"/>
    <w:rsid w:val="00B70D38"/>
    <w:rsid w:val="00B727F5"/>
    <w:rsid w:val="00B72F79"/>
    <w:rsid w:val="00B74EC9"/>
    <w:rsid w:val="00B8259A"/>
    <w:rsid w:val="00B93CBE"/>
    <w:rsid w:val="00BB1EA2"/>
    <w:rsid w:val="00BC1FCB"/>
    <w:rsid w:val="00BE34FD"/>
    <w:rsid w:val="00BF358D"/>
    <w:rsid w:val="00BF59B2"/>
    <w:rsid w:val="00C0144D"/>
    <w:rsid w:val="00C01B0F"/>
    <w:rsid w:val="00C02AFB"/>
    <w:rsid w:val="00C04859"/>
    <w:rsid w:val="00C0500E"/>
    <w:rsid w:val="00C05784"/>
    <w:rsid w:val="00C10C31"/>
    <w:rsid w:val="00C17D28"/>
    <w:rsid w:val="00C36BCB"/>
    <w:rsid w:val="00C37950"/>
    <w:rsid w:val="00C41BEE"/>
    <w:rsid w:val="00C4219A"/>
    <w:rsid w:val="00C455A0"/>
    <w:rsid w:val="00C45E40"/>
    <w:rsid w:val="00C63212"/>
    <w:rsid w:val="00C63C03"/>
    <w:rsid w:val="00C64642"/>
    <w:rsid w:val="00C65B09"/>
    <w:rsid w:val="00C667CF"/>
    <w:rsid w:val="00C715FC"/>
    <w:rsid w:val="00C81D9F"/>
    <w:rsid w:val="00C840AE"/>
    <w:rsid w:val="00C85F02"/>
    <w:rsid w:val="00C9014B"/>
    <w:rsid w:val="00CA0331"/>
    <w:rsid w:val="00CA0431"/>
    <w:rsid w:val="00CA1B14"/>
    <w:rsid w:val="00CA5D2A"/>
    <w:rsid w:val="00CB02EB"/>
    <w:rsid w:val="00CB3A2D"/>
    <w:rsid w:val="00CB5F24"/>
    <w:rsid w:val="00CC254A"/>
    <w:rsid w:val="00CD0158"/>
    <w:rsid w:val="00CD64F9"/>
    <w:rsid w:val="00CE1C32"/>
    <w:rsid w:val="00CE476D"/>
    <w:rsid w:val="00CE4C23"/>
    <w:rsid w:val="00CE6165"/>
    <w:rsid w:val="00CE697C"/>
    <w:rsid w:val="00D120C0"/>
    <w:rsid w:val="00D160CB"/>
    <w:rsid w:val="00D227FC"/>
    <w:rsid w:val="00D27A49"/>
    <w:rsid w:val="00D33917"/>
    <w:rsid w:val="00D3551A"/>
    <w:rsid w:val="00D53420"/>
    <w:rsid w:val="00D53EF4"/>
    <w:rsid w:val="00D57A92"/>
    <w:rsid w:val="00D57FA9"/>
    <w:rsid w:val="00D603C0"/>
    <w:rsid w:val="00D67DCD"/>
    <w:rsid w:val="00D71DE3"/>
    <w:rsid w:val="00D727C9"/>
    <w:rsid w:val="00D73277"/>
    <w:rsid w:val="00D809C7"/>
    <w:rsid w:val="00D858E3"/>
    <w:rsid w:val="00DA649F"/>
    <w:rsid w:val="00DB0907"/>
    <w:rsid w:val="00DB1274"/>
    <w:rsid w:val="00DB4F3A"/>
    <w:rsid w:val="00DC12D1"/>
    <w:rsid w:val="00DC2792"/>
    <w:rsid w:val="00DC5F1D"/>
    <w:rsid w:val="00DF1ECB"/>
    <w:rsid w:val="00E03A60"/>
    <w:rsid w:val="00E071BB"/>
    <w:rsid w:val="00E2202D"/>
    <w:rsid w:val="00E242ED"/>
    <w:rsid w:val="00E243C8"/>
    <w:rsid w:val="00E31EE8"/>
    <w:rsid w:val="00E32155"/>
    <w:rsid w:val="00E37FF5"/>
    <w:rsid w:val="00E425AF"/>
    <w:rsid w:val="00E50BA9"/>
    <w:rsid w:val="00E54812"/>
    <w:rsid w:val="00E5705B"/>
    <w:rsid w:val="00E62CFF"/>
    <w:rsid w:val="00E633D0"/>
    <w:rsid w:val="00E676CE"/>
    <w:rsid w:val="00E7170B"/>
    <w:rsid w:val="00E805C1"/>
    <w:rsid w:val="00E84AAF"/>
    <w:rsid w:val="00E91FCD"/>
    <w:rsid w:val="00E93FB3"/>
    <w:rsid w:val="00E979A1"/>
    <w:rsid w:val="00EA7246"/>
    <w:rsid w:val="00EB1432"/>
    <w:rsid w:val="00EB3F51"/>
    <w:rsid w:val="00EC599C"/>
    <w:rsid w:val="00EC6AD5"/>
    <w:rsid w:val="00ED2E74"/>
    <w:rsid w:val="00ED3412"/>
    <w:rsid w:val="00EE2251"/>
    <w:rsid w:val="00EF7635"/>
    <w:rsid w:val="00F0368A"/>
    <w:rsid w:val="00F03A6A"/>
    <w:rsid w:val="00F142C6"/>
    <w:rsid w:val="00F25921"/>
    <w:rsid w:val="00F307C0"/>
    <w:rsid w:val="00F31BAF"/>
    <w:rsid w:val="00F353CE"/>
    <w:rsid w:val="00F401C8"/>
    <w:rsid w:val="00F460D4"/>
    <w:rsid w:val="00F547E7"/>
    <w:rsid w:val="00F649AE"/>
    <w:rsid w:val="00F8792D"/>
    <w:rsid w:val="00F9093C"/>
    <w:rsid w:val="00FA620D"/>
    <w:rsid w:val="00FB4601"/>
    <w:rsid w:val="00FB484D"/>
    <w:rsid w:val="00FB4AA5"/>
    <w:rsid w:val="00FB6B91"/>
    <w:rsid w:val="00FC2BAD"/>
    <w:rsid w:val="00FD2D5E"/>
    <w:rsid w:val="00FD5DF4"/>
    <w:rsid w:val="00FD79A1"/>
    <w:rsid w:val="00FE45D3"/>
    <w:rsid w:val="00FF7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AB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C6ABE"/>
    <w:pPr>
      <w:tabs>
        <w:tab w:val="center" w:pos="4844"/>
        <w:tab w:val="right" w:pos="9689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C599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B3A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06E0"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1421</TotalTime>
  <Pages>10</Pages>
  <Words>1532</Words>
  <Characters>8739</Characters>
  <Application>Microsoft Office Outlook</Application>
  <DocSecurity>0</DocSecurity>
  <Lines>0</Lines>
  <Paragraphs>0</Paragraphs>
  <ScaleCrop>false</ScaleCrop>
  <Company>Правительство Саратовской области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письму управления кадровой политики и </dc:title>
  <dc:subject/>
  <dc:creator>Admin</dc:creator>
  <cp:keywords/>
  <dc:description/>
  <cp:lastModifiedBy>Test</cp:lastModifiedBy>
  <cp:revision>41</cp:revision>
  <cp:lastPrinted>2018-05-17T07:01:00Z</cp:lastPrinted>
  <dcterms:created xsi:type="dcterms:W3CDTF">2016-04-25T07:07:00Z</dcterms:created>
  <dcterms:modified xsi:type="dcterms:W3CDTF">2018-05-17T07:02:00Z</dcterms:modified>
</cp:coreProperties>
</file>