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BC1" w:rsidRPr="00DA1C96" w:rsidRDefault="00200BC1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200BC1" w:rsidRPr="00DA1C96" w:rsidRDefault="00200BC1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муниципальных служащих Администрации Моркинского муниципального района и членов их семей</w:t>
      </w:r>
    </w:p>
    <w:p w:rsidR="00200BC1" w:rsidRPr="00DA1C96" w:rsidRDefault="00200BC1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>
        <w:rPr>
          <w:sz w:val="26"/>
          <w:szCs w:val="26"/>
        </w:rPr>
        <w:t xml:space="preserve">од с 1 января по 31 декабря </w:t>
      </w:r>
      <w:smartTag w:uri="urn:schemas-microsoft-com:office:smarttags" w:element="metricconverter">
        <w:smartTagPr>
          <w:attr w:name="ProductID" w:val="2017 г"/>
        </w:smartTagPr>
        <w:r>
          <w:rPr>
            <w:sz w:val="26"/>
            <w:szCs w:val="26"/>
          </w:rPr>
          <w:t>2017</w:t>
        </w:r>
        <w:r w:rsidRPr="00DA1C96">
          <w:rPr>
            <w:sz w:val="26"/>
            <w:szCs w:val="26"/>
          </w:rPr>
          <w:t xml:space="preserve"> г</w:t>
        </w:r>
      </w:smartTag>
      <w:r w:rsidRPr="00DA1C96">
        <w:rPr>
          <w:sz w:val="26"/>
          <w:szCs w:val="26"/>
        </w:rPr>
        <w:t>.</w:t>
      </w:r>
    </w:p>
    <w:p w:rsidR="00200BC1" w:rsidRPr="00DA1C96" w:rsidRDefault="00200BC1" w:rsidP="004A652D">
      <w:pPr>
        <w:jc w:val="center"/>
        <w:rPr>
          <w:sz w:val="26"/>
          <w:szCs w:val="26"/>
        </w:rPr>
      </w:pPr>
    </w:p>
    <w:tbl>
      <w:tblPr>
        <w:tblW w:w="146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200BC1" w:rsidRPr="00DA1C96" w:rsidTr="00800ECB">
        <w:tc>
          <w:tcPr>
            <w:tcW w:w="1778" w:type="dxa"/>
            <w:vMerge w:val="restart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Фамилия, имя, отчество, должность</w:t>
            </w:r>
          </w:p>
        </w:tc>
        <w:tc>
          <w:tcPr>
            <w:tcW w:w="1276" w:type="dxa"/>
            <w:vMerge w:val="restart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Общая сумма дохода за </w:t>
            </w:r>
            <w:smartTag w:uri="urn:schemas-microsoft-com:office:smarttags" w:element="place">
              <w:smartTag w:uri="urn:schemas-microsoft-com:office:smarttags" w:element="metricconverter">
                <w:smartTagPr>
                  <w:attr w:name="ProductID" w:val="2017 г"/>
                </w:smartTagPr>
                <w:r>
                  <w:rPr>
                    <w:sz w:val="26"/>
                    <w:szCs w:val="26"/>
                  </w:rPr>
                  <w:t>201</w:t>
                </w:r>
                <w:r w:rsidRPr="005F643A">
                  <w:rPr>
                    <w:sz w:val="26"/>
                    <w:szCs w:val="26"/>
                  </w:rPr>
                  <w:t>7</w:t>
                </w:r>
                <w:r w:rsidRPr="00800ECB">
                  <w:rPr>
                    <w:sz w:val="26"/>
                    <w:szCs w:val="26"/>
                  </w:rPr>
                  <w:t xml:space="preserve"> г</w:t>
                </w:r>
              </w:smartTag>
            </w:smartTag>
            <w:r w:rsidRPr="00800ECB">
              <w:rPr>
                <w:sz w:val="26"/>
                <w:szCs w:val="26"/>
              </w:rPr>
              <w:t xml:space="preserve">. 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200BC1" w:rsidRPr="00DA1C96" w:rsidTr="00800ECB">
        <w:tc>
          <w:tcPr>
            <w:tcW w:w="1778" w:type="dxa"/>
            <w:vMerge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Иванов Александр Альбертович,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Pr="00800ECB">
              <w:rPr>
                <w:sz w:val="26"/>
                <w:szCs w:val="26"/>
              </w:rPr>
              <w:t>лава Администрации Моркинского муниципального района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1006371,89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both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(1/4)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80,4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Renault Fluence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Супруга 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386059,70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both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(1/4)</w:t>
            </w: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80,4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both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(1/4)</w:t>
            </w: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80,4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both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(1/4)</w:t>
            </w: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  <w:p w:rsidR="00200BC1" w:rsidRPr="00800ECB" w:rsidRDefault="00200BC1" w:rsidP="003C008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80,4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Голубков Александр Николаевич,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Pr="00800ECB">
              <w:rPr>
                <w:sz w:val="26"/>
                <w:szCs w:val="26"/>
              </w:rPr>
              <w:t xml:space="preserve">ервый заместитель </w:t>
            </w:r>
            <w:r>
              <w:rPr>
                <w:sz w:val="26"/>
                <w:szCs w:val="26"/>
              </w:rPr>
              <w:t>г</w:t>
            </w:r>
            <w:r w:rsidRPr="00800ECB">
              <w:rPr>
                <w:sz w:val="26"/>
                <w:szCs w:val="26"/>
              </w:rPr>
              <w:t>лавы Администрации Моркинского муниципального района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816361,86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70,41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214211,02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70,41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70,41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1551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189044,32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70,41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1551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Тихонова Алевтина Михайловна,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Pr="00800ECB">
              <w:rPr>
                <w:sz w:val="26"/>
                <w:szCs w:val="26"/>
              </w:rPr>
              <w:t>лавы Администрации Моркинского муниципального района</w:t>
            </w:r>
          </w:p>
        </w:tc>
        <w:tc>
          <w:tcPr>
            <w:tcW w:w="1276" w:type="dxa"/>
          </w:tcPr>
          <w:p w:rsidR="00200BC1" w:rsidRPr="00900AFA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62</w:t>
            </w:r>
            <w:r>
              <w:rPr>
                <w:sz w:val="26"/>
                <w:szCs w:val="26"/>
                <w:lang w:val="en-US"/>
              </w:rPr>
              <w:t>3967</w:t>
            </w:r>
            <w:r>
              <w:rPr>
                <w:sz w:val="26"/>
                <w:szCs w:val="26"/>
              </w:rPr>
              <w:t>,44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2665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Mitsubishi Lanser X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240000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53,7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Subaru Forester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Егорова Людмила Николаевна</w:t>
            </w:r>
            <w:r w:rsidRPr="00800ECB">
              <w:rPr>
                <w:sz w:val="26"/>
                <w:szCs w:val="26"/>
              </w:rPr>
              <w:t>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Pr="00800ECB">
              <w:rPr>
                <w:sz w:val="26"/>
                <w:szCs w:val="26"/>
              </w:rPr>
              <w:t>лавы Администрации Моркинского муниципального района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347910,82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3) жилой дом </w:t>
            </w:r>
          </w:p>
        </w:tc>
        <w:tc>
          <w:tcPr>
            <w:tcW w:w="1134" w:type="dxa"/>
          </w:tcPr>
          <w:p w:rsidR="00200BC1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1506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1216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82,4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772711">
            <w:pPr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77271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780192,81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кафе «Восток»</w:t>
            </w:r>
          </w:p>
        </w:tc>
        <w:tc>
          <w:tcPr>
            <w:tcW w:w="1134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445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370,9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772711">
            <w:pPr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772711" w:rsidRDefault="00200BC1" w:rsidP="00772711">
            <w:pPr>
              <w:rPr>
                <w:sz w:val="26"/>
                <w:szCs w:val="26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26"/>
                    <w:szCs w:val="26"/>
                    <w:lang w:val="en-US"/>
                  </w:rPr>
                  <w:t>TOYOTA</w:t>
                </w:r>
              </w:smartTag>
            </w:smartTag>
            <w:r>
              <w:rPr>
                <w:sz w:val="26"/>
                <w:szCs w:val="26"/>
                <w:lang w:val="en-US"/>
              </w:rPr>
              <w:t xml:space="preserve"> RAV</w:t>
            </w:r>
            <w:r>
              <w:rPr>
                <w:sz w:val="26"/>
                <w:szCs w:val="26"/>
              </w:rPr>
              <w:t>4</w:t>
            </w:r>
          </w:p>
        </w:tc>
        <w:tc>
          <w:tcPr>
            <w:tcW w:w="1276" w:type="dxa"/>
          </w:tcPr>
          <w:p w:rsidR="00200BC1" w:rsidRDefault="00200BC1" w:rsidP="007727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200BC1" w:rsidRPr="00800ECB" w:rsidRDefault="00200BC1" w:rsidP="007727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82,4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1506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79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Хасанов Альберт Шамильевич</w:t>
            </w:r>
            <w:r w:rsidRPr="00800ECB">
              <w:rPr>
                <w:sz w:val="26"/>
                <w:szCs w:val="26"/>
              </w:rPr>
              <w:t>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Pr="00800ECB">
              <w:rPr>
                <w:sz w:val="26"/>
                <w:szCs w:val="26"/>
              </w:rPr>
              <w:t>лавы Администрации Моркинского муниципального района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189978,80</w:t>
            </w:r>
          </w:p>
        </w:tc>
        <w:tc>
          <w:tcPr>
            <w:tcW w:w="184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(1/16)</w:t>
            </w:r>
          </w:p>
        </w:tc>
        <w:tc>
          <w:tcPr>
            <w:tcW w:w="1134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28000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200BC1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6D25A4">
            <w:pPr>
              <w:rPr>
                <w:sz w:val="26"/>
                <w:szCs w:val="26"/>
              </w:rPr>
            </w:pPr>
          </w:p>
          <w:p w:rsidR="00200BC1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4E0B2F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 xml:space="preserve">ОПЕЛЬ </w:t>
            </w:r>
            <w:r>
              <w:rPr>
                <w:sz w:val="26"/>
                <w:szCs w:val="26"/>
                <w:lang w:val="en-US"/>
              </w:rPr>
              <w:t>ASTRA J</w:t>
            </w:r>
          </w:p>
        </w:tc>
        <w:tc>
          <w:tcPr>
            <w:tcW w:w="1276" w:type="dxa"/>
          </w:tcPr>
          <w:p w:rsidR="00200BC1" w:rsidRPr="004E0B2F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10000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243783,82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Квартира</w:t>
            </w:r>
            <w:r>
              <w:rPr>
                <w:sz w:val="26"/>
                <w:szCs w:val="26"/>
              </w:rPr>
              <w:t xml:space="preserve"> (5/16)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10000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Квартира</w:t>
            </w:r>
            <w:r>
              <w:rPr>
                <w:sz w:val="26"/>
                <w:szCs w:val="26"/>
              </w:rPr>
              <w:t xml:space="preserve"> (1/16)</w:t>
            </w:r>
          </w:p>
        </w:tc>
        <w:tc>
          <w:tcPr>
            <w:tcW w:w="113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10000</w:t>
            </w: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</w:tc>
        <w:tc>
          <w:tcPr>
            <w:tcW w:w="1418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Квартира</w:t>
            </w:r>
            <w:r>
              <w:rPr>
                <w:sz w:val="26"/>
                <w:szCs w:val="26"/>
              </w:rPr>
              <w:t xml:space="preserve"> (1/16)</w:t>
            </w:r>
          </w:p>
        </w:tc>
        <w:tc>
          <w:tcPr>
            <w:tcW w:w="113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10000</w:t>
            </w: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</w:tc>
        <w:tc>
          <w:tcPr>
            <w:tcW w:w="1418" w:type="dxa"/>
          </w:tcPr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Иванова Татьяна Олеговна, руководитель отдела финансирования и бухгалтерского учета</w:t>
            </w:r>
          </w:p>
        </w:tc>
        <w:tc>
          <w:tcPr>
            <w:tcW w:w="1276" w:type="dxa"/>
          </w:tcPr>
          <w:p w:rsidR="00200BC1" w:rsidRPr="00800ECB" w:rsidRDefault="00200BC1" w:rsidP="002A275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438641,82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525518,34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1178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ВАЗ 111730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Матвеев Вячеслав Альбертович</w:t>
            </w:r>
            <w:r w:rsidRPr="00800ECB">
              <w:rPr>
                <w:sz w:val="26"/>
                <w:szCs w:val="26"/>
              </w:rPr>
              <w:t>, руководитель отдела архитектуры, муниципального хозяйства, гражданской обороны и чрезвычайных ситуаций и мобилизационной работе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360632,83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2F64A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21214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534837,76</w:t>
            </w:r>
          </w:p>
        </w:tc>
        <w:tc>
          <w:tcPr>
            <w:tcW w:w="184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1383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2F64AA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LADA KALINA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E854CF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</w:t>
            </w:r>
            <w:r w:rsidRPr="00E854CF">
              <w:rPr>
                <w:sz w:val="26"/>
                <w:szCs w:val="26"/>
              </w:rPr>
              <w:t>6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B4647F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E854CF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</w:t>
            </w:r>
            <w:r w:rsidRPr="00E854CF">
              <w:rPr>
                <w:sz w:val="26"/>
                <w:szCs w:val="26"/>
              </w:rPr>
              <w:t>6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B4647F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E854CF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</w:t>
            </w:r>
            <w:r w:rsidRPr="00E854CF">
              <w:rPr>
                <w:sz w:val="26"/>
                <w:szCs w:val="26"/>
              </w:rPr>
              <w:t>6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Александрова Алена Сергеевна,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Pr="00800ECB">
              <w:rPr>
                <w:sz w:val="26"/>
                <w:szCs w:val="26"/>
              </w:rPr>
              <w:t>уководитель организационно-правового отдела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493620,68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</w:t>
            </w:r>
            <w:r w:rsidRPr="00800ECB">
              <w:rPr>
                <w:sz w:val="26"/>
                <w:szCs w:val="26"/>
              </w:rPr>
              <w:t xml:space="preserve"> 111930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800ECB">
              <w:rPr>
                <w:sz w:val="26"/>
                <w:szCs w:val="26"/>
              </w:rPr>
              <w:t>квартира</w:t>
            </w:r>
          </w:p>
          <w:p w:rsidR="00200BC1" w:rsidRPr="00800ECB" w:rsidRDefault="00200BC1" w:rsidP="004851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2)комната в интернате</w:t>
            </w:r>
          </w:p>
        </w:tc>
        <w:tc>
          <w:tcPr>
            <w:tcW w:w="99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54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Афанасьева Зинаида </w:t>
            </w:r>
            <w:r w:rsidRPr="00800ECB">
              <w:rPr>
                <w:sz w:val="26"/>
                <w:szCs w:val="26"/>
              </w:rPr>
              <w:t xml:space="preserve">Ивановна, </w:t>
            </w:r>
            <w:r>
              <w:rPr>
                <w:sz w:val="26"/>
                <w:szCs w:val="26"/>
              </w:rPr>
              <w:t>главный специалист организационно-правового отдела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129624,92</w:t>
            </w:r>
          </w:p>
        </w:tc>
        <w:tc>
          <w:tcPr>
            <w:tcW w:w="184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600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200BC1" w:rsidRPr="00800ECB" w:rsidRDefault="00200BC1" w:rsidP="00800ECB">
            <w:pPr>
              <w:tabs>
                <w:tab w:val="left" w:pos="870"/>
              </w:tabs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ab/>
            </w:r>
          </w:p>
          <w:p w:rsidR="00200BC1" w:rsidRPr="00800ECB" w:rsidRDefault="00200BC1" w:rsidP="00800ECB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  <w:r w:rsidRPr="00800ECB">
              <w:rPr>
                <w:sz w:val="26"/>
                <w:szCs w:val="26"/>
              </w:rPr>
              <w:t>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Михайлова Татьяна Николаевна, заведующий сектором организационно-правового отдела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278071,82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1872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129079,03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</w:t>
            </w:r>
            <w:r w:rsidRPr="00800ECB">
              <w:rPr>
                <w:sz w:val="26"/>
                <w:szCs w:val="26"/>
                <w:lang w:val="en-US"/>
              </w:rPr>
              <w:t>Chevrolet Cruze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2)УАЗ 3303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Pr="00800ECB">
              <w:rPr>
                <w:sz w:val="26"/>
                <w:szCs w:val="26"/>
              </w:rPr>
              <w:t>72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Pr="00800ECB">
              <w:rPr>
                <w:sz w:val="26"/>
                <w:szCs w:val="26"/>
              </w:rPr>
              <w:t>72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Гайсина Гульсара Нурахматовна,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</w:t>
            </w:r>
            <w:r w:rsidRPr="00800ECB">
              <w:rPr>
                <w:sz w:val="26"/>
                <w:szCs w:val="26"/>
              </w:rPr>
              <w:t>аведующий сектором отдела архитектуры, муниципального хозяйства, гражданской обороны и чрезвычайных ситуаций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402323,26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 (1/2 доля)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3000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800ECB">
              <w:rPr>
                <w:sz w:val="26"/>
                <w:szCs w:val="26"/>
              </w:rPr>
              <w:t>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98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1341588,28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3) Квартира (1/2 доля)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1502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98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32,4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  <w:lang w:val="en-US"/>
              </w:rPr>
              <w:t>1) MITSUBISCHI</w:t>
            </w:r>
            <w:r w:rsidRPr="00800ECB">
              <w:rPr>
                <w:sz w:val="26"/>
                <w:szCs w:val="26"/>
              </w:rPr>
              <w:t xml:space="preserve"> </w:t>
            </w:r>
            <w:r w:rsidRPr="00800ECB">
              <w:rPr>
                <w:sz w:val="26"/>
                <w:szCs w:val="26"/>
                <w:lang w:val="en-US"/>
              </w:rPr>
              <w:t>ASX</w:t>
            </w:r>
            <w:r w:rsidRPr="00800ECB">
              <w:rPr>
                <w:sz w:val="26"/>
                <w:szCs w:val="26"/>
              </w:rPr>
              <w:t xml:space="preserve"> 1.6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ГАЗ -53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Егорова Лариса Анатольевна,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r w:rsidRPr="00800ECB">
              <w:rPr>
                <w:sz w:val="26"/>
                <w:szCs w:val="26"/>
              </w:rPr>
              <w:t>организационно-правового отдела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287190,31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32,1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3520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Полатова Ирина Викторовна,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главный специалист отдела архитектуры, муниципального хозяйства, гражданской обороны и чрезвычайных ситуаций</w:t>
            </w:r>
            <w:r>
              <w:rPr>
                <w:sz w:val="26"/>
                <w:szCs w:val="26"/>
              </w:rPr>
              <w:t xml:space="preserve"> и мобилизационной работе</w:t>
            </w: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199007,08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Квартира(1/2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(1/2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61,6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ВАЗ 21063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Мамаева Эльвира Александровна,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800ECB">
              <w:rPr>
                <w:sz w:val="26"/>
                <w:szCs w:val="26"/>
              </w:rPr>
              <w:t>едущий специалист отдела архитектуры, муниципального хозяйства, гражданской обороны и чрезвычайных ситуаций</w:t>
            </w:r>
            <w:r>
              <w:rPr>
                <w:sz w:val="26"/>
                <w:szCs w:val="26"/>
              </w:rPr>
              <w:t xml:space="preserve"> и мобилизационной работе</w:t>
            </w:r>
            <w:r w:rsidRPr="00800ECB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200234,88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Русова Алена Евгеньевна,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</w:t>
            </w:r>
            <w:r w:rsidRPr="00800ECB">
              <w:rPr>
                <w:sz w:val="26"/>
                <w:szCs w:val="26"/>
              </w:rPr>
              <w:t>пециалист 1 категории отдела экономики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169036,36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381460,73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LADA GRANTA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Гаськова Татьяна Евгеньевна,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Pr="00800ECB">
              <w:rPr>
                <w:sz w:val="26"/>
                <w:szCs w:val="26"/>
              </w:rPr>
              <w:t>лавный специалист отдела экономики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230761,96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1760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319168,96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1760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6D25A4">
            <w:pPr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Ведерникова Наталья Николаевна,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г</w:t>
            </w:r>
            <w:r w:rsidRPr="00800ECB">
              <w:rPr>
                <w:sz w:val="26"/>
                <w:szCs w:val="26"/>
              </w:rPr>
              <w:t xml:space="preserve">лавный специалист отдела по управлению муниципальным имуществом 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226335,61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3)земельный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674664,77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 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земельный участок (1/2 доля)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3) жилой дом (1/2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1604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  <w:lang w:val="en-US"/>
              </w:rPr>
            </w:pPr>
            <w:r w:rsidRPr="00800ECB">
              <w:rPr>
                <w:sz w:val="26"/>
                <w:szCs w:val="26"/>
                <w:lang w:val="en-US"/>
              </w:rPr>
              <w:t>CHEVROLET KLAN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1565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 (1/2 доля)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1604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Галкин Сергей Валлерианович,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</w:t>
            </w:r>
            <w:r w:rsidRPr="00800ECB">
              <w:rPr>
                <w:sz w:val="26"/>
                <w:szCs w:val="26"/>
              </w:rPr>
              <w:t xml:space="preserve"> отдела по управлению муниципальным имуществом </w:t>
            </w:r>
          </w:p>
        </w:tc>
        <w:tc>
          <w:tcPr>
            <w:tcW w:w="1276" w:type="dxa"/>
          </w:tcPr>
          <w:p w:rsidR="00200BC1" w:rsidRPr="00800ECB" w:rsidRDefault="00200BC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246195,67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47,2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Никифорова Анна Леонидовна,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главный специалист </w:t>
            </w:r>
            <w:r w:rsidRPr="00800ECB">
              <w:rPr>
                <w:sz w:val="26"/>
                <w:szCs w:val="26"/>
              </w:rPr>
              <w:t>отдела по управлению муниципальным имуществом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151 019,95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95,4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1800</w:t>
            </w:r>
          </w:p>
        </w:tc>
        <w:tc>
          <w:tcPr>
            <w:tcW w:w="1418" w:type="dxa"/>
          </w:tcPr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Кирчанов Владимир Викторович, руководитель МУ «Отдел по образованию и делам молодежи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638579,59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38,4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1)ВАЗ-21074</w:t>
            </w:r>
          </w:p>
          <w:p w:rsidR="00200BC1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</w:t>
            </w:r>
            <w:r w:rsidRPr="00800ECB">
              <w:rPr>
                <w:sz w:val="26"/>
                <w:szCs w:val="26"/>
                <w:lang w:val="en-US"/>
              </w:rPr>
              <w:t xml:space="preserve">Lada </w:t>
            </w:r>
            <w:r w:rsidRPr="00800ECB">
              <w:rPr>
                <w:sz w:val="26"/>
                <w:szCs w:val="26"/>
              </w:rPr>
              <w:t>111730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>
              <w:rPr>
                <w:sz w:val="26"/>
                <w:szCs w:val="26"/>
                <w:lang w:val="en-US"/>
              </w:rPr>
              <w:t xml:space="preserve"> LADA VESTA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1)Жилой дом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72,2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LADA VESTA</w:t>
            </w:r>
            <w:r>
              <w:rPr>
                <w:sz w:val="26"/>
                <w:szCs w:val="26"/>
              </w:rPr>
              <w:t xml:space="preserve"> (кредитные </w:t>
            </w:r>
            <w:r w:rsidRPr="00800ECB">
              <w:rPr>
                <w:sz w:val="26"/>
                <w:szCs w:val="26"/>
              </w:rPr>
              <w:t>средства)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382856,97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 земельный участок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3400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Борисова Надежда Георгиевна,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ведущий специалист МУ «Отдел по образованию и делам молодежи администрации МО «Моркинский муниципальный район» 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59588,25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ВАЗ 11173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Нечаева Эльвира Леонидовна, ведущий специалист МУ «Отдел по образованию и делам молодежи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249072,27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582636,89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Рено Сандера </w:t>
            </w:r>
            <w:r w:rsidRPr="00800ECB">
              <w:rPr>
                <w:sz w:val="26"/>
                <w:szCs w:val="26"/>
                <w:lang w:val="en-US"/>
              </w:rPr>
              <w:t>Stepway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Космовская</w:t>
            </w:r>
            <w:r w:rsidRPr="00800ECB">
              <w:rPr>
                <w:sz w:val="26"/>
                <w:szCs w:val="26"/>
              </w:rPr>
              <w:t xml:space="preserve"> Екатерина Анатольевна, ведущий специалист МУ «Отдел по образованию и делам молодежи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190876,92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54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38,9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89950,5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38,9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38,9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Крылова Елена Вячеславовна, 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ведущий специалист МУ «Отдел по образованию и делам молодежи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194434,42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95740,25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ВАЗ-21093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Яковлева Юлия Николаевна, руководитель МУ «Отдел культуры, спорта </w:t>
            </w:r>
            <w:r>
              <w:rPr>
                <w:sz w:val="26"/>
                <w:szCs w:val="26"/>
              </w:rPr>
              <w:t xml:space="preserve">и туризма </w:t>
            </w:r>
            <w:r w:rsidRPr="00800ECB">
              <w:rPr>
                <w:sz w:val="26"/>
                <w:szCs w:val="26"/>
              </w:rPr>
              <w:t>администрации МО «Моринский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590235,31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300196,24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ВАЗ 21102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 (1/4 доля)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40,81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Павлова Дина Владимировна, руководитель МУ «Отдел культуры, спорта и туризма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284908,44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(1/3)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(1/3)</w:t>
            </w:r>
          </w:p>
        </w:tc>
        <w:tc>
          <w:tcPr>
            <w:tcW w:w="113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(1/3)</w:t>
            </w:r>
          </w:p>
        </w:tc>
        <w:tc>
          <w:tcPr>
            <w:tcW w:w="113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F2169C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  <w:tr w:rsidR="00200BC1" w:rsidRPr="00DA1C96" w:rsidTr="00800ECB">
        <w:tc>
          <w:tcPr>
            <w:tcW w:w="177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 xml:space="preserve">Гурьянов Алексей Юрьевич, </w:t>
            </w:r>
            <w:r>
              <w:rPr>
                <w:sz w:val="26"/>
                <w:szCs w:val="26"/>
              </w:rPr>
              <w:t>руководитель</w:t>
            </w:r>
            <w:r w:rsidRPr="00800ECB">
              <w:rPr>
                <w:sz w:val="26"/>
                <w:szCs w:val="26"/>
              </w:rPr>
              <w:t xml:space="preserve"> МУ «Отдел сельского хозяйства администрации МО «Моркинский муниципальный район»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460764,95</w:t>
            </w:r>
          </w:p>
        </w:tc>
        <w:tc>
          <w:tcPr>
            <w:tcW w:w="184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1)квартира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2)квартира</w:t>
            </w:r>
          </w:p>
        </w:tc>
        <w:tc>
          <w:tcPr>
            <w:tcW w:w="113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32,3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32,8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200BC1" w:rsidRPr="00800ECB" w:rsidRDefault="00200BC1" w:rsidP="00800ECB">
            <w:pPr>
              <w:jc w:val="center"/>
              <w:rPr>
                <w:sz w:val="26"/>
                <w:szCs w:val="26"/>
              </w:rPr>
            </w:pPr>
            <w:r w:rsidRPr="00800ECB">
              <w:rPr>
                <w:sz w:val="26"/>
                <w:szCs w:val="26"/>
              </w:rPr>
              <w:t>-</w:t>
            </w:r>
          </w:p>
        </w:tc>
      </w:tr>
    </w:tbl>
    <w:p w:rsidR="00200BC1" w:rsidRPr="00DA1C96" w:rsidRDefault="00200BC1" w:rsidP="004A652D">
      <w:pPr>
        <w:jc w:val="center"/>
        <w:rPr>
          <w:sz w:val="26"/>
          <w:szCs w:val="26"/>
        </w:rPr>
      </w:pPr>
    </w:p>
    <w:p w:rsidR="00200BC1" w:rsidRPr="00DA1C96" w:rsidRDefault="00200BC1" w:rsidP="004A652D">
      <w:pPr>
        <w:jc w:val="center"/>
        <w:rPr>
          <w:sz w:val="26"/>
          <w:szCs w:val="26"/>
        </w:rPr>
      </w:pPr>
    </w:p>
    <w:p w:rsidR="00200BC1" w:rsidRPr="00DA1C96" w:rsidRDefault="00200BC1" w:rsidP="004A652D">
      <w:pPr>
        <w:rPr>
          <w:sz w:val="26"/>
          <w:szCs w:val="26"/>
        </w:rPr>
      </w:pPr>
    </w:p>
    <w:p w:rsidR="00200BC1" w:rsidRDefault="00200BC1" w:rsidP="004A652D"/>
    <w:p w:rsidR="00200BC1" w:rsidRDefault="00200BC1"/>
    <w:sectPr w:rsidR="00200BC1" w:rsidSect="006D25A4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652D"/>
    <w:rsid w:val="00002610"/>
    <w:rsid w:val="00007AB5"/>
    <w:rsid w:val="00013B99"/>
    <w:rsid w:val="00023B51"/>
    <w:rsid w:val="00026411"/>
    <w:rsid w:val="00030498"/>
    <w:rsid w:val="00030F1E"/>
    <w:rsid w:val="00031A26"/>
    <w:rsid w:val="0003539F"/>
    <w:rsid w:val="000357A9"/>
    <w:rsid w:val="000370CF"/>
    <w:rsid w:val="00037207"/>
    <w:rsid w:val="00044583"/>
    <w:rsid w:val="00052644"/>
    <w:rsid w:val="00055BA1"/>
    <w:rsid w:val="00055FCA"/>
    <w:rsid w:val="00056958"/>
    <w:rsid w:val="00065CC2"/>
    <w:rsid w:val="0006681C"/>
    <w:rsid w:val="00066FCE"/>
    <w:rsid w:val="00067004"/>
    <w:rsid w:val="00070274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43B6"/>
    <w:rsid w:val="000F2696"/>
    <w:rsid w:val="000F66CC"/>
    <w:rsid w:val="001054FA"/>
    <w:rsid w:val="00107FA5"/>
    <w:rsid w:val="00112C40"/>
    <w:rsid w:val="00115CCD"/>
    <w:rsid w:val="00121447"/>
    <w:rsid w:val="001332BE"/>
    <w:rsid w:val="00133AF4"/>
    <w:rsid w:val="00133C70"/>
    <w:rsid w:val="00137A34"/>
    <w:rsid w:val="00141AF9"/>
    <w:rsid w:val="001437F3"/>
    <w:rsid w:val="0016258D"/>
    <w:rsid w:val="001630FF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A29A1"/>
    <w:rsid w:val="001A3E47"/>
    <w:rsid w:val="001A4E51"/>
    <w:rsid w:val="001A4E88"/>
    <w:rsid w:val="001B37F1"/>
    <w:rsid w:val="001B49E8"/>
    <w:rsid w:val="001B7B1B"/>
    <w:rsid w:val="001C2622"/>
    <w:rsid w:val="001C3B9A"/>
    <w:rsid w:val="001D04A3"/>
    <w:rsid w:val="001D0547"/>
    <w:rsid w:val="001E33DA"/>
    <w:rsid w:val="001E4254"/>
    <w:rsid w:val="001E7E92"/>
    <w:rsid w:val="001F1F2C"/>
    <w:rsid w:val="001F669B"/>
    <w:rsid w:val="001F78E9"/>
    <w:rsid w:val="00200BC1"/>
    <w:rsid w:val="002014D4"/>
    <w:rsid w:val="00202EFA"/>
    <w:rsid w:val="0021101A"/>
    <w:rsid w:val="00211F85"/>
    <w:rsid w:val="00212175"/>
    <w:rsid w:val="0021759F"/>
    <w:rsid w:val="0022086F"/>
    <w:rsid w:val="002251E2"/>
    <w:rsid w:val="00227BD2"/>
    <w:rsid w:val="00246073"/>
    <w:rsid w:val="002461EB"/>
    <w:rsid w:val="00246C55"/>
    <w:rsid w:val="00251DE7"/>
    <w:rsid w:val="00252559"/>
    <w:rsid w:val="002537D3"/>
    <w:rsid w:val="00255960"/>
    <w:rsid w:val="00256A2C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521F"/>
    <w:rsid w:val="002A0C56"/>
    <w:rsid w:val="002A1090"/>
    <w:rsid w:val="002A275E"/>
    <w:rsid w:val="002A6D60"/>
    <w:rsid w:val="002A6F2C"/>
    <w:rsid w:val="002B53C2"/>
    <w:rsid w:val="002D355C"/>
    <w:rsid w:val="002F1B3A"/>
    <w:rsid w:val="002F3867"/>
    <w:rsid w:val="002F64AA"/>
    <w:rsid w:val="003002B0"/>
    <w:rsid w:val="00302656"/>
    <w:rsid w:val="0030712A"/>
    <w:rsid w:val="00311589"/>
    <w:rsid w:val="00332FF6"/>
    <w:rsid w:val="00333B3F"/>
    <w:rsid w:val="00341C19"/>
    <w:rsid w:val="00343BCC"/>
    <w:rsid w:val="00347CF8"/>
    <w:rsid w:val="00352D91"/>
    <w:rsid w:val="00353945"/>
    <w:rsid w:val="00367027"/>
    <w:rsid w:val="003705A2"/>
    <w:rsid w:val="003769A3"/>
    <w:rsid w:val="00381DE4"/>
    <w:rsid w:val="003A5434"/>
    <w:rsid w:val="003B6FEE"/>
    <w:rsid w:val="003C008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6418"/>
    <w:rsid w:val="004366B1"/>
    <w:rsid w:val="0043778A"/>
    <w:rsid w:val="00456407"/>
    <w:rsid w:val="00456D3E"/>
    <w:rsid w:val="004641CB"/>
    <w:rsid w:val="0046764D"/>
    <w:rsid w:val="004719DD"/>
    <w:rsid w:val="004771D7"/>
    <w:rsid w:val="00484F23"/>
    <w:rsid w:val="004851FF"/>
    <w:rsid w:val="00486A79"/>
    <w:rsid w:val="00491291"/>
    <w:rsid w:val="00491BCE"/>
    <w:rsid w:val="00492DE3"/>
    <w:rsid w:val="00495B8D"/>
    <w:rsid w:val="004A652D"/>
    <w:rsid w:val="004A6F20"/>
    <w:rsid w:val="004B7C2F"/>
    <w:rsid w:val="004C061C"/>
    <w:rsid w:val="004C3E0D"/>
    <w:rsid w:val="004D2B21"/>
    <w:rsid w:val="004D7417"/>
    <w:rsid w:val="004E0B2F"/>
    <w:rsid w:val="004E2140"/>
    <w:rsid w:val="004E4475"/>
    <w:rsid w:val="004F0BA8"/>
    <w:rsid w:val="004F6406"/>
    <w:rsid w:val="00510427"/>
    <w:rsid w:val="00512174"/>
    <w:rsid w:val="00523030"/>
    <w:rsid w:val="005267E6"/>
    <w:rsid w:val="005269FE"/>
    <w:rsid w:val="00527D49"/>
    <w:rsid w:val="0053165F"/>
    <w:rsid w:val="005411B5"/>
    <w:rsid w:val="0054331F"/>
    <w:rsid w:val="00545FC2"/>
    <w:rsid w:val="00546D9B"/>
    <w:rsid w:val="005509D2"/>
    <w:rsid w:val="00551D67"/>
    <w:rsid w:val="005604DB"/>
    <w:rsid w:val="005609D8"/>
    <w:rsid w:val="00561E03"/>
    <w:rsid w:val="00570095"/>
    <w:rsid w:val="00574002"/>
    <w:rsid w:val="00580B2D"/>
    <w:rsid w:val="00583568"/>
    <w:rsid w:val="0058621A"/>
    <w:rsid w:val="00590F53"/>
    <w:rsid w:val="005A03C0"/>
    <w:rsid w:val="005A18F4"/>
    <w:rsid w:val="005A1F02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43A"/>
    <w:rsid w:val="005F6AA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1257"/>
    <w:rsid w:val="00663634"/>
    <w:rsid w:val="006734DE"/>
    <w:rsid w:val="00682002"/>
    <w:rsid w:val="0068625E"/>
    <w:rsid w:val="00686D4A"/>
    <w:rsid w:val="006A4089"/>
    <w:rsid w:val="006B198B"/>
    <w:rsid w:val="006B5B64"/>
    <w:rsid w:val="006C3874"/>
    <w:rsid w:val="006C3917"/>
    <w:rsid w:val="006C578F"/>
    <w:rsid w:val="006C7AC8"/>
    <w:rsid w:val="006D25A4"/>
    <w:rsid w:val="006D26F9"/>
    <w:rsid w:val="006D4C93"/>
    <w:rsid w:val="006E4EFD"/>
    <w:rsid w:val="006E5D0E"/>
    <w:rsid w:val="006E6593"/>
    <w:rsid w:val="006F042B"/>
    <w:rsid w:val="006F7CDF"/>
    <w:rsid w:val="00701B93"/>
    <w:rsid w:val="00701EE5"/>
    <w:rsid w:val="00710299"/>
    <w:rsid w:val="00712408"/>
    <w:rsid w:val="00713733"/>
    <w:rsid w:val="00725C74"/>
    <w:rsid w:val="00730C37"/>
    <w:rsid w:val="00736922"/>
    <w:rsid w:val="00740EC4"/>
    <w:rsid w:val="00741B50"/>
    <w:rsid w:val="00755BE3"/>
    <w:rsid w:val="007709E3"/>
    <w:rsid w:val="00772711"/>
    <w:rsid w:val="00784E8C"/>
    <w:rsid w:val="007972C8"/>
    <w:rsid w:val="007A3591"/>
    <w:rsid w:val="007A7AF8"/>
    <w:rsid w:val="007B29AD"/>
    <w:rsid w:val="007B55B6"/>
    <w:rsid w:val="007D486C"/>
    <w:rsid w:val="007E18E2"/>
    <w:rsid w:val="007E4B38"/>
    <w:rsid w:val="007F2265"/>
    <w:rsid w:val="007F6DBA"/>
    <w:rsid w:val="00800ECB"/>
    <w:rsid w:val="00804A2D"/>
    <w:rsid w:val="00812E2E"/>
    <w:rsid w:val="00815871"/>
    <w:rsid w:val="00816770"/>
    <w:rsid w:val="00824A35"/>
    <w:rsid w:val="0082530D"/>
    <w:rsid w:val="00841E1F"/>
    <w:rsid w:val="00842E24"/>
    <w:rsid w:val="00847178"/>
    <w:rsid w:val="0085184A"/>
    <w:rsid w:val="00852B7E"/>
    <w:rsid w:val="00854A49"/>
    <w:rsid w:val="00856297"/>
    <w:rsid w:val="00862132"/>
    <w:rsid w:val="0086215F"/>
    <w:rsid w:val="00871161"/>
    <w:rsid w:val="00883511"/>
    <w:rsid w:val="00886290"/>
    <w:rsid w:val="008913E9"/>
    <w:rsid w:val="0089267A"/>
    <w:rsid w:val="00895347"/>
    <w:rsid w:val="00897288"/>
    <w:rsid w:val="0089792F"/>
    <w:rsid w:val="008A06CA"/>
    <w:rsid w:val="008A34D6"/>
    <w:rsid w:val="008B48E9"/>
    <w:rsid w:val="008B75D2"/>
    <w:rsid w:val="008C12D2"/>
    <w:rsid w:val="008C55FE"/>
    <w:rsid w:val="008C731C"/>
    <w:rsid w:val="008C7EB1"/>
    <w:rsid w:val="008D37FF"/>
    <w:rsid w:val="008D5229"/>
    <w:rsid w:val="008E3023"/>
    <w:rsid w:val="008F38AD"/>
    <w:rsid w:val="008F6063"/>
    <w:rsid w:val="008F665B"/>
    <w:rsid w:val="00900AFA"/>
    <w:rsid w:val="00906633"/>
    <w:rsid w:val="00907C64"/>
    <w:rsid w:val="00916724"/>
    <w:rsid w:val="0092068A"/>
    <w:rsid w:val="0092321A"/>
    <w:rsid w:val="0095039A"/>
    <w:rsid w:val="00960698"/>
    <w:rsid w:val="00964533"/>
    <w:rsid w:val="00965958"/>
    <w:rsid w:val="00970FA7"/>
    <w:rsid w:val="00971D9E"/>
    <w:rsid w:val="0097410D"/>
    <w:rsid w:val="00981809"/>
    <w:rsid w:val="0098258C"/>
    <w:rsid w:val="009902D9"/>
    <w:rsid w:val="00997675"/>
    <w:rsid w:val="009A3C10"/>
    <w:rsid w:val="009B2028"/>
    <w:rsid w:val="009B2E52"/>
    <w:rsid w:val="009C0365"/>
    <w:rsid w:val="009F13F4"/>
    <w:rsid w:val="009F42E4"/>
    <w:rsid w:val="009F6192"/>
    <w:rsid w:val="00A03B4B"/>
    <w:rsid w:val="00A064F3"/>
    <w:rsid w:val="00A13FD0"/>
    <w:rsid w:val="00A31752"/>
    <w:rsid w:val="00A33C6A"/>
    <w:rsid w:val="00A34FC9"/>
    <w:rsid w:val="00A60F15"/>
    <w:rsid w:val="00A61D26"/>
    <w:rsid w:val="00A657AB"/>
    <w:rsid w:val="00A66982"/>
    <w:rsid w:val="00A759F5"/>
    <w:rsid w:val="00A8018A"/>
    <w:rsid w:val="00A81CE8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C2832"/>
    <w:rsid w:val="00AE0303"/>
    <w:rsid w:val="00AE0812"/>
    <w:rsid w:val="00AE0B8D"/>
    <w:rsid w:val="00AE3618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3F0A"/>
    <w:rsid w:val="00B37529"/>
    <w:rsid w:val="00B43375"/>
    <w:rsid w:val="00B463E8"/>
    <w:rsid w:val="00B4647F"/>
    <w:rsid w:val="00B65F1F"/>
    <w:rsid w:val="00B80E9F"/>
    <w:rsid w:val="00B8455C"/>
    <w:rsid w:val="00B94401"/>
    <w:rsid w:val="00B94AAB"/>
    <w:rsid w:val="00B963AF"/>
    <w:rsid w:val="00BA24FF"/>
    <w:rsid w:val="00BA3318"/>
    <w:rsid w:val="00BA71AC"/>
    <w:rsid w:val="00BB6C32"/>
    <w:rsid w:val="00BB7FEB"/>
    <w:rsid w:val="00BC149F"/>
    <w:rsid w:val="00BC170F"/>
    <w:rsid w:val="00BF0776"/>
    <w:rsid w:val="00BF110A"/>
    <w:rsid w:val="00BF5A50"/>
    <w:rsid w:val="00C0322B"/>
    <w:rsid w:val="00C03FF4"/>
    <w:rsid w:val="00C0648A"/>
    <w:rsid w:val="00C0700D"/>
    <w:rsid w:val="00C178C9"/>
    <w:rsid w:val="00C24CA0"/>
    <w:rsid w:val="00C32865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5791"/>
    <w:rsid w:val="00C77190"/>
    <w:rsid w:val="00C849B1"/>
    <w:rsid w:val="00C9102A"/>
    <w:rsid w:val="00CA04AC"/>
    <w:rsid w:val="00CA631A"/>
    <w:rsid w:val="00CA6F0B"/>
    <w:rsid w:val="00CB0A5A"/>
    <w:rsid w:val="00CB6D90"/>
    <w:rsid w:val="00CC099D"/>
    <w:rsid w:val="00CC1F5B"/>
    <w:rsid w:val="00CC534A"/>
    <w:rsid w:val="00CD769E"/>
    <w:rsid w:val="00CD7AE9"/>
    <w:rsid w:val="00CE1190"/>
    <w:rsid w:val="00CE20F2"/>
    <w:rsid w:val="00CE4E61"/>
    <w:rsid w:val="00CE7E27"/>
    <w:rsid w:val="00CF6E85"/>
    <w:rsid w:val="00D001DD"/>
    <w:rsid w:val="00D0588E"/>
    <w:rsid w:val="00D114A7"/>
    <w:rsid w:val="00D178A1"/>
    <w:rsid w:val="00D2733D"/>
    <w:rsid w:val="00D27FE7"/>
    <w:rsid w:val="00D30699"/>
    <w:rsid w:val="00D3086A"/>
    <w:rsid w:val="00D32693"/>
    <w:rsid w:val="00D427F9"/>
    <w:rsid w:val="00D449E2"/>
    <w:rsid w:val="00D53B5A"/>
    <w:rsid w:val="00D646E7"/>
    <w:rsid w:val="00D70A4E"/>
    <w:rsid w:val="00D95C7C"/>
    <w:rsid w:val="00D977AE"/>
    <w:rsid w:val="00DA1C96"/>
    <w:rsid w:val="00DA3F03"/>
    <w:rsid w:val="00DA6EA7"/>
    <w:rsid w:val="00DA7DC4"/>
    <w:rsid w:val="00DD2098"/>
    <w:rsid w:val="00DD2C47"/>
    <w:rsid w:val="00DD6295"/>
    <w:rsid w:val="00DD7C2C"/>
    <w:rsid w:val="00DE0BB6"/>
    <w:rsid w:val="00DE1EC1"/>
    <w:rsid w:val="00DE2987"/>
    <w:rsid w:val="00DE4E2A"/>
    <w:rsid w:val="00DE66BD"/>
    <w:rsid w:val="00DF525D"/>
    <w:rsid w:val="00E02738"/>
    <w:rsid w:val="00E05855"/>
    <w:rsid w:val="00E1261C"/>
    <w:rsid w:val="00E14CB5"/>
    <w:rsid w:val="00E157D0"/>
    <w:rsid w:val="00E162B2"/>
    <w:rsid w:val="00E22F77"/>
    <w:rsid w:val="00E23DC8"/>
    <w:rsid w:val="00E27536"/>
    <w:rsid w:val="00E3149A"/>
    <w:rsid w:val="00E32BFF"/>
    <w:rsid w:val="00E35E21"/>
    <w:rsid w:val="00E43EC0"/>
    <w:rsid w:val="00E525CB"/>
    <w:rsid w:val="00E5489E"/>
    <w:rsid w:val="00E57479"/>
    <w:rsid w:val="00E606D9"/>
    <w:rsid w:val="00E6293A"/>
    <w:rsid w:val="00E63CFB"/>
    <w:rsid w:val="00E66D5B"/>
    <w:rsid w:val="00E75895"/>
    <w:rsid w:val="00E8466B"/>
    <w:rsid w:val="00E854CF"/>
    <w:rsid w:val="00EA13A0"/>
    <w:rsid w:val="00EA46C6"/>
    <w:rsid w:val="00EB0BCE"/>
    <w:rsid w:val="00EB7937"/>
    <w:rsid w:val="00EC3DCB"/>
    <w:rsid w:val="00EC4380"/>
    <w:rsid w:val="00ED1EAF"/>
    <w:rsid w:val="00ED675A"/>
    <w:rsid w:val="00ED6F12"/>
    <w:rsid w:val="00EE4B43"/>
    <w:rsid w:val="00EF73B6"/>
    <w:rsid w:val="00F018AB"/>
    <w:rsid w:val="00F01EDB"/>
    <w:rsid w:val="00F031F1"/>
    <w:rsid w:val="00F15099"/>
    <w:rsid w:val="00F176E4"/>
    <w:rsid w:val="00F20470"/>
    <w:rsid w:val="00F2169C"/>
    <w:rsid w:val="00F246B3"/>
    <w:rsid w:val="00F301BF"/>
    <w:rsid w:val="00F302E5"/>
    <w:rsid w:val="00F3225A"/>
    <w:rsid w:val="00F33560"/>
    <w:rsid w:val="00F350B8"/>
    <w:rsid w:val="00F353C0"/>
    <w:rsid w:val="00F3638D"/>
    <w:rsid w:val="00F40073"/>
    <w:rsid w:val="00F41EC4"/>
    <w:rsid w:val="00F44068"/>
    <w:rsid w:val="00F520E7"/>
    <w:rsid w:val="00F54EA1"/>
    <w:rsid w:val="00F666EA"/>
    <w:rsid w:val="00F70396"/>
    <w:rsid w:val="00F80C5C"/>
    <w:rsid w:val="00F83BCB"/>
    <w:rsid w:val="00F95120"/>
    <w:rsid w:val="00F95C95"/>
    <w:rsid w:val="00F969A0"/>
    <w:rsid w:val="00F971A5"/>
    <w:rsid w:val="00FA3D20"/>
    <w:rsid w:val="00FB1D4C"/>
    <w:rsid w:val="00FB2885"/>
    <w:rsid w:val="00FB31E1"/>
    <w:rsid w:val="00FB442E"/>
    <w:rsid w:val="00FB7405"/>
    <w:rsid w:val="00FC0034"/>
    <w:rsid w:val="00FC3954"/>
    <w:rsid w:val="00FE31DE"/>
    <w:rsid w:val="00FE40BA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52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A652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A6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C42D828164D0468B8A78373FD115B9" ma:contentTypeVersion="3" ma:contentTypeDescription="Создание документа." ma:contentTypeScope="" ma:versionID="800dc17638d823d500c30e4a9ed00896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25389a61759db2473ea3ce23c64241d9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Документы" ma:format="Dropdown" ma:internalName="_x041f__x0430__x043f__x043a__x0430_">
      <xsd:simpleType>
        <xsd:restriction base="dms:Choice">
          <xsd:enumeration value="Документы"/>
          <xsd:enumeration value="Сведения о доходах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2018-05-06T20:00:00+00:00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 муниципальных служащих Администрации Моркинского муниципального района и членов их семей за период с 1 января по 31 декабря 2017 г.</_x041e__x043f__x0438__x0441__x0430__x043d__x0438__x0435_>
    <_x041f__x0430__x043f__x043a__x0430_ xmlns="c0ca0cf1-dfb8-4d57-821d-19c034998f39">Сведения о доходах</_x041f__x0430__x043f__x043a__x0430_>
    <_dlc_DocId xmlns="57504d04-691e-4fc4-8f09-4f19fdbe90f6">XXJ7TYMEEKJ2-5265-83</_dlc_DocId>
    <_dlc_DocIdUrl xmlns="57504d04-691e-4fc4-8f09-4f19fdbe90f6">
      <Url>https://vip.gov.mari.ru/morki/_layouts/DocIdRedir.aspx?ID=XXJ7TYMEEKJ2-5265-83</Url>
      <Description>XXJ7TYMEEKJ2-5265-83</Description>
    </_dlc_DocIdUrl>
  </documentManagement>
</p:properties>
</file>

<file path=customXml/itemProps1.xml><?xml version="1.0" encoding="utf-8"?>
<ds:datastoreItem xmlns:ds="http://schemas.openxmlformats.org/officeDocument/2006/customXml" ds:itemID="{B0C2D014-8B9B-4D55-8B65-560C87DD7DED}"/>
</file>

<file path=customXml/itemProps2.xml><?xml version="1.0" encoding="utf-8"?>
<ds:datastoreItem xmlns:ds="http://schemas.openxmlformats.org/officeDocument/2006/customXml" ds:itemID="{70545C62-E646-464D-B698-5A04A18FD4D6}"/>
</file>

<file path=customXml/itemProps3.xml><?xml version="1.0" encoding="utf-8"?>
<ds:datastoreItem xmlns:ds="http://schemas.openxmlformats.org/officeDocument/2006/customXml" ds:itemID="{29EFE8C0-E1A0-4F09-9AD2-D6AD0A148FEC}"/>
</file>

<file path=customXml/itemProps4.xml><?xml version="1.0" encoding="utf-8"?>
<ds:datastoreItem xmlns:ds="http://schemas.openxmlformats.org/officeDocument/2006/customXml" ds:itemID="{BD82D36A-6B87-4F2D-AF85-2CECFFAF4C73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176</TotalTime>
  <Pages>17</Pages>
  <Words>1529</Words>
  <Characters>8721</Characters>
  <Application>Microsoft Office Outlook</Application>
  <DocSecurity>0</DocSecurity>
  <Lines>0</Lines>
  <Paragraphs>0</Paragraphs>
  <ScaleCrop>false</ScaleCrop>
  <Company>Администрация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2017 год</dc:title>
  <dc:subject/>
  <dc:creator>Лариса</dc:creator>
  <cp:keywords/>
  <dc:description/>
  <cp:lastModifiedBy>Алена Сергеевна</cp:lastModifiedBy>
  <cp:revision>44</cp:revision>
  <dcterms:created xsi:type="dcterms:W3CDTF">2001-12-31T23:48:00Z</dcterms:created>
  <dcterms:modified xsi:type="dcterms:W3CDTF">2018-05-07T08:28:00Z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0x01010050C42D828164D0468B8A78373FD115B9</vt:lpwstr>
  </property>
  <property fmtid="{D5CDD505-2E9C-101B-9397-08002B2CF9AE}" pid="3" name="_dlc_DocIdItemGuid">
    <vt:lpwstr>caca0a21-174f-4105-8983-54d774a22c7d</vt:lpwstr>
  </property>
</Properties>
</file>