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700" w:rsidRPr="00A706DE" w:rsidRDefault="00497700" w:rsidP="000101F1">
      <w:pPr>
        <w:jc w:val="center"/>
        <w:rPr>
          <w:b/>
        </w:rPr>
      </w:pPr>
      <w:r w:rsidRPr="00A706DE">
        <w:rPr>
          <w:b/>
        </w:rPr>
        <w:t>СВЕДЕНИЯ</w:t>
      </w:r>
    </w:p>
    <w:p w:rsidR="00497700" w:rsidRPr="00A706DE" w:rsidRDefault="00497700" w:rsidP="000101F1">
      <w:pPr>
        <w:jc w:val="center"/>
        <w:rPr>
          <w:b/>
        </w:rPr>
      </w:pPr>
      <w:r w:rsidRPr="00A706DE">
        <w:rPr>
          <w:b/>
        </w:rPr>
        <w:t xml:space="preserve">о доходах, расходах, об имуществе и обязательствах имущественного характера </w:t>
      </w:r>
    </w:p>
    <w:p w:rsidR="00497700" w:rsidRPr="00A706DE" w:rsidRDefault="00497700" w:rsidP="000101F1">
      <w:pPr>
        <w:jc w:val="center"/>
        <w:rPr>
          <w:b/>
        </w:rPr>
      </w:pPr>
      <w:r w:rsidRPr="00A706DE">
        <w:rPr>
          <w:b/>
        </w:rPr>
        <w:t xml:space="preserve">муниципальных служащих Килемарского муниципального района </w:t>
      </w:r>
    </w:p>
    <w:p w:rsidR="00497700" w:rsidRPr="00A706DE" w:rsidRDefault="00497700" w:rsidP="000101F1">
      <w:pPr>
        <w:jc w:val="center"/>
        <w:rPr>
          <w:b/>
        </w:rPr>
      </w:pPr>
      <w:r w:rsidRPr="00A706DE">
        <w:rPr>
          <w:b/>
        </w:rPr>
        <w:t>и членов их семей за пери</w:t>
      </w:r>
      <w:r>
        <w:rPr>
          <w:b/>
        </w:rPr>
        <w:t xml:space="preserve">од с 1 января по 31 декабря 2017 </w:t>
      </w:r>
      <w:r w:rsidRPr="00A706DE">
        <w:rPr>
          <w:b/>
        </w:rPr>
        <w:t>года</w:t>
      </w:r>
    </w:p>
    <w:p w:rsidR="00497700" w:rsidRDefault="00497700" w:rsidP="000101F1">
      <w:pPr>
        <w:jc w:val="center"/>
      </w:pPr>
    </w:p>
    <w:p w:rsidR="00497700" w:rsidRPr="006C1154" w:rsidRDefault="00497700" w:rsidP="000101F1">
      <w:pPr>
        <w:jc w:val="center"/>
      </w:pPr>
    </w:p>
    <w:tbl>
      <w:tblPr>
        <w:tblW w:w="1570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417"/>
        <w:gridCol w:w="1341"/>
        <w:gridCol w:w="14"/>
        <w:gridCol w:w="1764"/>
        <w:gridCol w:w="1276"/>
        <w:gridCol w:w="1701"/>
        <w:gridCol w:w="1701"/>
        <w:gridCol w:w="1843"/>
        <w:gridCol w:w="1276"/>
        <w:gridCol w:w="1383"/>
      </w:tblGrid>
      <w:tr w:rsidR="00497700" w:rsidRPr="006C1154" w:rsidTr="00A9451B">
        <w:trPr>
          <w:trHeight w:val="440"/>
        </w:trPr>
        <w:tc>
          <w:tcPr>
            <w:tcW w:w="1985" w:type="dxa"/>
            <w:vMerge w:val="restart"/>
          </w:tcPr>
          <w:p w:rsidR="00497700" w:rsidRPr="005121B2" w:rsidRDefault="00497700" w:rsidP="00931CA3">
            <w:pPr>
              <w:jc w:val="center"/>
            </w:pPr>
            <w:r w:rsidRPr="005121B2">
              <w:t>Фамилия, Имя, Отчество</w:t>
            </w:r>
          </w:p>
        </w:tc>
        <w:tc>
          <w:tcPr>
            <w:tcW w:w="1417" w:type="dxa"/>
            <w:vMerge w:val="restart"/>
          </w:tcPr>
          <w:p w:rsidR="00497700" w:rsidRPr="005121B2" w:rsidRDefault="00497700" w:rsidP="00A706DE">
            <w:pPr>
              <w:jc w:val="center"/>
            </w:pPr>
            <w:r w:rsidRPr="005121B2">
              <w:t>Общая сумма доходов</w:t>
            </w:r>
          </w:p>
          <w:p w:rsidR="00497700" w:rsidRPr="005121B2" w:rsidRDefault="00497700" w:rsidP="00A706DE">
            <w:pPr>
              <w:jc w:val="center"/>
            </w:pPr>
            <w:r w:rsidRPr="005121B2">
              <w:t xml:space="preserve">за </w:t>
            </w:r>
            <w:smartTag w:uri="urn:schemas-microsoft-com:office:smarttags" w:element="metricconverter">
              <w:smartTagPr>
                <w:attr w:name="ProductID" w:val="2017 г"/>
              </w:smartTagPr>
              <w:r>
                <w:t>2017</w:t>
              </w:r>
              <w:r w:rsidRPr="005121B2">
                <w:t xml:space="preserve"> г</w:t>
              </w:r>
            </w:smartTag>
            <w:r w:rsidRPr="005121B2">
              <w:t>.</w:t>
            </w:r>
          </w:p>
          <w:p w:rsidR="00497700" w:rsidRPr="005121B2" w:rsidRDefault="00497700" w:rsidP="00A706DE">
            <w:pPr>
              <w:jc w:val="center"/>
            </w:pPr>
            <w:r w:rsidRPr="005121B2">
              <w:t>(рублей)</w:t>
            </w:r>
          </w:p>
        </w:tc>
        <w:tc>
          <w:tcPr>
            <w:tcW w:w="1355" w:type="dxa"/>
            <w:gridSpan w:val="2"/>
            <w:vMerge w:val="restart"/>
          </w:tcPr>
          <w:p w:rsidR="00497700" w:rsidRPr="005121B2" w:rsidRDefault="00497700" w:rsidP="00931CA3">
            <w:pPr>
              <w:jc w:val="center"/>
            </w:pPr>
            <w:r w:rsidRPr="005121B2">
              <w:t>Общая сумма расходов</w:t>
            </w:r>
          </w:p>
          <w:p w:rsidR="00497700" w:rsidRPr="005121B2" w:rsidRDefault="00497700" w:rsidP="00931CA3">
            <w:pPr>
              <w:jc w:val="center"/>
            </w:pPr>
            <w:r>
              <w:t xml:space="preserve">за </w:t>
            </w:r>
            <w:smartTag w:uri="urn:schemas-microsoft-com:office:smarttags" w:element="metricconverter">
              <w:smartTagPr>
                <w:attr w:name="ProductID" w:val="2017 г"/>
              </w:smartTagPr>
              <w:r>
                <w:t>2017</w:t>
              </w:r>
              <w:bookmarkStart w:id="0" w:name="_GoBack"/>
              <w:bookmarkEnd w:id="0"/>
              <w:r w:rsidRPr="005121B2">
                <w:t xml:space="preserve"> г</w:t>
              </w:r>
            </w:smartTag>
            <w:r w:rsidRPr="005121B2">
              <w:t>.</w:t>
            </w:r>
          </w:p>
          <w:p w:rsidR="00497700" w:rsidRPr="005121B2" w:rsidRDefault="00497700" w:rsidP="00931CA3">
            <w:pPr>
              <w:jc w:val="center"/>
            </w:pPr>
            <w:r w:rsidRPr="005121B2">
              <w:t>(рублей)</w:t>
            </w:r>
          </w:p>
        </w:tc>
        <w:tc>
          <w:tcPr>
            <w:tcW w:w="6442" w:type="dxa"/>
            <w:gridSpan w:val="4"/>
          </w:tcPr>
          <w:p w:rsidR="00497700" w:rsidRPr="005121B2" w:rsidRDefault="00497700" w:rsidP="00931CA3">
            <w:pPr>
              <w:jc w:val="center"/>
            </w:pPr>
            <w:r w:rsidRPr="005121B2"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502" w:type="dxa"/>
            <w:gridSpan w:val="3"/>
          </w:tcPr>
          <w:p w:rsidR="00497700" w:rsidRPr="005121B2" w:rsidRDefault="00497700" w:rsidP="00931CA3">
            <w:pPr>
              <w:jc w:val="center"/>
            </w:pPr>
            <w:r w:rsidRPr="005121B2">
              <w:t>Перечень объектов недвижимого имущества, находящихся в пользовании</w:t>
            </w:r>
          </w:p>
        </w:tc>
      </w:tr>
      <w:tr w:rsidR="00497700" w:rsidRPr="006C1154" w:rsidTr="00A9451B">
        <w:trPr>
          <w:trHeight w:val="520"/>
        </w:trPr>
        <w:tc>
          <w:tcPr>
            <w:tcW w:w="1985" w:type="dxa"/>
            <w:vMerge/>
          </w:tcPr>
          <w:p w:rsidR="00497700" w:rsidRPr="005121B2" w:rsidRDefault="00497700" w:rsidP="00931CA3">
            <w:pPr>
              <w:jc w:val="center"/>
            </w:pPr>
          </w:p>
        </w:tc>
        <w:tc>
          <w:tcPr>
            <w:tcW w:w="1417" w:type="dxa"/>
            <w:vMerge/>
          </w:tcPr>
          <w:p w:rsidR="00497700" w:rsidRPr="005121B2" w:rsidRDefault="00497700" w:rsidP="00931CA3">
            <w:pPr>
              <w:jc w:val="center"/>
            </w:pPr>
          </w:p>
        </w:tc>
        <w:tc>
          <w:tcPr>
            <w:tcW w:w="1355" w:type="dxa"/>
            <w:gridSpan w:val="2"/>
            <w:vMerge/>
          </w:tcPr>
          <w:p w:rsidR="00497700" w:rsidRPr="005121B2" w:rsidRDefault="00497700" w:rsidP="00931CA3">
            <w:pPr>
              <w:jc w:val="center"/>
            </w:pPr>
          </w:p>
        </w:tc>
        <w:tc>
          <w:tcPr>
            <w:tcW w:w="1764" w:type="dxa"/>
          </w:tcPr>
          <w:p w:rsidR="00497700" w:rsidRPr="005121B2" w:rsidRDefault="00497700" w:rsidP="00931CA3">
            <w:pPr>
              <w:jc w:val="center"/>
            </w:pPr>
            <w:r w:rsidRPr="005121B2">
              <w:t>Вид объектов недвижимости</w:t>
            </w:r>
          </w:p>
        </w:tc>
        <w:tc>
          <w:tcPr>
            <w:tcW w:w="1276" w:type="dxa"/>
          </w:tcPr>
          <w:p w:rsidR="00497700" w:rsidRPr="005121B2" w:rsidRDefault="00497700" w:rsidP="00A9451B">
            <w:pPr>
              <w:ind w:hanging="108"/>
              <w:jc w:val="center"/>
            </w:pPr>
            <w:r w:rsidRPr="005121B2">
              <w:t>Площадь (кв.м</w:t>
            </w:r>
            <w:r>
              <w:t>.</w:t>
            </w:r>
            <w:r w:rsidRPr="005121B2">
              <w:t>)</w:t>
            </w:r>
          </w:p>
        </w:tc>
        <w:tc>
          <w:tcPr>
            <w:tcW w:w="1701" w:type="dxa"/>
          </w:tcPr>
          <w:p w:rsidR="00497700" w:rsidRPr="005121B2" w:rsidRDefault="00497700" w:rsidP="00931CA3">
            <w:pPr>
              <w:jc w:val="center"/>
            </w:pPr>
            <w:r w:rsidRPr="005121B2">
              <w:t>Страна расположения</w:t>
            </w:r>
          </w:p>
        </w:tc>
        <w:tc>
          <w:tcPr>
            <w:tcW w:w="1701" w:type="dxa"/>
          </w:tcPr>
          <w:p w:rsidR="00497700" w:rsidRPr="005121B2" w:rsidRDefault="00497700" w:rsidP="00931CA3">
            <w:pPr>
              <w:jc w:val="center"/>
            </w:pPr>
            <w:r w:rsidRPr="005121B2">
              <w:t>Транспортные средства</w:t>
            </w:r>
          </w:p>
        </w:tc>
        <w:tc>
          <w:tcPr>
            <w:tcW w:w="1843" w:type="dxa"/>
          </w:tcPr>
          <w:p w:rsidR="00497700" w:rsidRPr="005121B2" w:rsidRDefault="00497700" w:rsidP="00931CA3">
            <w:pPr>
              <w:jc w:val="center"/>
            </w:pPr>
            <w:r w:rsidRPr="005121B2">
              <w:t>Вид и объектов недвижимости</w:t>
            </w:r>
          </w:p>
        </w:tc>
        <w:tc>
          <w:tcPr>
            <w:tcW w:w="1276" w:type="dxa"/>
          </w:tcPr>
          <w:p w:rsidR="00497700" w:rsidRPr="005121B2" w:rsidRDefault="00497700" w:rsidP="00931CA3">
            <w:pPr>
              <w:jc w:val="center"/>
            </w:pPr>
            <w:r w:rsidRPr="005121B2">
              <w:t>Площадь (кв.м</w:t>
            </w:r>
            <w:r>
              <w:t>.</w:t>
            </w:r>
            <w:r w:rsidRPr="005121B2">
              <w:t>)</w:t>
            </w:r>
          </w:p>
        </w:tc>
        <w:tc>
          <w:tcPr>
            <w:tcW w:w="1383" w:type="dxa"/>
          </w:tcPr>
          <w:p w:rsidR="00497700" w:rsidRPr="005121B2" w:rsidRDefault="00497700" w:rsidP="00931CA3">
            <w:pPr>
              <w:jc w:val="center"/>
            </w:pPr>
            <w:r w:rsidRPr="005121B2">
              <w:t>Страна расположения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5121B2" w:rsidRDefault="00497700" w:rsidP="00931CA3">
            <w:pPr>
              <w:jc w:val="center"/>
            </w:pPr>
            <w:r w:rsidRPr="005121B2">
              <w:t>1</w:t>
            </w:r>
          </w:p>
        </w:tc>
        <w:tc>
          <w:tcPr>
            <w:tcW w:w="1417" w:type="dxa"/>
          </w:tcPr>
          <w:p w:rsidR="00497700" w:rsidRPr="005121B2" w:rsidRDefault="00497700" w:rsidP="00A706DE">
            <w:pPr>
              <w:jc w:val="center"/>
            </w:pPr>
            <w:r w:rsidRPr="005121B2">
              <w:t>2</w:t>
            </w:r>
          </w:p>
        </w:tc>
        <w:tc>
          <w:tcPr>
            <w:tcW w:w="1355" w:type="dxa"/>
            <w:gridSpan w:val="2"/>
          </w:tcPr>
          <w:p w:rsidR="00497700" w:rsidRPr="005121B2" w:rsidRDefault="00497700" w:rsidP="00931CA3">
            <w:pPr>
              <w:jc w:val="center"/>
            </w:pPr>
            <w:r w:rsidRPr="005121B2">
              <w:t>2</w:t>
            </w:r>
          </w:p>
        </w:tc>
        <w:tc>
          <w:tcPr>
            <w:tcW w:w="1764" w:type="dxa"/>
          </w:tcPr>
          <w:p w:rsidR="00497700" w:rsidRPr="005121B2" w:rsidRDefault="00497700" w:rsidP="00931CA3">
            <w:pPr>
              <w:jc w:val="center"/>
            </w:pPr>
            <w:r w:rsidRPr="005121B2">
              <w:t>3</w:t>
            </w:r>
          </w:p>
        </w:tc>
        <w:tc>
          <w:tcPr>
            <w:tcW w:w="1276" w:type="dxa"/>
          </w:tcPr>
          <w:p w:rsidR="00497700" w:rsidRPr="005121B2" w:rsidRDefault="00497700" w:rsidP="00931CA3">
            <w:pPr>
              <w:jc w:val="center"/>
            </w:pPr>
            <w:r w:rsidRPr="005121B2">
              <w:t>4</w:t>
            </w:r>
          </w:p>
        </w:tc>
        <w:tc>
          <w:tcPr>
            <w:tcW w:w="1701" w:type="dxa"/>
          </w:tcPr>
          <w:p w:rsidR="00497700" w:rsidRPr="005121B2" w:rsidRDefault="00497700" w:rsidP="00931CA3">
            <w:pPr>
              <w:jc w:val="center"/>
            </w:pPr>
            <w:r w:rsidRPr="005121B2">
              <w:t>5</w:t>
            </w:r>
          </w:p>
        </w:tc>
        <w:tc>
          <w:tcPr>
            <w:tcW w:w="1701" w:type="dxa"/>
          </w:tcPr>
          <w:p w:rsidR="00497700" w:rsidRPr="005121B2" w:rsidRDefault="00497700" w:rsidP="00931CA3">
            <w:pPr>
              <w:jc w:val="center"/>
            </w:pPr>
            <w:r w:rsidRPr="005121B2">
              <w:t>6</w:t>
            </w:r>
          </w:p>
        </w:tc>
        <w:tc>
          <w:tcPr>
            <w:tcW w:w="1843" w:type="dxa"/>
          </w:tcPr>
          <w:p w:rsidR="00497700" w:rsidRPr="005121B2" w:rsidRDefault="00497700" w:rsidP="00931CA3">
            <w:pPr>
              <w:jc w:val="center"/>
            </w:pPr>
            <w:r w:rsidRPr="005121B2">
              <w:t>7</w:t>
            </w:r>
          </w:p>
        </w:tc>
        <w:tc>
          <w:tcPr>
            <w:tcW w:w="1276" w:type="dxa"/>
          </w:tcPr>
          <w:p w:rsidR="00497700" w:rsidRPr="005121B2" w:rsidRDefault="00497700" w:rsidP="00931CA3">
            <w:pPr>
              <w:jc w:val="center"/>
            </w:pPr>
            <w:r w:rsidRPr="005121B2">
              <w:t>8</w:t>
            </w:r>
          </w:p>
        </w:tc>
        <w:tc>
          <w:tcPr>
            <w:tcW w:w="1383" w:type="dxa"/>
          </w:tcPr>
          <w:p w:rsidR="00497700" w:rsidRPr="005121B2" w:rsidRDefault="00497700" w:rsidP="00931CA3">
            <w:pPr>
              <w:jc w:val="center"/>
            </w:pPr>
            <w:r w:rsidRPr="005121B2">
              <w:t>9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3702A5" w:rsidRDefault="00497700" w:rsidP="00931CA3">
            <w:pPr>
              <w:jc w:val="center"/>
            </w:pPr>
            <w:r w:rsidRPr="003702A5">
              <w:t>Толмачева Людмила Арсентьевна</w:t>
            </w:r>
          </w:p>
        </w:tc>
        <w:tc>
          <w:tcPr>
            <w:tcW w:w="1417" w:type="dxa"/>
          </w:tcPr>
          <w:p w:rsidR="00497700" w:rsidRPr="003702A5" w:rsidRDefault="00497700" w:rsidP="00AA6DA6">
            <w:pPr>
              <w:jc w:val="center"/>
            </w:pPr>
            <w:r>
              <w:t>1605815,95</w:t>
            </w:r>
          </w:p>
        </w:tc>
        <w:tc>
          <w:tcPr>
            <w:tcW w:w="1355" w:type="dxa"/>
            <w:gridSpan w:val="2"/>
          </w:tcPr>
          <w:p w:rsidR="00497700" w:rsidRPr="003702A5" w:rsidRDefault="00497700" w:rsidP="00931CA3">
            <w:pPr>
              <w:jc w:val="center"/>
            </w:pPr>
            <w:r w:rsidRPr="003702A5">
              <w:t>нет</w:t>
            </w:r>
          </w:p>
        </w:tc>
        <w:tc>
          <w:tcPr>
            <w:tcW w:w="1764" w:type="dxa"/>
          </w:tcPr>
          <w:p w:rsidR="00497700" w:rsidRPr="003702A5" w:rsidRDefault="00497700" w:rsidP="00931CA3">
            <w:pPr>
              <w:jc w:val="center"/>
            </w:pPr>
            <w:r w:rsidRPr="003702A5">
              <w:t>Земельный участок,</w:t>
            </w:r>
          </w:p>
          <w:p w:rsidR="00497700" w:rsidRPr="003702A5" w:rsidRDefault="00497700" w:rsidP="00931CA3">
            <w:pPr>
              <w:jc w:val="center"/>
            </w:pPr>
            <w:r w:rsidRPr="003702A5">
              <w:t>Жилой дом,</w:t>
            </w:r>
          </w:p>
          <w:p w:rsidR="00497700" w:rsidRPr="003702A5" w:rsidRDefault="00497700" w:rsidP="00931CA3">
            <w:pPr>
              <w:jc w:val="center"/>
            </w:pPr>
            <w:r w:rsidRPr="003702A5">
              <w:t xml:space="preserve">Квартира </w:t>
            </w:r>
          </w:p>
          <w:p w:rsidR="00497700" w:rsidRPr="003702A5" w:rsidRDefault="00497700" w:rsidP="00C92B9B">
            <w:pPr>
              <w:jc w:val="center"/>
            </w:pPr>
            <w:r w:rsidRPr="003702A5">
              <w:t>½ доли</w:t>
            </w:r>
          </w:p>
        </w:tc>
        <w:tc>
          <w:tcPr>
            <w:tcW w:w="1276" w:type="dxa"/>
          </w:tcPr>
          <w:p w:rsidR="00497700" w:rsidRPr="003702A5" w:rsidRDefault="00497700" w:rsidP="00931CA3">
            <w:pPr>
              <w:jc w:val="center"/>
            </w:pPr>
            <w:r w:rsidRPr="003702A5">
              <w:t>1000</w:t>
            </w:r>
          </w:p>
          <w:p w:rsidR="00497700" w:rsidRPr="003702A5" w:rsidRDefault="00497700" w:rsidP="00931CA3"/>
          <w:p w:rsidR="00497700" w:rsidRPr="003702A5" w:rsidRDefault="00497700" w:rsidP="00931CA3">
            <w:pPr>
              <w:jc w:val="center"/>
            </w:pPr>
            <w:r w:rsidRPr="003702A5">
              <w:t>60,3</w:t>
            </w:r>
          </w:p>
          <w:p w:rsidR="00497700" w:rsidRPr="003702A5" w:rsidRDefault="00497700" w:rsidP="00C92B9B">
            <w:pPr>
              <w:jc w:val="center"/>
            </w:pPr>
            <w:r w:rsidRPr="003702A5">
              <w:t>52,9</w:t>
            </w:r>
          </w:p>
        </w:tc>
        <w:tc>
          <w:tcPr>
            <w:tcW w:w="1701" w:type="dxa"/>
          </w:tcPr>
          <w:p w:rsidR="00497700" w:rsidRPr="003702A5" w:rsidRDefault="00497700" w:rsidP="00931CA3">
            <w:pPr>
              <w:jc w:val="center"/>
            </w:pPr>
            <w:r w:rsidRPr="003702A5">
              <w:t>Россия</w:t>
            </w:r>
          </w:p>
          <w:p w:rsidR="00497700" w:rsidRPr="003702A5" w:rsidRDefault="00497700" w:rsidP="00931CA3">
            <w:pPr>
              <w:jc w:val="center"/>
            </w:pPr>
          </w:p>
          <w:p w:rsidR="00497700" w:rsidRPr="003702A5" w:rsidRDefault="00497700" w:rsidP="00C92B9B">
            <w:pPr>
              <w:jc w:val="center"/>
            </w:pPr>
            <w:r w:rsidRPr="003702A5">
              <w:t>Россия</w:t>
            </w:r>
          </w:p>
          <w:p w:rsidR="00497700" w:rsidRPr="003702A5" w:rsidRDefault="00497700" w:rsidP="00C92B9B">
            <w:pPr>
              <w:jc w:val="center"/>
            </w:pPr>
            <w:r w:rsidRPr="003702A5">
              <w:t>Россия</w:t>
            </w:r>
          </w:p>
        </w:tc>
        <w:tc>
          <w:tcPr>
            <w:tcW w:w="1701" w:type="dxa"/>
          </w:tcPr>
          <w:p w:rsidR="00497700" w:rsidRPr="003702A5" w:rsidRDefault="00497700" w:rsidP="00931CA3">
            <w:pPr>
              <w:jc w:val="center"/>
            </w:pPr>
            <w:r w:rsidRPr="003702A5">
              <w:t>нет</w:t>
            </w:r>
          </w:p>
        </w:tc>
        <w:tc>
          <w:tcPr>
            <w:tcW w:w="1843" w:type="dxa"/>
          </w:tcPr>
          <w:p w:rsidR="00497700" w:rsidRPr="003702A5" w:rsidRDefault="00497700" w:rsidP="009C048C">
            <w:pPr>
              <w:jc w:val="center"/>
            </w:pPr>
            <w:r w:rsidRPr="003702A5">
              <w:t>Земельный участок под гаражом,</w:t>
            </w:r>
          </w:p>
          <w:p w:rsidR="00497700" w:rsidRPr="003702A5" w:rsidRDefault="00497700" w:rsidP="009C048C">
            <w:pPr>
              <w:jc w:val="center"/>
              <w:rPr>
                <w:b/>
              </w:rPr>
            </w:pPr>
            <w:r w:rsidRPr="003702A5">
              <w:t>Гараж</w:t>
            </w:r>
          </w:p>
        </w:tc>
        <w:tc>
          <w:tcPr>
            <w:tcW w:w="1276" w:type="dxa"/>
          </w:tcPr>
          <w:p w:rsidR="00497700" w:rsidRPr="003702A5" w:rsidRDefault="00497700" w:rsidP="00931CA3">
            <w:pPr>
              <w:jc w:val="center"/>
            </w:pPr>
            <w:r w:rsidRPr="003702A5">
              <w:t>581,0</w:t>
            </w:r>
          </w:p>
          <w:p w:rsidR="00497700" w:rsidRPr="003702A5" w:rsidRDefault="00497700" w:rsidP="00931CA3">
            <w:pPr>
              <w:jc w:val="center"/>
            </w:pPr>
          </w:p>
          <w:p w:rsidR="00497700" w:rsidRPr="003702A5" w:rsidRDefault="00497700" w:rsidP="00931CA3">
            <w:pPr>
              <w:jc w:val="center"/>
            </w:pPr>
          </w:p>
          <w:p w:rsidR="00497700" w:rsidRPr="003702A5" w:rsidRDefault="00497700" w:rsidP="00931CA3">
            <w:pPr>
              <w:jc w:val="center"/>
            </w:pPr>
            <w:r w:rsidRPr="003702A5">
              <w:t>135,4</w:t>
            </w:r>
          </w:p>
        </w:tc>
        <w:tc>
          <w:tcPr>
            <w:tcW w:w="1383" w:type="dxa"/>
          </w:tcPr>
          <w:p w:rsidR="00497700" w:rsidRPr="003702A5" w:rsidRDefault="00497700" w:rsidP="00931CA3">
            <w:pPr>
              <w:jc w:val="center"/>
            </w:pPr>
            <w:r w:rsidRPr="003702A5">
              <w:t>Россия</w:t>
            </w:r>
          </w:p>
          <w:p w:rsidR="00497700" w:rsidRPr="003702A5" w:rsidRDefault="00497700" w:rsidP="00931CA3">
            <w:pPr>
              <w:jc w:val="center"/>
            </w:pPr>
          </w:p>
          <w:p w:rsidR="00497700" w:rsidRPr="003702A5" w:rsidRDefault="00497700" w:rsidP="00931CA3">
            <w:pPr>
              <w:jc w:val="center"/>
            </w:pPr>
          </w:p>
          <w:p w:rsidR="00497700" w:rsidRPr="003702A5" w:rsidRDefault="00497700" w:rsidP="00931CA3">
            <w:pPr>
              <w:jc w:val="center"/>
            </w:pPr>
            <w:r w:rsidRPr="003702A5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3921D3" w:rsidRDefault="00497700" w:rsidP="00931CA3">
            <w:pPr>
              <w:jc w:val="center"/>
            </w:pPr>
            <w:r w:rsidRPr="003921D3">
              <w:t>Супруг</w:t>
            </w:r>
          </w:p>
        </w:tc>
        <w:tc>
          <w:tcPr>
            <w:tcW w:w="1417" w:type="dxa"/>
          </w:tcPr>
          <w:p w:rsidR="00497700" w:rsidRPr="003921D3" w:rsidRDefault="00497700" w:rsidP="00AA6DA6">
            <w:pPr>
              <w:jc w:val="center"/>
            </w:pPr>
            <w:r>
              <w:t>164869,45</w:t>
            </w:r>
          </w:p>
        </w:tc>
        <w:tc>
          <w:tcPr>
            <w:tcW w:w="1355" w:type="dxa"/>
            <w:gridSpan w:val="2"/>
          </w:tcPr>
          <w:p w:rsidR="00497700" w:rsidRPr="003921D3" w:rsidRDefault="00497700" w:rsidP="00931CA3">
            <w:pPr>
              <w:jc w:val="center"/>
            </w:pPr>
            <w:r w:rsidRPr="003921D3">
              <w:t>нет</w:t>
            </w:r>
          </w:p>
        </w:tc>
        <w:tc>
          <w:tcPr>
            <w:tcW w:w="1764" w:type="dxa"/>
          </w:tcPr>
          <w:p w:rsidR="00497700" w:rsidRPr="003921D3" w:rsidRDefault="00497700" w:rsidP="00931CA3">
            <w:pPr>
              <w:jc w:val="center"/>
            </w:pPr>
            <w:r w:rsidRPr="003921D3">
              <w:t xml:space="preserve">Квартира </w:t>
            </w:r>
          </w:p>
          <w:p w:rsidR="00497700" w:rsidRPr="003921D3" w:rsidRDefault="00497700" w:rsidP="00931CA3">
            <w:pPr>
              <w:jc w:val="center"/>
            </w:pPr>
            <w:r w:rsidRPr="003921D3">
              <w:t>½ доли,</w:t>
            </w:r>
          </w:p>
          <w:p w:rsidR="00497700" w:rsidRPr="003921D3" w:rsidRDefault="00497700" w:rsidP="00931CA3">
            <w:pPr>
              <w:jc w:val="center"/>
            </w:pPr>
            <w:r w:rsidRPr="003921D3">
              <w:t>Земельный участок под гаражом,</w:t>
            </w:r>
          </w:p>
          <w:p w:rsidR="00497700" w:rsidRPr="003921D3" w:rsidRDefault="00497700" w:rsidP="00931CA3">
            <w:pPr>
              <w:jc w:val="center"/>
            </w:pPr>
            <w:r w:rsidRPr="003921D3">
              <w:t>Гараж</w:t>
            </w:r>
          </w:p>
        </w:tc>
        <w:tc>
          <w:tcPr>
            <w:tcW w:w="1276" w:type="dxa"/>
          </w:tcPr>
          <w:p w:rsidR="00497700" w:rsidRPr="003921D3" w:rsidRDefault="00497700" w:rsidP="00931CA3">
            <w:pPr>
              <w:jc w:val="center"/>
            </w:pPr>
            <w:r w:rsidRPr="003921D3">
              <w:t>52,9</w:t>
            </w:r>
          </w:p>
          <w:p w:rsidR="00497700" w:rsidRPr="003921D3" w:rsidRDefault="00497700" w:rsidP="00931CA3">
            <w:pPr>
              <w:jc w:val="center"/>
            </w:pPr>
          </w:p>
          <w:p w:rsidR="00497700" w:rsidRPr="003921D3" w:rsidRDefault="00497700" w:rsidP="00931CA3">
            <w:pPr>
              <w:jc w:val="center"/>
            </w:pPr>
            <w:r w:rsidRPr="003921D3">
              <w:t>581,0</w:t>
            </w:r>
          </w:p>
          <w:p w:rsidR="00497700" w:rsidRPr="003921D3" w:rsidRDefault="00497700" w:rsidP="00931CA3">
            <w:pPr>
              <w:jc w:val="center"/>
            </w:pPr>
          </w:p>
          <w:p w:rsidR="00497700" w:rsidRPr="003921D3" w:rsidRDefault="00497700" w:rsidP="00931CA3">
            <w:pPr>
              <w:jc w:val="center"/>
            </w:pPr>
          </w:p>
          <w:p w:rsidR="00497700" w:rsidRPr="003921D3" w:rsidRDefault="00497700" w:rsidP="00931CA3">
            <w:pPr>
              <w:jc w:val="center"/>
            </w:pPr>
            <w:r w:rsidRPr="003921D3">
              <w:t>135,4</w:t>
            </w:r>
          </w:p>
        </w:tc>
        <w:tc>
          <w:tcPr>
            <w:tcW w:w="1701" w:type="dxa"/>
          </w:tcPr>
          <w:p w:rsidR="00497700" w:rsidRPr="003921D3" w:rsidRDefault="00497700" w:rsidP="00931CA3">
            <w:pPr>
              <w:jc w:val="center"/>
            </w:pPr>
            <w:r w:rsidRPr="003921D3">
              <w:t>Россия</w:t>
            </w:r>
          </w:p>
        </w:tc>
        <w:tc>
          <w:tcPr>
            <w:tcW w:w="1701" w:type="dxa"/>
          </w:tcPr>
          <w:p w:rsidR="00497700" w:rsidRPr="003921D3" w:rsidRDefault="00497700" w:rsidP="00931CA3">
            <w:pPr>
              <w:jc w:val="center"/>
            </w:pPr>
            <w:r w:rsidRPr="003921D3">
              <w:t xml:space="preserve">Автомобили </w:t>
            </w:r>
          </w:p>
          <w:p w:rsidR="00497700" w:rsidRPr="003921D3" w:rsidRDefault="00497700" w:rsidP="00931CA3">
            <w:pPr>
              <w:jc w:val="center"/>
            </w:pPr>
            <w:r w:rsidRPr="003921D3">
              <w:t>УАЗ-3303 ,</w:t>
            </w:r>
          </w:p>
          <w:p w:rsidR="00497700" w:rsidRPr="003921D3" w:rsidRDefault="00497700" w:rsidP="00931CA3">
            <w:pPr>
              <w:jc w:val="center"/>
              <w:rPr>
                <w:lang w:val="en-US"/>
              </w:rPr>
            </w:pPr>
            <w:r w:rsidRPr="003921D3">
              <w:rPr>
                <w:lang w:val="en-US"/>
              </w:rPr>
              <w:t>MITSUBISHI OUTLANDER</w:t>
            </w:r>
          </w:p>
        </w:tc>
        <w:tc>
          <w:tcPr>
            <w:tcW w:w="1843" w:type="dxa"/>
          </w:tcPr>
          <w:p w:rsidR="00497700" w:rsidRPr="003921D3" w:rsidRDefault="00497700" w:rsidP="00931CA3">
            <w:pPr>
              <w:jc w:val="center"/>
            </w:pPr>
            <w:r w:rsidRPr="003921D3">
              <w:t>Жилой дом,</w:t>
            </w:r>
          </w:p>
          <w:p w:rsidR="00497700" w:rsidRPr="003921D3" w:rsidRDefault="00497700" w:rsidP="00931CA3">
            <w:pPr>
              <w:jc w:val="center"/>
            </w:pPr>
            <w:r w:rsidRPr="003921D3">
              <w:t>Земельный участок</w:t>
            </w:r>
          </w:p>
        </w:tc>
        <w:tc>
          <w:tcPr>
            <w:tcW w:w="1276" w:type="dxa"/>
          </w:tcPr>
          <w:p w:rsidR="00497700" w:rsidRPr="003921D3" w:rsidRDefault="00497700" w:rsidP="00931CA3">
            <w:pPr>
              <w:jc w:val="center"/>
            </w:pPr>
            <w:r w:rsidRPr="003921D3">
              <w:t>60,3</w:t>
            </w:r>
          </w:p>
          <w:p w:rsidR="00497700" w:rsidRPr="003921D3" w:rsidRDefault="00497700" w:rsidP="00931CA3">
            <w:pPr>
              <w:jc w:val="center"/>
            </w:pPr>
            <w:r w:rsidRPr="003921D3">
              <w:t>1000</w:t>
            </w:r>
          </w:p>
        </w:tc>
        <w:tc>
          <w:tcPr>
            <w:tcW w:w="1383" w:type="dxa"/>
          </w:tcPr>
          <w:p w:rsidR="00497700" w:rsidRPr="003921D3" w:rsidRDefault="00497700" w:rsidP="00931CA3">
            <w:pPr>
              <w:jc w:val="center"/>
            </w:pPr>
            <w:r w:rsidRPr="003921D3">
              <w:t>Россия</w:t>
            </w:r>
          </w:p>
          <w:p w:rsidR="00497700" w:rsidRPr="003921D3" w:rsidRDefault="00497700" w:rsidP="00931CA3">
            <w:pPr>
              <w:jc w:val="center"/>
            </w:pPr>
            <w:r w:rsidRPr="003921D3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DE52EA" w:rsidRDefault="00497700" w:rsidP="00931CA3">
            <w:pPr>
              <w:jc w:val="center"/>
            </w:pPr>
            <w:r w:rsidRPr="00DE52EA">
              <w:t>Тарасов Сергей Михайлович</w:t>
            </w:r>
          </w:p>
        </w:tc>
        <w:tc>
          <w:tcPr>
            <w:tcW w:w="1417" w:type="dxa"/>
          </w:tcPr>
          <w:p w:rsidR="00497700" w:rsidRPr="00DE52EA" w:rsidRDefault="00497700" w:rsidP="00AA6DA6">
            <w:pPr>
              <w:jc w:val="center"/>
            </w:pPr>
            <w:r>
              <w:t>1094526,20</w:t>
            </w:r>
          </w:p>
        </w:tc>
        <w:tc>
          <w:tcPr>
            <w:tcW w:w="1355" w:type="dxa"/>
            <w:gridSpan w:val="2"/>
          </w:tcPr>
          <w:p w:rsidR="00497700" w:rsidRPr="00DE52EA" w:rsidRDefault="00497700" w:rsidP="00A706DE">
            <w:pPr>
              <w:jc w:val="center"/>
            </w:pPr>
            <w:r w:rsidRPr="00DE52EA">
              <w:t>нет</w:t>
            </w:r>
          </w:p>
        </w:tc>
        <w:tc>
          <w:tcPr>
            <w:tcW w:w="1764" w:type="dxa"/>
          </w:tcPr>
          <w:p w:rsidR="00497700" w:rsidRPr="00DE52EA" w:rsidRDefault="00497700" w:rsidP="00931CA3">
            <w:pPr>
              <w:jc w:val="center"/>
            </w:pPr>
            <w:r w:rsidRPr="00DE52EA">
              <w:t xml:space="preserve">Жилой дом </w:t>
            </w:r>
          </w:p>
          <w:p w:rsidR="00497700" w:rsidRPr="00DE52EA" w:rsidRDefault="00497700" w:rsidP="00931CA3">
            <w:pPr>
              <w:jc w:val="center"/>
            </w:pPr>
            <w:r w:rsidRPr="00DE52EA">
              <w:t>½ доли</w:t>
            </w:r>
          </w:p>
        </w:tc>
        <w:tc>
          <w:tcPr>
            <w:tcW w:w="1276" w:type="dxa"/>
          </w:tcPr>
          <w:p w:rsidR="00497700" w:rsidRPr="00DE52EA" w:rsidRDefault="00497700" w:rsidP="00931CA3">
            <w:pPr>
              <w:jc w:val="center"/>
            </w:pPr>
            <w:r w:rsidRPr="00DE52EA">
              <w:t>75,0</w:t>
            </w:r>
          </w:p>
        </w:tc>
        <w:tc>
          <w:tcPr>
            <w:tcW w:w="1701" w:type="dxa"/>
          </w:tcPr>
          <w:p w:rsidR="00497700" w:rsidRPr="00DE52EA" w:rsidRDefault="00497700" w:rsidP="00931CA3">
            <w:pPr>
              <w:jc w:val="center"/>
            </w:pPr>
            <w:r w:rsidRPr="00DE52EA">
              <w:t>Россия</w:t>
            </w:r>
          </w:p>
        </w:tc>
        <w:tc>
          <w:tcPr>
            <w:tcW w:w="1701" w:type="dxa"/>
          </w:tcPr>
          <w:p w:rsidR="00497700" w:rsidRPr="00DE52EA" w:rsidRDefault="00497700" w:rsidP="00931CA3">
            <w:pPr>
              <w:jc w:val="center"/>
              <w:rPr>
                <w:lang w:val="en-US"/>
              </w:rPr>
            </w:pPr>
            <w:r w:rsidRPr="00DE52EA">
              <w:t>Автомобили</w:t>
            </w:r>
          </w:p>
          <w:p w:rsidR="00497700" w:rsidRPr="00DE52EA" w:rsidRDefault="00497700" w:rsidP="00931CA3">
            <w:pPr>
              <w:jc w:val="center"/>
              <w:rPr>
                <w:lang w:val="en-US"/>
              </w:rPr>
            </w:pPr>
            <w:r w:rsidRPr="00DE52EA">
              <w:rPr>
                <w:lang w:val="en-US"/>
              </w:rPr>
              <w:t xml:space="preserve">HYUNDAI </w:t>
            </w:r>
          </w:p>
          <w:p w:rsidR="00497700" w:rsidRPr="00F87634" w:rsidRDefault="00497700" w:rsidP="00F87634">
            <w:pPr>
              <w:jc w:val="center"/>
            </w:pPr>
            <w:r>
              <w:rPr>
                <w:lang w:val="en-US"/>
              </w:rPr>
              <w:t>IX 35</w:t>
            </w:r>
          </w:p>
        </w:tc>
        <w:tc>
          <w:tcPr>
            <w:tcW w:w="1843" w:type="dxa"/>
          </w:tcPr>
          <w:p w:rsidR="00497700" w:rsidRPr="00DE52EA" w:rsidRDefault="00497700" w:rsidP="00DE52EA">
            <w:pPr>
              <w:jc w:val="center"/>
            </w:pPr>
            <w:r w:rsidRPr="00DE52EA">
              <w:t>Земельный участок</w:t>
            </w:r>
          </w:p>
        </w:tc>
        <w:tc>
          <w:tcPr>
            <w:tcW w:w="1276" w:type="dxa"/>
          </w:tcPr>
          <w:p w:rsidR="00497700" w:rsidRPr="00DE52EA" w:rsidRDefault="00497700" w:rsidP="00DE52EA">
            <w:pPr>
              <w:jc w:val="center"/>
            </w:pPr>
            <w:r w:rsidRPr="00DE52EA">
              <w:t>1200</w:t>
            </w:r>
          </w:p>
        </w:tc>
        <w:tc>
          <w:tcPr>
            <w:tcW w:w="1383" w:type="dxa"/>
          </w:tcPr>
          <w:p w:rsidR="00497700" w:rsidRPr="00DE52EA" w:rsidRDefault="00497700" w:rsidP="00931CA3">
            <w:pPr>
              <w:jc w:val="center"/>
            </w:pPr>
            <w:r w:rsidRPr="00DE52EA">
              <w:t>Россия</w:t>
            </w:r>
          </w:p>
          <w:p w:rsidR="00497700" w:rsidRPr="00DE52EA" w:rsidRDefault="00497700" w:rsidP="00DE52EA"/>
        </w:tc>
      </w:tr>
      <w:tr w:rsidR="00497700" w:rsidRPr="006C1154" w:rsidTr="00A9451B">
        <w:tc>
          <w:tcPr>
            <w:tcW w:w="1985" w:type="dxa"/>
          </w:tcPr>
          <w:p w:rsidR="00497700" w:rsidRPr="00DE52EA" w:rsidRDefault="00497700" w:rsidP="00931CA3">
            <w:pPr>
              <w:jc w:val="center"/>
            </w:pPr>
            <w:r w:rsidRPr="00DE52EA">
              <w:t>Супруга</w:t>
            </w:r>
          </w:p>
        </w:tc>
        <w:tc>
          <w:tcPr>
            <w:tcW w:w="1417" w:type="dxa"/>
          </w:tcPr>
          <w:p w:rsidR="00497700" w:rsidRPr="00DE52EA" w:rsidRDefault="00497700" w:rsidP="00AA6DA6">
            <w:pPr>
              <w:jc w:val="center"/>
            </w:pPr>
            <w:r>
              <w:t>297560,63</w:t>
            </w:r>
          </w:p>
        </w:tc>
        <w:tc>
          <w:tcPr>
            <w:tcW w:w="1355" w:type="dxa"/>
            <w:gridSpan w:val="2"/>
          </w:tcPr>
          <w:p w:rsidR="00497700" w:rsidRPr="00DE52EA" w:rsidRDefault="00497700" w:rsidP="00A706DE">
            <w:pPr>
              <w:jc w:val="center"/>
            </w:pPr>
            <w:r w:rsidRPr="00DE52EA">
              <w:t>нет</w:t>
            </w:r>
          </w:p>
        </w:tc>
        <w:tc>
          <w:tcPr>
            <w:tcW w:w="1764" w:type="dxa"/>
          </w:tcPr>
          <w:p w:rsidR="00497700" w:rsidRPr="00DE52EA" w:rsidRDefault="00497700" w:rsidP="00931CA3">
            <w:pPr>
              <w:jc w:val="center"/>
            </w:pPr>
            <w:r w:rsidRPr="00DE52EA">
              <w:t>Квартира</w:t>
            </w:r>
          </w:p>
        </w:tc>
        <w:tc>
          <w:tcPr>
            <w:tcW w:w="1276" w:type="dxa"/>
          </w:tcPr>
          <w:p w:rsidR="00497700" w:rsidRPr="00DE52EA" w:rsidRDefault="00497700" w:rsidP="00931CA3">
            <w:pPr>
              <w:jc w:val="center"/>
            </w:pPr>
            <w:r w:rsidRPr="00DE52EA">
              <w:t>35,4</w:t>
            </w:r>
          </w:p>
        </w:tc>
        <w:tc>
          <w:tcPr>
            <w:tcW w:w="1701" w:type="dxa"/>
          </w:tcPr>
          <w:p w:rsidR="00497700" w:rsidRPr="00DE52EA" w:rsidRDefault="00497700" w:rsidP="00931CA3">
            <w:pPr>
              <w:jc w:val="center"/>
            </w:pPr>
            <w:r w:rsidRPr="00DE52EA">
              <w:t>нет</w:t>
            </w:r>
          </w:p>
        </w:tc>
        <w:tc>
          <w:tcPr>
            <w:tcW w:w="1701" w:type="dxa"/>
          </w:tcPr>
          <w:p w:rsidR="00497700" w:rsidRDefault="00497700" w:rsidP="007F5853">
            <w:pPr>
              <w:jc w:val="center"/>
            </w:pPr>
            <w:r>
              <w:t>Автомобили</w:t>
            </w:r>
          </w:p>
          <w:p w:rsidR="00497700" w:rsidRDefault="00497700" w:rsidP="007F5853">
            <w:pPr>
              <w:jc w:val="center"/>
            </w:pPr>
            <w:r>
              <w:t xml:space="preserve">HYUNDAI </w:t>
            </w:r>
          </w:p>
          <w:p w:rsidR="00497700" w:rsidRPr="00DE52EA" w:rsidRDefault="00497700" w:rsidP="007F5853">
            <w:pPr>
              <w:jc w:val="center"/>
            </w:pPr>
            <w:r>
              <w:t>IX 35</w:t>
            </w:r>
          </w:p>
        </w:tc>
        <w:tc>
          <w:tcPr>
            <w:tcW w:w="1843" w:type="dxa"/>
          </w:tcPr>
          <w:p w:rsidR="00497700" w:rsidRPr="00DE52EA" w:rsidRDefault="00497700" w:rsidP="00931CA3">
            <w:pPr>
              <w:jc w:val="center"/>
            </w:pPr>
            <w:r w:rsidRPr="00DE52EA">
              <w:t>Жилой дом,</w:t>
            </w:r>
          </w:p>
          <w:p w:rsidR="00497700" w:rsidRDefault="00497700" w:rsidP="00DE52EA">
            <w:pPr>
              <w:jc w:val="center"/>
            </w:pPr>
            <w:r w:rsidRPr="00DE52EA">
              <w:t>Земельный участок</w:t>
            </w:r>
          </w:p>
          <w:p w:rsidR="00497700" w:rsidRDefault="00497700" w:rsidP="00DE52EA">
            <w:pPr>
              <w:jc w:val="center"/>
            </w:pPr>
          </w:p>
          <w:p w:rsidR="00497700" w:rsidRDefault="00497700" w:rsidP="00DE52EA">
            <w:pPr>
              <w:jc w:val="center"/>
            </w:pPr>
          </w:p>
          <w:p w:rsidR="00497700" w:rsidRDefault="00497700" w:rsidP="00DE52EA">
            <w:pPr>
              <w:jc w:val="center"/>
            </w:pPr>
          </w:p>
          <w:p w:rsidR="00497700" w:rsidRPr="00DE52EA" w:rsidRDefault="00497700" w:rsidP="00DE52EA">
            <w:pPr>
              <w:jc w:val="center"/>
            </w:pPr>
          </w:p>
        </w:tc>
        <w:tc>
          <w:tcPr>
            <w:tcW w:w="1276" w:type="dxa"/>
          </w:tcPr>
          <w:p w:rsidR="00497700" w:rsidRPr="00DE52EA" w:rsidRDefault="00497700" w:rsidP="00931CA3">
            <w:pPr>
              <w:jc w:val="center"/>
            </w:pPr>
            <w:r w:rsidRPr="00DE52EA">
              <w:t>75,0</w:t>
            </w:r>
          </w:p>
          <w:p w:rsidR="00497700" w:rsidRPr="00DE52EA" w:rsidRDefault="00497700" w:rsidP="00931CA3">
            <w:pPr>
              <w:jc w:val="center"/>
            </w:pPr>
            <w:r w:rsidRPr="00DE52EA">
              <w:t>1200</w:t>
            </w:r>
          </w:p>
        </w:tc>
        <w:tc>
          <w:tcPr>
            <w:tcW w:w="1383" w:type="dxa"/>
          </w:tcPr>
          <w:p w:rsidR="00497700" w:rsidRPr="00DE52EA" w:rsidRDefault="00497700" w:rsidP="00931CA3">
            <w:pPr>
              <w:jc w:val="center"/>
            </w:pPr>
            <w:r w:rsidRPr="00DE52EA">
              <w:t>Россия</w:t>
            </w:r>
          </w:p>
          <w:p w:rsidR="00497700" w:rsidRPr="00DE52EA" w:rsidRDefault="00497700" w:rsidP="00931CA3">
            <w:pPr>
              <w:jc w:val="center"/>
            </w:pPr>
            <w:r w:rsidRPr="00DE52EA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34C8E" w:rsidRDefault="00497700" w:rsidP="00931CA3">
            <w:pPr>
              <w:jc w:val="center"/>
            </w:pPr>
            <w:r w:rsidRPr="00034C8E">
              <w:t>Дворцова Ангелина Ивановна</w:t>
            </w:r>
          </w:p>
        </w:tc>
        <w:tc>
          <w:tcPr>
            <w:tcW w:w="1417" w:type="dxa"/>
          </w:tcPr>
          <w:p w:rsidR="00497700" w:rsidRPr="00034C8E" w:rsidRDefault="00497700" w:rsidP="00AA6DA6">
            <w:pPr>
              <w:jc w:val="center"/>
            </w:pPr>
            <w:r>
              <w:t>814082,26</w:t>
            </w:r>
          </w:p>
        </w:tc>
        <w:tc>
          <w:tcPr>
            <w:tcW w:w="1355" w:type="dxa"/>
            <w:gridSpan w:val="2"/>
          </w:tcPr>
          <w:p w:rsidR="00497700" w:rsidRPr="00034C8E" w:rsidRDefault="00497700" w:rsidP="00A706DE">
            <w:pPr>
              <w:jc w:val="center"/>
            </w:pPr>
            <w:r w:rsidRPr="00034C8E">
              <w:t>нет</w:t>
            </w:r>
          </w:p>
        </w:tc>
        <w:tc>
          <w:tcPr>
            <w:tcW w:w="1764" w:type="dxa"/>
          </w:tcPr>
          <w:p w:rsidR="00497700" w:rsidRPr="00034C8E" w:rsidRDefault="00497700" w:rsidP="00931CA3">
            <w:pPr>
              <w:jc w:val="center"/>
            </w:pPr>
            <w:r w:rsidRPr="00034C8E">
              <w:t>Земельный участок,</w:t>
            </w:r>
          </w:p>
          <w:p w:rsidR="00497700" w:rsidRPr="00034C8E" w:rsidRDefault="00497700" w:rsidP="00931CA3">
            <w:pPr>
              <w:jc w:val="center"/>
            </w:pPr>
            <w:r w:rsidRPr="00034C8E">
              <w:t>Жилой дом</w:t>
            </w:r>
          </w:p>
        </w:tc>
        <w:tc>
          <w:tcPr>
            <w:tcW w:w="1276" w:type="dxa"/>
          </w:tcPr>
          <w:p w:rsidR="00497700" w:rsidRPr="00034C8E" w:rsidRDefault="00497700" w:rsidP="00931CA3">
            <w:pPr>
              <w:jc w:val="center"/>
            </w:pPr>
            <w:r w:rsidRPr="00034C8E">
              <w:t>1200</w:t>
            </w:r>
          </w:p>
          <w:p w:rsidR="00497700" w:rsidRPr="00034C8E" w:rsidRDefault="00497700" w:rsidP="00931CA3">
            <w:pPr>
              <w:jc w:val="center"/>
            </w:pPr>
          </w:p>
          <w:p w:rsidR="00497700" w:rsidRDefault="00497700" w:rsidP="00931CA3">
            <w:pPr>
              <w:jc w:val="center"/>
            </w:pPr>
            <w:r w:rsidRPr="00034C8E">
              <w:t>34,4</w:t>
            </w:r>
          </w:p>
          <w:p w:rsidR="00497700" w:rsidRPr="00034C8E" w:rsidRDefault="00497700" w:rsidP="00931CA3">
            <w:pPr>
              <w:jc w:val="center"/>
            </w:pPr>
          </w:p>
        </w:tc>
        <w:tc>
          <w:tcPr>
            <w:tcW w:w="1701" w:type="dxa"/>
          </w:tcPr>
          <w:p w:rsidR="00497700" w:rsidRPr="00034C8E" w:rsidRDefault="00497700" w:rsidP="00931CA3">
            <w:pPr>
              <w:jc w:val="center"/>
            </w:pPr>
            <w:r w:rsidRPr="00034C8E">
              <w:t>Россия</w:t>
            </w:r>
          </w:p>
        </w:tc>
        <w:tc>
          <w:tcPr>
            <w:tcW w:w="1701" w:type="dxa"/>
          </w:tcPr>
          <w:p w:rsidR="00497700" w:rsidRPr="00034C8E" w:rsidRDefault="00497700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843" w:type="dxa"/>
          </w:tcPr>
          <w:p w:rsidR="00497700" w:rsidRPr="00034C8E" w:rsidRDefault="00497700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276" w:type="dxa"/>
          </w:tcPr>
          <w:p w:rsidR="00497700" w:rsidRPr="00034C8E" w:rsidRDefault="00497700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383" w:type="dxa"/>
          </w:tcPr>
          <w:p w:rsidR="00497700" w:rsidRPr="00034C8E" w:rsidRDefault="00497700" w:rsidP="00931CA3">
            <w:pPr>
              <w:jc w:val="center"/>
            </w:pPr>
            <w:r w:rsidRPr="00034C8E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34C8E" w:rsidRDefault="00497700" w:rsidP="00931CA3">
            <w:pPr>
              <w:jc w:val="center"/>
            </w:pPr>
            <w:r w:rsidRPr="00034C8E">
              <w:t>Супруг</w:t>
            </w:r>
          </w:p>
        </w:tc>
        <w:tc>
          <w:tcPr>
            <w:tcW w:w="1417" w:type="dxa"/>
          </w:tcPr>
          <w:p w:rsidR="00497700" w:rsidRPr="00034C8E" w:rsidRDefault="00497700" w:rsidP="00AA6DA6">
            <w:pPr>
              <w:jc w:val="center"/>
            </w:pPr>
            <w:r>
              <w:t>14400</w:t>
            </w:r>
          </w:p>
        </w:tc>
        <w:tc>
          <w:tcPr>
            <w:tcW w:w="1355" w:type="dxa"/>
            <w:gridSpan w:val="2"/>
          </w:tcPr>
          <w:p w:rsidR="00497700" w:rsidRPr="00034C8E" w:rsidRDefault="00497700" w:rsidP="00A706DE">
            <w:pPr>
              <w:jc w:val="center"/>
            </w:pPr>
            <w:r w:rsidRPr="00034C8E">
              <w:t>нет</w:t>
            </w:r>
          </w:p>
        </w:tc>
        <w:tc>
          <w:tcPr>
            <w:tcW w:w="1764" w:type="dxa"/>
          </w:tcPr>
          <w:p w:rsidR="00497700" w:rsidRPr="00034C8E" w:rsidRDefault="00497700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276" w:type="dxa"/>
          </w:tcPr>
          <w:p w:rsidR="00497700" w:rsidRPr="00034C8E" w:rsidRDefault="00497700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701" w:type="dxa"/>
          </w:tcPr>
          <w:p w:rsidR="00497700" w:rsidRPr="00034C8E" w:rsidRDefault="00497700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701" w:type="dxa"/>
          </w:tcPr>
          <w:p w:rsidR="00497700" w:rsidRPr="00034C8E" w:rsidRDefault="00497700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843" w:type="dxa"/>
          </w:tcPr>
          <w:p w:rsidR="00497700" w:rsidRPr="00034C8E" w:rsidRDefault="00497700" w:rsidP="00931CA3">
            <w:pPr>
              <w:jc w:val="center"/>
            </w:pPr>
            <w:r w:rsidRPr="00034C8E">
              <w:t>Земельный участок,</w:t>
            </w:r>
          </w:p>
          <w:p w:rsidR="00497700" w:rsidRPr="00034C8E" w:rsidRDefault="00497700" w:rsidP="00931CA3">
            <w:pPr>
              <w:jc w:val="center"/>
            </w:pPr>
            <w:r w:rsidRPr="00034C8E">
              <w:t>Жилой дом</w:t>
            </w:r>
          </w:p>
        </w:tc>
        <w:tc>
          <w:tcPr>
            <w:tcW w:w="1276" w:type="dxa"/>
          </w:tcPr>
          <w:p w:rsidR="00497700" w:rsidRPr="00034C8E" w:rsidRDefault="00497700" w:rsidP="00931CA3">
            <w:pPr>
              <w:jc w:val="center"/>
            </w:pPr>
            <w:r w:rsidRPr="00034C8E">
              <w:t>1200</w:t>
            </w:r>
          </w:p>
          <w:p w:rsidR="00497700" w:rsidRPr="00034C8E" w:rsidRDefault="00497700" w:rsidP="00931CA3">
            <w:pPr>
              <w:jc w:val="center"/>
            </w:pPr>
          </w:p>
          <w:p w:rsidR="00497700" w:rsidRPr="00034C8E" w:rsidRDefault="00497700" w:rsidP="00931CA3">
            <w:pPr>
              <w:jc w:val="center"/>
            </w:pPr>
            <w:r w:rsidRPr="00034C8E">
              <w:t>34,4</w:t>
            </w:r>
          </w:p>
        </w:tc>
        <w:tc>
          <w:tcPr>
            <w:tcW w:w="1383" w:type="dxa"/>
          </w:tcPr>
          <w:p w:rsidR="00497700" w:rsidRPr="00034C8E" w:rsidRDefault="00497700" w:rsidP="00931CA3">
            <w:pPr>
              <w:jc w:val="center"/>
            </w:pPr>
            <w:r w:rsidRPr="00034C8E">
              <w:t>Россия</w:t>
            </w:r>
          </w:p>
          <w:p w:rsidR="00497700" w:rsidRPr="00034C8E" w:rsidRDefault="00497700" w:rsidP="00931CA3">
            <w:pPr>
              <w:jc w:val="center"/>
            </w:pPr>
          </w:p>
          <w:p w:rsidR="00497700" w:rsidRPr="00034C8E" w:rsidRDefault="00497700" w:rsidP="00931CA3">
            <w:pPr>
              <w:jc w:val="center"/>
            </w:pPr>
            <w:r w:rsidRPr="00034C8E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B359A8" w:rsidRDefault="00497700" w:rsidP="00931CA3">
            <w:pPr>
              <w:jc w:val="center"/>
            </w:pPr>
            <w:r w:rsidRPr="00B359A8">
              <w:t xml:space="preserve">Куприянова Надежда Леонидовна </w:t>
            </w:r>
          </w:p>
        </w:tc>
        <w:tc>
          <w:tcPr>
            <w:tcW w:w="1417" w:type="dxa"/>
          </w:tcPr>
          <w:p w:rsidR="00497700" w:rsidRPr="008B015B" w:rsidRDefault="00497700" w:rsidP="00AA6DA6">
            <w:pPr>
              <w:jc w:val="center"/>
            </w:pPr>
            <w:r>
              <w:t>496470,36</w:t>
            </w:r>
          </w:p>
        </w:tc>
        <w:tc>
          <w:tcPr>
            <w:tcW w:w="1341" w:type="dxa"/>
          </w:tcPr>
          <w:p w:rsidR="00497700" w:rsidRPr="008B015B" w:rsidRDefault="00497700" w:rsidP="00A706DE">
            <w:pPr>
              <w:jc w:val="center"/>
            </w:pPr>
            <w:r w:rsidRPr="008B015B">
              <w:t>нет</w:t>
            </w:r>
          </w:p>
        </w:tc>
        <w:tc>
          <w:tcPr>
            <w:tcW w:w="1778" w:type="dxa"/>
            <w:gridSpan w:val="2"/>
          </w:tcPr>
          <w:p w:rsidR="00497700" w:rsidRPr="00B359A8" w:rsidRDefault="00497700" w:rsidP="00AA6DA6">
            <w:pPr>
              <w:jc w:val="center"/>
            </w:pPr>
            <w:r w:rsidRPr="00B359A8">
              <w:t xml:space="preserve">Земельный участок 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¼ доли,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Жилой дом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¼ доли</w:t>
            </w:r>
          </w:p>
        </w:tc>
        <w:tc>
          <w:tcPr>
            <w:tcW w:w="1276" w:type="dxa"/>
          </w:tcPr>
          <w:p w:rsidR="00497700" w:rsidRPr="00B359A8" w:rsidRDefault="00497700" w:rsidP="00AA6DA6">
            <w:pPr>
              <w:jc w:val="center"/>
            </w:pPr>
            <w:r w:rsidRPr="00B359A8">
              <w:t>1500</w:t>
            </w:r>
          </w:p>
          <w:p w:rsidR="00497700" w:rsidRPr="00B359A8" w:rsidRDefault="00497700" w:rsidP="00AA6DA6">
            <w:pPr>
              <w:jc w:val="center"/>
            </w:pPr>
          </w:p>
          <w:p w:rsidR="00497700" w:rsidRPr="00B359A8" w:rsidRDefault="00497700" w:rsidP="00AA6DA6">
            <w:pPr>
              <w:jc w:val="center"/>
            </w:pPr>
          </w:p>
          <w:p w:rsidR="00497700" w:rsidRPr="00B359A8" w:rsidRDefault="00497700" w:rsidP="00AA6DA6">
            <w:pPr>
              <w:jc w:val="center"/>
            </w:pPr>
            <w:r w:rsidRPr="00B359A8">
              <w:t>58,2</w:t>
            </w:r>
          </w:p>
        </w:tc>
        <w:tc>
          <w:tcPr>
            <w:tcW w:w="1701" w:type="dxa"/>
          </w:tcPr>
          <w:p w:rsidR="00497700" w:rsidRPr="00B359A8" w:rsidRDefault="00497700" w:rsidP="00AA6DA6">
            <w:pPr>
              <w:jc w:val="center"/>
            </w:pPr>
            <w:r w:rsidRPr="00B359A8">
              <w:t>Россия</w:t>
            </w:r>
          </w:p>
          <w:p w:rsidR="00497700" w:rsidRPr="00B359A8" w:rsidRDefault="00497700" w:rsidP="00AA6DA6">
            <w:pPr>
              <w:jc w:val="center"/>
            </w:pPr>
          </w:p>
          <w:p w:rsidR="00497700" w:rsidRPr="00B359A8" w:rsidRDefault="00497700" w:rsidP="00AA6DA6">
            <w:pPr>
              <w:jc w:val="center"/>
            </w:pPr>
          </w:p>
          <w:p w:rsidR="00497700" w:rsidRPr="00B359A8" w:rsidRDefault="00497700" w:rsidP="00AA6DA6">
            <w:pPr>
              <w:jc w:val="center"/>
            </w:pPr>
            <w:r w:rsidRPr="00B359A8">
              <w:t>Россия</w:t>
            </w:r>
          </w:p>
        </w:tc>
        <w:tc>
          <w:tcPr>
            <w:tcW w:w="1701" w:type="dxa"/>
          </w:tcPr>
          <w:p w:rsidR="00497700" w:rsidRPr="00B359A8" w:rsidRDefault="00497700" w:rsidP="006A2D1C">
            <w:pPr>
              <w:jc w:val="center"/>
            </w:pPr>
            <w:r w:rsidRPr="001872B4">
              <w:t>Автомобиль</w:t>
            </w:r>
            <w:r w:rsidRPr="00B359A8">
              <w:t xml:space="preserve"> </w:t>
            </w:r>
            <w:r>
              <w:t>ШЕВРОЛЕ нива</w:t>
            </w:r>
          </w:p>
        </w:tc>
        <w:tc>
          <w:tcPr>
            <w:tcW w:w="1843" w:type="dxa"/>
          </w:tcPr>
          <w:p w:rsidR="00497700" w:rsidRPr="00B359A8" w:rsidRDefault="00497700" w:rsidP="00931CA3">
            <w:pPr>
              <w:jc w:val="center"/>
            </w:pPr>
            <w:r>
              <w:t>Земельный участок</w:t>
            </w:r>
          </w:p>
          <w:p w:rsidR="00497700" w:rsidRPr="00B359A8" w:rsidRDefault="00497700" w:rsidP="00931CA3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497700" w:rsidRPr="00B359A8" w:rsidRDefault="00497700" w:rsidP="00BF67FF">
            <w:pPr>
              <w:jc w:val="center"/>
            </w:pPr>
            <w:r w:rsidRPr="00B359A8">
              <w:t>1499</w:t>
            </w:r>
          </w:p>
          <w:p w:rsidR="00497700" w:rsidRPr="00B359A8" w:rsidRDefault="00497700" w:rsidP="00931CA3">
            <w:pPr>
              <w:jc w:val="center"/>
              <w:rPr>
                <w:b/>
              </w:rPr>
            </w:pPr>
          </w:p>
        </w:tc>
        <w:tc>
          <w:tcPr>
            <w:tcW w:w="1383" w:type="dxa"/>
          </w:tcPr>
          <w:p w:rsidR="00497700" w:rsidRPr="00B359A8" w:rsidRDefault="00497700" w:rsidP="00931CA3">
            <w:pPr>
              <w:jc w:val="center"/>
            </w:pPr>
            <w:r>
              <w:t>Россия</w:t>
            </w:r>
          </w:p>
          <w:p w:rsidR="00497700" w:rsidRPr="00B359A8" w:rsidRDefault="00497700" w:rsidP="00931CA3">
            <w:pPr>
              <w:jc w:val="center"/>
              <w:rPr>
                <w:b/>
              </w:rPr>
            </w:pPr>
          </w:p>
        </w:tc>
      </w:tr>
      <w:tr w:rsidR="00497700" w:rsidRPr="006C1154" w:rsidTr="00A9451B">
        <w:tc>
          <w:tcPr>
            <w:tcW w:w="1985" w:type="dxa"/>
          </w:tcPr>
          <w:p w:rsidR="00497700" w:rsidRPr="00B359A8" w:rsidRDefault="00497700" w:rsidP="00931CA3">
            <w:pPr>
              <w:jc w:val="center"/>
            </w:pPr>
            <w:r w:rsidRPr="00B359A8">
              <w:t>Несовершеннолетний ребенок</w:t>
            </w:r>
          </w:p>
        </w:tc>
        <w:tc>
          <w:tcPr>
            <w:tcW w:w="1417" w:type="dxa"/>
          </w:tcPr>
          <w:p w:rsidR="00497700" w:rsidRPr="00E4020B" w:rsidRDefault="00497700" w:rsidP="00AA6DA6">
            <w:pPr>
              <w:jc w:val="center"/>
            </w:pPr>
            <w:r w:rsidRPr="00E4020B">
              <w:t>нет</w:t>
            </w:r>
          </w:p>
        </w:tc>
        <w:tc>
          <w:tcPr>
            <w:tcW w:w="1341" w:type="dxa"/>
          </w:tcPr>
          <w:p w:rsidR="00497700" w:rsidRPr="00E4020B" w:rsidRDefault="00497700" w:rsidP="00A706DE">
            <w:pPr>
              <w:jc w:val="center"/>
            </w:pPr>
            <w:r w:rsidRPr="00E4020B">
              <w:t>нет</w:t>
            </w:r>
          </w:p>
        </w:tc>
        <w:tc>
          <w:tcPr>
            <w:tcW w:w="1778" w:type="dxa"/>
            <w:gridSpan w:val="2"/>
          </w:tcPr>
          <w:p w:rsidR="00497700" w:rsidRPr="00E4020B" w:rsidRDefault="00497700" w:rsidP="00931CA3">
            <w:pPr>
              <w:jc w:val="center"/>
            </w:pPr>
            <w:r w:rsidRPr="00E4020B">
              <w:t xml:space="preserve">Земельный участок </w:t>
            </w:r>
          </w:p>
          <w:p w:rsidR="00497700" w:rsidRPr="00E4020B" w:rsidRDefault="00497700" w:rsidP="00931CA3">
            <w:pPr>
              <w:jc w:val="center"/>
            </w:pPr>
            <w:r w:rsidRPr="00E4020B">
              <w:t>¼ доли,</w:t>
            </w:r>
          </w:p>
          <w:p w:rsidR="00497700" w:rsidRPr="00E4020B" w:rsidRDefault="00497700" w:rsidP="00931CA3">
            <w:pPr>
              <w:jc w:val="center"/>
            </w:pPr>
            <w:r w:rsidRPr="00E4020B">
              <w:t>Жилой дом</w:t>
            </w:r>
          </w:p>
          <w:p w:rsidR="00497700" w:rsidRPr="00E4020B" w:rsidRDefault="00497700" w:rsidP="00931CA3">
            <w:pPr>
              <w:jc w:val="center"/>
            </w:pPr>
            <w:r w:rsidRPr="00E4020B">
              <w:t>¼ доли</w:t>
            </w:r>
          </w:p>
        </w:tc>
        <w:tc>
          <w:tcPr>
            <w:tcW w:w="1276" w:type="dxa"/>
          </w:tcPr>
          <w:p w:rsidR="00497700" w:rsidRPr="00E4020B" w:rsidRDefault="00497700" w:rsidP="00931CA3">
            <w:pPr>
              <w:jc w:val="center"/>
            </w:pPr>
            <w:r w:rsidRPr="00E4020B">
              <w:t>1500</w:t>
            </w:r>
          </w:p>
          <w:p w:rsidR="00497700" w:rsidRPr="00E4020B" w:rsidRDefault="00497700" w:rsidP="00931CA3">
            <w:pPr>
              <w:jc w:val="center"/>
            </w:pPr>
          </w:p>
          <w:p w:rsidR="00497700" w:rsidRPr="00E4020B" w:rsidRDefault="00497700" w:rsidP="00931CA3">
            <w:pPr>
              <w:jc w:val="center"/>
            </w:pPr>
          </w:p>
          <w:p w:rsidR="00497700" w:rsidRPr="00E4020B" w:rsidRDefault="00497700" w:rsidP="00931CA3">
            <w:pPr>
              <w:jc w:val="center"/>
            </w:pPr>
            <w:r w:rsidRPr="00E4020B">
              <w:t>58,2</w:t>
            </w:r>
          </w:p>
        </w:tc>
        <w:tc>
          <w:tcPr>
            <w:tcW w:w="1701" w:type="dxa"/>
          </w:tcPr>
          <w:p w:rsidR="00497700" w:rsidRPr="00E4020B" w:rsidRDefault="00497700" w:rsidP="00931CA3">
            <w:pPr>
              <w:jc w:val="center"/>
            </w:pPr>
            <w:r w:rsidRPr="00E4020B">
              <w:t>Россия</w:t>
            </w:r>
          </w:p>
          <w:p w:rsidR="00497700" w:rsidRPr="00E4020B" w:rsidRDefault="00497700" w:rsidP="00931CA3">
            <w:pPr>
              <w:jc w:val="center"/>
            </w:pPr>
          </w:p>
          <w:p w:rsidR="00497700" w:rsidRPr="00E4020B" w:rsidRDefault="00497700" w:rsidP="00931CA3">
            <w:pPr>
              <w:jc w:val="center"/>
            </w:pPr>
          </w:p>
          <w:p w:rsidR="00497700" w:rsidRPr="00E4020B" w:rsidRDefault="00497700" w:rsidP="00931CA3">
            <w:pPr>
              <w:jc w:val="center"/>
            </w:pPr>
            <w:r w:rsidRPr="00E4020B">
              <w:t>Россия</w:t>
            </w:r>
          </w:p>
        </w:tc>
        <w:tc>
          <w:tcPr>
            <w:tcW w:w="1701" w:type="dxa"/>
          </w:tcPr>
          <w:p w:rsidR="00497700" w:rsidRPr="00B359A8" w:rsidRDefault="00497700" w:rsidP="001872B4">
            <w:pPr>
              <w:jc w:val="center"/>
            </w:pPr>
            <w:r w:rsidRPr="00B359A8">
              <w:t>нет</w:t>
            </w:r>
          </w:p>
        </w:tc>
        <w:tc>
          <w:tcPr>
            <w:tcW w:w="1843" w:type="dxa"/>
          </w:tcPr>
          <w:p w:rsidR="00497700" w:rsidRPr="00B359A8" w:rsidRDefault="00497700" w:rsidP="001872B4">
            <w:pPr>
              <w:jc w:val="center"/>
            </w:pPr>
            <w:r>
              <w:t>Земельный участок</w:t>
            </w:r>
          </w:p>
          <w:p w:rsidR="00497700" w:rsidRPr="00B359A8" w:rsidRDefault="00497700" w:rsidP="001872B4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497700" w:rsidRPr="00B359A8" w:rsidRDefault="00497700" w:rsidP="001872B4">
            <w:pPr>
              <w:jc w:val="center"/>
            </w:pPr>
            <w:r w:rsidRPr="00B359A8">
              <w:t>1499</w:t>
            </w:r>
          </w:p>
          <w:p w:rsidR="00497700" w:rsidRPr="00B359A8" w:rsidRDefault="00497700" w:rsidP="001872B4">
            <w:pPr>
              <w:jc w:val="center"/>
              <w:rPr>
                <w:b/>
              </w:rPr>
            </w:pPr>
          </w:p>
        </w:tc>
        <w:tc>
          <w:tcPr>
            <w:tcW w:w="1383" w:type="dxa"/>
          </w:tcPr>
          <w:p w:rsidR="00497700" w:rsidRPr="00B359A8" w:rsidRDefault="00497700" w:rsidP="001872B4">
            <w:pPr>
              <w:jc w:val="center"/>
            </w:pPr>
            <w:r>
              <w:t>Россия</w:t>
            </w:r>
          </w:p>
          <w:p w:rsidR="00497700" w:rsidRPr="00B359A8" w:rsidRDefault="00497700" w:rsidP="001872B4">
            <w:pPr>
              <w:jc w:val="center"/>
              <w:rPr>
                <w:b/>
              </w:rPr>
            </w:pPr>
          </w:p>
        </w:tc>
      </w:tr>
      <w:tr w:rsidR="00497700" w:rsidRPr="006C1154" w:rsidTr="00A9451B">
        <w:tc>
          <w:tcPr>
            <w:tcW w:w="1985" w:type="dxa"/>
          </w:tcPr>
          <w:p w:rsidR="00497700" w:rsidRPr="00B359A8" w:rsidRDefault="00497700" w:rsidP="00931CA3">
            <w:pPr>
              <w:jc w:val="center"/>
              <w:rPr>
                <w:color w:val="FF0000"/>
              </w:rPr>
            </w:pPr>
            <w:r w:rsidRPr="001872B4">
              <w:t>Обухова Татьяна Васильевна</w:t>
            </w:r>
          </w:p>
        </w:tc>
        <w:tc>
          <w:tcPr>
            <w:tcW w:w="1417" w:type="dxa"/>
          </w:tcPr>
          <w:p w:rsidR="00497700" w:rsidRPr="001872B4" w:rsidRDefault="00497700" w:rsidP="00AA6DA6">
            <w:pPr>
              <w:jc w:val="center"/>
            </w:pPr>
            <w:r>
              <w:t>521376,15</w:t>
            </w:r>
          </w:p>
        </w:tc>
        <w:tc>
          <w:tcPr>
            <w:tcW w:w="1341" w:type="dxa"/>
          </w:tcPr>
          <w:p w:rsidR="00497700" w:rsidRPr="001872B4" w:rsidRDefault="00497700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</w:tcPr>
          <w:p w:rsidR="00497700" w:rsidRPr="001872B4" w:rsidRDefault="00497700" w:rsidP="00931CA3">
            <w:pPr>
              <w:jc w:val="center"/>
            </w:pPr>
            <w:r w:rsidRPr="001872B4">
              <w:t xml:space="preserve">Земельный участок </w:t>
            </w:r>
          </w:p>
          <w:p w:rsidR="00497700" w:rsidRPr="001872B4" w:rsidRDefault="00497700" w:rsidP="00931CA3">
            <w:pPr>
              <w:jc w:val="center"/>
            </w:pPr>
            <w:r w:rsidRPr="001872B4">
              <w:t xml:space="preserve">½ доли, </w:t>
            </w:r>
          </w:p>
          <w:p w:rsidR="00497700" w:rsidRPr="001872B4" w:rsidRDefault="00497700" w:rsidP="00931CA3">
            <w:pPr>
              <w:jc w:val="center"/>
            </w:pPr>
            <w:r w:rsidRPr="001872B4">
              <w:t xml:space="preserve">Жилой дом 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½ доли,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Квартира</w:t>
            </w:r>
          </w:p>
        </w:tc>
        <w:tc>
          <w:tcPr>
            <w:tcW w:w="1276" w:type="dxa"/>
          </w:tcPr>
          <w:p w:rsidR="00497700" w:rsidRPr="001872B4" w:rsidRDefault="00497700" w:rsidP="00931CA3">
            <w:pPr>
              <w:jc w:val="center"/>
            </w:pPr>
            <w:r w:rsidRPr="001872B4">
              <w:t>1375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64,1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42,7</w:t>
            </w:r>
          </w:p>
        </w:tc>
        <w:tc>
          <w:tcPr>
            <w:tcW w:w="1701" w:type="dxa"/>
          </w:tcPr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AA6DA6">
            <w:pPr>
              <w:jc w:val="center"/>
            </w:pPr>
            <w:r w:rsidRPr="001872B4">
              <w:t>Россия</w:t>
            </w:r>
          </w:p>
        </w:tc>
        <w:tc>
          <w:tcPr>
            <w:tcW w:w="1701" w:type="dxa"/>
          </w:tcPr>
          <w:p w:rsidR="00497700" w:rsidRPr="001872B4" w:rsidRDefault="00497700" w:rsidP="00931CA3">
            <w:pPr>
              <w:jc w:val="center"/>
              <w:rPr>
                <w:lang w:val="en-US"/>
              </w:rPr>
            </w:pPr>
            <w:r w:rsidRPr="001872B4">
              <w:t>Автомобиль</w:t>
            </w:r>
            <w:r w:rsidRPr="001872B4">
              <w:rPr>
                <w:lang w:val="en-US"/>
              </w:rPr>
              <w:t xml:space="preserve"> HAFE1 HFJ 7100E3</w:t>
            </w:r>
          </w:p>
        </w:tc>
        <w:tc>
          <w:tcPr>
            <w:tcW w:w="1843" w:type="dxa"/>
          </w:tcPr>
          <w:p w:rsidR="00497700" w:rsidRPr="001872B4" w:rsidRDefault="00497700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276" w:type="dxa"/>
          </w:tcPr>
          <w:p w:rsidR="00497700" w:rsidRPr="001872B4" w:rsidRDefault="00497700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383" w:type="dxa"/>
          </w:tcPr>
          <w:p w:rsidR="00497700" w:rsidRPr="001872B4" w:rsidRDefault="00497700" w:rsidP="00931CA3">
            <w:pPr>
              <w:jc w:val="center"/>
            </w:pPr>
            <w:r w:rsidRPr="001872B4">
              <w:t>нет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805A3" w:rsidRDefault="00497700" w:rsidP="00931CA3">
            <w:pPr>
              <w:jc w:val="center"/>
            </w:pPr>
            <w:r w:rsidRPr="000805A3">
              <w:t>Супруг</w:t>
            </w:r>
          </w:p>
        </w:tc>
        <w:tc>
          <w:tcPr>
            <w:tcW w:w="1417" w:type="dxa"/>
          </w:tcPr>
          <w:p w:rsidR="00497700" w:rsidRPr="000805A3" w:rsidRDefault="00497700" w:rsidP="00AA6DA6">
            <w:pPr>
              <w:jc w:val="center"/>
            </w:pPr>
            <w:r>
              <w:t>335040,80</w:t>
            </w:r>
          </w:p>
        </w:tc>
        <w:tc>
          <w:tcPr>
            <w:tcW w:w="1341" w:type="dxa"/>
          </w:tcPr>
          <w:p w:rsidR="00497700" w:rsidRPr="000805A3" w:rsidRDefault="00497700" w:rsidP="00A706DE">
            <w:pPr>
              <w:jc w:val="center"/>
            </w:pPr>
            <w:r w:rsidRPr="000805A3">
              <w:t>нет</w:t>
            </w:r>
          </w:p>
        </w:tc>
        <w:tc>
          <w:tcPr>
            <w:tcW w:w="1778" w:type="dxa"/>
            <w:gridSpan w:val="2"/>
          </w:tcPr>
          <w:p w:rsidR="00497700" w:rsidRPr="000805A3" w:rsidRDefault="00497700" w:rsidP="00931CA3">
            <w:pPr>
              <w:jc w:val="center"/>
            </w:pPr>
            <w:r w:rsidRPr="000805A3">
              <w:t>Земельный участок</w:t>
            </w:r>
          </w:p>
          <w:p w:rsidR="00497700" w:rsidRPr="000805A3" w:rsidRDefault="00497700" w:rsidP="00931CA3">
            <w:pPr>
              <w:jc w:val="center"/>
            </w:pPr>
            <w:r w:rsidRPr="000805A3">
              <w:t xml:space="preserve"> ¼ доли,</w:t>
            </w:r>
          </w:p>
          <w:p w:rsidR="00497700" w:rsidRPr="000805A3" w:rsidRDefault="00497700" w:rsidP="00931CA3">
            <w:pPr>
              <w:jc w:val="center"/>
            </w:pPr>
            <w:r w:rsidRPr="000805A3">
              <w:t xml:space="preserve">Жилой дом </w:t>
            </w:r>
          </w:p>
          <w:p w:rsidR="00497700" w:rsidRPr="000805A3" w:rsidRDefault="00497700" w:rsidP="00931CA3">
            <w:pPr>
              <w:jc w:val="center"/>
              <w:rPr>
                <w:b/>
              </w:rPr>
            </w:pPr>
            <w:r w:rsidRPr="000805A3">
              <w:t>¼ доли</w:t>
            </w:r>
          </w:p>
        </w:tc>
        <w:tc>
          <w:tcPr>
            <w:tcW w:w="1276" w:type="dxa"/>
          </w:tcPr>
          <w:p w:rsidR="00497700" w:rsidRPr="000805A3" w:rsidRDefault="00497700" w:rsidP="00931CA3">
            <w:pPr>
              <w:jc w:val="center"/>
            </w:pPr>
            <w:r w:rsidRPr="000805A3">
              <w:t>1375</w:t>
            </w:r>
          </w:p>
          <w:p w:rsidR="00497700" w:rsidRPr="000805A3" w:rsidRDefault="00497700" w:rsidP="00931CA3">
            <w:pPr>
              <w:jc w:val="center"/>
            </w:pPr>
          </w:p>
          <w:p w:rsidR="00497700" w:rsidRPr="000805A3" w:rsidRDefault="00497700" w:rsidP="00931CA3">
            <w:pPr>
              <w:jc w:val="center"/>
            </w:pPr>
          </w:p>
          <w:p w:rsidR="00497700" w:rsidRPr="000805A3" w:rsidRDefault="00497700" w:rsidP="00931CA3">
            <w:pPr>
              <w:jc w:val="center"/>
            </w:pPr>
            <w:r w:rsidRPr="000805A3">
              <w:t>64,1</w:t>
            </w:r>
          </w:p>
        </w:tc>
        <w:tc>
          <w:tcPr>
            <w:tcW w:w="1701" w:type="dxa"/>
          </w:tcPr>
          <w:p w:rsidR="00497700" w:rsidRPr="000805A3" w:rsidRDefault="00497700" w:rsidP="00931CA3">
            <w:pPr>
              <w:jc w:val="center"/>
            </w:pPr>
            <w:r w:rsidRPr="000805A3">
              <w:t>Россия</w:t>
            </w:r>
          </w:p>
          <w:p w:rsidR="00497700" w:rsidRPr="000805A3" w:rsidRDefault="00497700" w:rsidP="00931CA3">
            <w:pPr>
              <w:jc w:val="center"/>
            </w:pPr>
          </w:p>
          <w:p w:rsidR="00497700" w:rsidRPr="000805A3" w:rsidRDefault="00497700" w:rsidP="00931CA3">
            <w:pPr>
              <w:jc w:val="center"/>
            </w:pPr>
          </w:p>
          <w:p w:rsidR="00497700" w:rsidRPr="000805A3" w:rsidRDefault="00497700" w:rsidP="00931CA3">
            <w:pPr>
              <w:jc w:val="center"/>
            </w:pPr>
            <w:r w:rsidRPr="000805A3">
              <w:t>Россия</w:t>
            </w:r>
          </w:p>
        </w:tc>
        <w:tc>
          <w:tcPr>
            <w:tcW w:w="1701" w:type="dxa"/>
          </w:tcPr>
          <w:p w:rsidR="00497700" w:rsidRPr="000805A3" w:rsidRDefault="00497700" w:rsidP="00931CA3">
            <w:pPr>
              <w:jc w:val="center"/>
            </w:pPr>
            <w:r w:rsidRPr="000805A3">
              <w:t>нет</w:t>
            </w:r>
          </w:p>
        </w:tc>
        <w:tc>
          <w:tcPr>
            <w:tcW w:w="1843" w:type="dxa"/>
          </w:tcPr>
          <w:p w:rsidR="00497700" w:rsidRPr="000805A3" w:rsidRDefault="00497700" w:rsidP="00931CA3">
            <w:pPr>
              <w:jc w:val="center"/>
              <w:rPr>
                <w:b/>
              </w:rPr>
            </w:pPr>
            <w:r w:rsidRPr="000805A3">
              <w:t>Квартира</w:t>
            </w:r>
          </w:p>
        </w:tc>
        <w:tc>
          <w:tcPr>
            <w:tcW w:w="1276" w:type="dxa"/>
          </w:tcPr>
          <w:p w:rsidR="00497700" w:rsidRPr="000805A3" w:rsidRDefault="00497700" w:rsidP="00931CA3">
            <w:pPr>
              <w:jc w:val="center"/>
            </w:pPr>
            <w:r w:rsidRPr="000805A3">
              <w:t>42,7</w:t>
            </w:r>
          </w:p>
        </w:tc>
        <w:tc>
          <w:tcPr>
            <w:tcW w:w="1383" w:type="dxa"/>
          </w:tcPr>
          <w:p w:rsidR="00497700" w:rsidRPr="000805A3" w:rsidRDefault="00497700" w:rsidP="00931CA3">
            <w:pPr>
              <w:jc w:val="center"/>
            </w:pPr>
            <w:r w:rsidRPr="000805A3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805A3" w:rsidRDefault="00497700" w:rsidP="00931CA3">
            <w:pPr>
              <w:jc w:val="center"/>
            </w:pPr>
            <w:r w:rsidRPr="000805A3">
              <w:t>Несовершеннолетний ребенок</w:t>
            </w:r>
          </w:p>
        </w:tc>
        <w:tc>
          <w:tcPr>
            <w:tcW w:w="1417" w:type="dxa"/>
          </w:tcPr>
          <w:p w:rsidR="00497700" w:rsidRPr="000805A3" w:rsidRDefault="00497700" w:rsidP="00AA6DA6">
            <w:pPr>
              <w:jc w:val="center"/>
            </w:pPr>
            <w:r>
              <w:t>5005,48</w:t>
            </w:r>
          </w:p>
        </w:tc>
        <w:tc>
          <w:tcPr>
            <w:tcW w:w="1341" w:type="dxa"/>
          </w:tcPr>
          <w:p w:rsidR="00497700" w:rsidRPr="000805A3" w:rsidRDefault="00497700" w:rsidP="00A706DE">
            <w:pPr>
              <w:jc w:val="center"/>
            </w:pPr>
            <w:r w:rsidRPr="000805A3">
              <w:t>нет</w:t>
            </w:r>
          </w:p>
        </w:tc>
        <w:tc>
          <w:tcPr>
            <w:tcW w:w="1778" w:type="dxa"/>
            <w:gridSpan w:val="2"/>
          </w:tcPr>
          <w:p w:rsidR="00497700" w:rsidRPr="000805A3" w:rsidRDefault="00497700" w:rsidP="00931CA3">
            <w:pPr>
              <w:jc w:val="center"/>
            </w:pPr>
            <w:r w:rsidRPr="000805A3">
              <w:t xml:space="preserve">Земельный участок </w:t>
            </w:r>
          </w:p>
          <w:p w:rsidR="00497700" w:rsidRPr="000805A3" w:rsidRDefault="00497700" w:rsidP="00931CA3">
            <w:pPr>
              <w:jc w:val="center"/>
            </w:pPr>
            <w:r w:rsidRPr="000805A3">
              <w:t>¼ доли,</w:t>
            </w:r>
          </w:p>
          <w:p w:rsidR="00497700" w:rsidRPr="000805A3" w:rsidRDefault="00497700" w:rsidP="00931CA3">
            <w:pPr>
              <w:jc w:val="center"/>
            </w:pPr>
            <w:r w:rsidRPr="000805A3">
              <w:t>Жилой дом</w:t>
            </w:r>
          </w:p>
          <w:p w:rsidR="00497700" w:rsidRDefault="00497700" w:rsidP="00171189">
            <w:pPr>
              <w:jc w:val="center"/>
            </w:pPr>
            <w:r w:rsidRPr="000805A3">
              <w:t xml:space="preserve"> ¼ доли</w:t>
            </w:r>
          </w:p>
          <w:p w:rsidR="00497700" w:rsidRPr="000805A3" w:rsidRDefault="00497700" w:rsidP="00171189">
            <w:pPr>
              <w:jc w:val="center"/>
            </w:pPr>
          </w:p>
        </w:tc>
        <w:tc>
          <w:tcPr>
            <w:tcW w:w="1276" w:type="dxa"/>
          </w:tcPr>
          <w:p w:rsidR="00497700" w:rsidRPr="000805A3" w:rsidRDefault="00497700" w:rsidP="00EB7A39">
            <w:pPr>
              <w:jc w:val="center"/>
            </w:pPr>
            <w:r w:rsidRPr="000805A3">
              <w:t>1375</w:t>
            </w:r>
          </w:p>
          <w:p w:rsidR="00497700" w:rsidRPr="000805A3" w:rsidRDefault="00497700" w:rsidP="00EB7A39">
            <w:pPr>
              <w:jc w:val="center"/>
            </w:pPr>
          </w:p>
          <w:p w:rsidR="00497700" w:rsidRPr="000805A3" w:rsidRDefault="00497700" w:rsidP="00EB7A39">
            <w:pPr>
              <w:jc w:val="center"/>
            </w:pPr>
          </w:p>
          <w:p w:rsidR="00497700" w:rsidRPr="000805A3" w:rsidRDefault="00497700" w:rsidP="00EB7A39">
            <w:pPr>
              <w:jc w:val="center"/>
              <w:rPr>
                <w:b/>
              </w:rPr>
            </w:pPr>
            <w:r w:rsidRPr="000805A3">
              <w:t>64,1</w:t>
            </w:r>
          </w:p>
        </w:tc>
        <w:tc>
          <w:tcPr>
            <w:tcW w:w="1701" w:type="dxa"/>
          </w:tcPr>
          <w:p w:rsidR="00497700" w:rsidRPr="000805A3" w:rsidRDefault="00497700" w:rsidP="00931CA3">
            <w:pPr>
              <w:jc w:val="center"/>
            </w:pPr>
            <w:r w:rsidRPr="000805A3">
              <w:t>Россия</w:t>
            </w:r>
          </w:p>
          <w:p w:rsidR="00497700" w:rsidRPr="000805A3" w:rsidRDefault="00497700" w:rsidP="00931CA3">
            <w:pPr>
              <w:jc w:val="center"/>
            </w:pPr>
          </w:p>
          <w:p w:rsidR="00497700" w:rsidRPr="000805A3" w:rsidRDefault="00497700" w:rsidP="00931CA3">
            <w:pPr>
              <w:jc w:val="center"/>
            </w:pPr>
          </w:p>
          <w:p w:rsidR="00497700" w:rsidRPr="000805A3" w:rsidRDefault="00497700" w:rsidP="00931CA3">
            <w:pPr>
              <w:jc w:val="center"/>
            </w:pPr>
            <w:r w:rsidRPr="000805A3">
              <w:t>Россия</w:t>
            </w:r>
          </w:p>
        </w:tc>
        <w:tc>
          <w:tcPr>
            <w:tcW w:w="1701" w:type="dxa"/>
          </w:tcPr>
          <w:p w:rsidR="00497700" w:rsidRPr="000805A3" w:rsidRDefault="00497700" w:rsidP="00931CA3">
            <w:pPr>
              <w:jc w:val="center"/>
            </w:pPr>
            <w:r w:rsidRPr="000805A3">
              <w:t>нет</w:t>
            </w:r>
          </w:p>
        </w:tc>
        <w:tc>
          <w:tcPr>
            <w:tcW w:w="1843" w:type="dxa"/>
          </w:tcPr>
          <w:p w:rsidR="00497700" w:rsidRPr="000805A3" w:rsidRDefault="00497700" w:rsidP="00931CA3">
            <w:pPr>
              <w:jc w:val="center"/>
            </w:pPr>
            <w:r w:rsidRPr="000805A3">
              <w:t>нет</w:t>
            </w:r>
          </w:p>
        </w:tc>
        <w:tc>
          <w:tcPr>
            <w:tcW w:w="1276" w:type="dxa"/>
          </w:tcPr>
          <w:p w:rsidR="00497700" w:rsidRPr="000805A3" w:rsidRDefault="00497700" w:rsidP="00931CA3">
            <w:pPr>
              <w:jc w:val="center"/>
            </w:pPr>
            <w:r w:rsidRPr="000805A3">
              <w:t>нет</w:t>
            </w:r>
          </w:p>
        </w:tc>
        <w:tc>
          <w:tcPr>
            <w:tcW w:w="1383" w:type="dxa"/>
          </w:tcPr>
          <w:p w:rsidR="00497700" w:rsidRPr="000805A3" w:rsidRDefault="00497700" w:rsidP="00931CA3">
            <w:pPr>
              <w:jc w:val="center"/>
            </w:pPr>
            <w:r w:rsidRPr="000805A3">
              <w:t>нет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95976" w:rsidRDefault="00497700" w:rsidP="00931CA3">
            <w:pPr>
              <w:jc w:val="center"/>
            </w:pPr>
            <w:r w:rsidRPr="00095976">
              <w:t>Долгушева Ольга Петровна</w:t>
            </w:r>
          </w:p>
        </w:tc>
        <w:tc>
          <w:tcPr>
            <w:tcW w:w="1417" w:type="dxa"/>
          </w:tcPr>
          <w:p w:rsidR="00497700" w:rsidRPr="00095976" w:rsidRDefault="00497700" w:rsidP="00AA6DA6">
            <w:pPr>
              <w:jc w:val="center"/>
            </w:pPr>
            <w:r>
              <w:t>448932,63</w:t>
            </w:r>
          </w:p>
        </w:tc>
        <w:tc>
          <w:tcPr>
            <w:tcW w:w="1341" w:type="dxa"/>
          </w:tcPr>
          <w:p w:rsidR="00497700" w:rsidRPr="00095976" w:rsidRDefault="00497700" w:rsidP="00A706DE">
            <w:pPr>
              <w:jc w:val="center"/>
            </w:pPr>
            <w:r w:rsidRPr="00095976">
              <w:t>нет</w:t>
            </w:r>
          </w:p>
        </w:tc>
        <w:tc>
          <w:tcPr>
            <w:tcW w:w="1778" w:type="dxa"/>
            <w:gridSpan w:val="2"/>
          </w:tcPr>
          <w:p w:rsidR="00497700" w:rsidRPr="00095976" w:rsidRDefault="00497700" w:rsidP="00931CA3">
            <w:pPr>
              <w:jc w:val="center"/>
            </w:pPr>
            <w:r>
              <w:t>нет</w:t>
            </w:r>
          </w:p>
        </w:tc>
        <w:tc>
          <w:tcPr>
            <w:tcW w:w="1276" w:type="dxa"/>
          </w:tcPr>
          <w:p w:rsidR="00497700" w:rsidRPr="00095976" w:rsidRDefault="00497700" w:rsidP="00931CA3">
            <w:pPr>
              <w:jc w:val="center"/>
            </w:pPr>
          </w:p>
        </w:tc>
        <w:tc>
          <w:tcPr>
            <w:tcW w:w="1701" w:type="dxa"/>
          </w:tcPr>
          <w:p w:rsidR="00497700" w:rsidRPr="00095976" w:rsidRDefault="00497700" w:rsidP="006656AF">
            <w:pPr>
              <w:jc w:val="center"/>
            </w:pPr>
            <w:r w:rsidRPr="00095976">
              <w:t>Россия</w:t>
            </w:r>
          </w:p>
        </w:tc>
        <w:tc>
          <w:tcPr>
            <w:tcW w:w="1701" w:type="dxa"/>
          </w:tcPr>
          <w:p w:rsidR="00497700" w:rsidRPr="00095976" w:rsidRDefault="00497700" w:rsidP="00931CA3">
            <w:pPr>
              <w:jc w:val="center"/>
            </w:pPr>
            <w:r w:rsidRPr="00095976">
              <w:t>Автомобиль</w:t>
            </w:r>
          </w:p>
          <w:p w:rsidR="00497700" w:rsidRPr="00095976" w:rsidRDefault="00497700" w:rsidP="00931CA3">
            <w:pPr>
              <w:jc w:val="center"/>
            </w:pPr>
            <w:r w:rsidRPr="00095976">
              <w:rPr>
                <w:lang w:val="en-US"/>
              </w:rPr>
              <w:t xml:space="preserve">CHERU </w:t>
            </w:r>
          </w:p>
          <w:p w:rsidR="00497700" w:rsidRPr="00095976" w:rsidRDefault="00497700" w:rsidP="00931CA3">
            <w:pPr>
              <w:jc w:val="center"/>
              <w:rPr>
                <w:lang w:val="en-US"/>
              </w:rPr>
            </w:pPr>
            <w:r w:rsidRPr="00095976">
              <w:rPr>
                <w:lang w:val="en-US"/>
              </w:rPr>
              <w:t>SQP7080</w:t>
            </w:r>
          </w:p>
        </w:tc>
        <w:tc>
          <w:tcPr>
            <w:tcW w:w="1843" w:type="dxa"/>
          </w:tcPr>
          <w:p w:rsidR="00497700" w:rsidRPr="000805A3" w:rsidRDefault="00497700" w:rsidP="002C7A82">
            <w:pPr>
              <w:jc w:val="center"/>
              <w:rPr>
                <w:b/>
              </w:rPr>
            </w:pPr>
            <w:r w:rsidRPr="000805A3">
              <w:t>Квартира</w:t>
            </w:r>
          </w:p>
        </w:tc>
        <w:tc>
          <w:tcPr>
            <w:tcW w:w="1276" w:type="dxa"/>
          </w:tcPr>
          <w:p w:rsidR="00497700" w:rsidRPr="000805A3" w:rsidRDefault="00497700" w:rsidP="002C7A82">
            <w:pPr>
              <w:jc w:val="center"/>
            </w:pPr>
            <w:r>
              <w:t>57,3</w:t>
            </w:r>
          </w:p>
        </w:tc>
        <w:tc>
          <w:tcPr>
            <w:tcW w:w="1383" w:type="dxa"/>
          </w:tcPr>
          <w:p w:rsidR="00497700" w:rsidRPr="00095976" w:rsidRDefault="00497700" w:rsidP="00931CA3">
            <w:pPr>
              <w:jc w:val="center"/>
            </w:pPr>
            <w:r w:rsidRPr="00095976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95976" w:rsidRDefault="00497700" w:rsidP="00931CA3">
            <w:pPr>
              <w:jc w:val="center"/>
            </w:pPr>
            <w:r w:rsidRPr="00095976">
              <w:t>Несовершеннолетний ребенок</w:t>
            </w:r>
          </w:p>
        </w:tc>
        <w:tc>
          <w:tcPr>
            <w:tcW w:w="1417" w:type="dxa"/>
          </w:tcPr>
          <w:p w:rsidR="00497700" w:rsidRPr="00095976" w:rsidRDefault="00497700" w:rsidP="00AA6DA6">
            <w:pPr>
              <w:jc w:val="center"/>
            </w:pPr>
            <w:r w:rsidRPr="00095976">
              <w:t>нет</w:t>
            </w:r>
          </w:p>
        </w:tc>
        <w:tc>
          <w:tcPr>
            <w:tcW w:w="1341" w:type="dxa"/>
          </w:tcPr>
          <w:p w:rsidR="00497700" w:rsidRPr="00095976" w:rsidRDefault="00497700" w:rsidP="00A706DE">
            <w:pPr>
              <w:jc w:val="center"/>
            </w:pPr>
            <w:r w:rsidRPr="00095976">
              <w:t>нет</w:t>
            </w:r>
          </w:p>
        </w:tc>
        <w:tc>
          <w:tcPr>
            <w:tcW w:w="1778" w:type="dxa"/>
            <w:gridSpan w:val="2"/>
          </w:tcPr>
          <w:p w:rsidR="00497700" w:rsidRPr="00095976" w:rsidRDefault="00497700" w:rsidP="00931CA3">
            <w:pPr>
              <w:jc w:val="center"/>
            </w:pPr>
            <w:r w:rsidRPr="00095976">
              <w:t xml:space="preserve">Квартира </w:t>
            </w:r>
          </w:p>
          <w:p w:rsidR="00497700" w:rsidRPr="00095976" w:rsidRDefault="00497700" w:rsidP="00095976">
            <w:pPr>
              <w:jc w:val="center"/>
            </w:pPr>
            <w:r>
              <w:t>1/2 доли</w:t>
            </w:r>
          </w:p>
        </w:tc>
        <w:tc>
          <w:tcPr>
            <w:tcW w:w="1276" w:type="dxa"/>
          </w:tcPr>
          <w:p w:rsidR="00497700" w:rsidRPr="00095976" w:rsidRDefault="00497700" w:rsidP="00931CA3">
            <w:pPr>
              <w:jc w:val="center"/>
            </w:pPr>
            <w:r>
              <w:t>35,1</w:t>
            </w:r>
          </w:p>
        </w:tc>
        <w:tc>
          <w:tcPr>
            <w:tcW w:w="1701" w:type="dxa"/>
          </w:tcPr>
          <w:p w:rsidR="00497700" w:rsidRPr="00095976" w:rsidRDefault="00497700" w:rsidP="00931CA3">
            <w:pPr>
              <w:jc w:val="center"/>
            </w:pPr>
            <w:r w:rsidRPr="00095976">
              <w:t>Россия</w:t>
            </w:r>
          </w:p>
        </w:tc>
        <w:tc>
          <w:tcPr>
            <w:tcW w:w="1701" w:type="dxa"/>
          </w:tcPr>
          <w:p w:rsidR="00497700" w:rsidRPr="00095976" w:rsidRDefault="00497700" w:rsidP="00931CA3">
            <w:pPr>
              <w:jc w:val="center"/>
            </w:pPr>
            <w:r w:rsidRPr="00095976">
              <w:t>нет</w:t>
            </w:r>
          </w:p>
        </w:tc>
        <w:tc>
          <w:tcPr>
            <w:tcW w:w="1843" w:type="dxa"/>
          </w:tcPr>
          <w:p w:rsidR="00497700" w:rsidRPr="000805A3" w:rsidRDefault="00497700" w:rsidP="002C7A82">
            <w:pPr>
              <w:jc w:val="center"/>
              <w:rPr>
                <w:b/>
              </w:rPr>
            </w:pPr>
            <w:r w:rsidRPr="000805A3">
              <w:t>Квартира</w:t>
            </w:r>
          </w:p>
        </w:tc>
        <w:tc>
          <w:tcPr>
            <w:tcW w:w="1276" w:type="dxa"/>
          </w:tcPr>
          <w:p w:rsidR="00497700" w:rsidRPr="000805A3" w:rsidRDefault="00497700" w:rsidP="002C7A82">
            <w:pPr>
              <w:jc w:val="center"/>
            </w:pPr>
            <w:r>
              <w:t>57,3</w:t>
            </w:r>
          </w:p>
        </w:tc>
        <w:tc>
          <w:tcPr>
            <w:tcW w:w="1383" w:type="dxa"/>
          </w:tcPr>
          <w:p w:rsidR="00497700" w:rsidRPr="00095976" w:rsidRDefault="00497700" w:rsidP="00931CA3">
            <w:pPr>
              <w:jc w:val="center"/>
            </w:pPr>
            <w:r w:rsidRPr="00095976">
              <w:t>нет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95976" w:rsidRDefault="00497700" w:rsidP="00931CA3">
            <w:pPr>
              <w:jc w:val="center"/>
            </w:pPr>
            <w:r>
              <w:t>Худякова Светлана Николаевна</w:t>
            </w:r>
          </w:p>
        </w:tc>
        <w:tc>
          <w:tcPr>
            <w:tcW w:w="1417" w:type="dxa"/>
          </w:tcPr>
          <w:p w:rsidR="00497700" w:rsidRPr="00095976" w:rsidRDefault="00497700" w:rsidP="00AA6DA6">
            <w:pPr>
              <w:jc w:val="center"/>
            </w:pPr>
            <w:r>
              <w:t>387689,94</w:t>
            </w:r>
          </w:p>
        </w:tc>
        <w:tc>
          <w:tcPr>
            <w:tcW w:w="1341" w:type="dxa"/>
          </w:tcPr>
          <w:p w:rsidR="00497700" w:rsidRPr="00095976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Pr="00095976" w:rsidRDefault="00497700" w:rsidP="00BE3B63">
            <w:pPr>
              <w:jc w:val="center"/>
            </w:pPr>
            <w:r w:rsidRPr="00095976">
              <w:t xml:space="preserve">Квартира </w:t>
            </w:r>
          </w:p>
          <w:p w:rsidR="00497700" w:rsidRPr="00095976" w:rsidRDefault="00497700" w:rsidP="00BE3B63">
            <w:pPr>
              <w:jc w:val="center"/>
            </w:pPr>
            <w:r>
              <w:t>1/6 доли</w:t>
            </w:r>
          </w:p>
        </w:tc>
        <w:tc>
          <w:tcPr>
            <w:tcW w:w="1276" w:type="dxa"/>
          </w:tcPr>
          <w:p w:rsidR="00497700" w:rsidRDefault="00497700" w:rsidP="00931CA3">
            <w:pPr>
              <w:jc w:val="center"/>
            </w:pPr>
            <w:r>
              <w:t>48,3</w:t>
            </w:r>
          </w:p>
        </w:tc>
        <w:tc>
          <w:tcPr>
            <w:tcW w:w="1701" w:type="dxa"/>
          </w:tcPr>
          <w:p w:rsidR="00497700" w:rsidRPr="00095976" w:rsidRDefault="00497700" w:rsidP="00931CA3">
            <w:pPr>
              <w:jc w:val="center"/>
            </w:pPr>
            <w:r>
              <w:t>Россия</w:t>
            </w:r>
          </w:p>
        </w:tc>
        <w:tc>
          <w:tcPr>
            <w:tcW w:w="1701" w:type="dxa"/>
          </w:tcPr>
          <w:p w:rsidR="00497700" w:rsidRPr="00095976" w:rsidRDefault="00497700" w:rsidP="00931CA3">
            <w:pPr>
              <w:jc w:val="center"/>
            </w:pPr>
            <w:r>
              <w:t>нет</w:t>
            </w:r>
          </w:p>
        </w:tc>
        <w:tc>
          <w:tcPr>
            <w:tcW w:w="1843" w:type="dxa"/>
          </w:tcPr>
          <w:p w:rsidR="00497700" w:rsidRPr="000805A3" w:rsidRDefault="00497700" w:rsidP="002C7A82">
            <w:pPr>
              <w:jc w:val="center"/>
            </w:pPr>
            <w:r w:rsidRPr="003921D3">
              <w:t>Жилой дом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60,0</w:t>
            </w:r>
          </w:p>
        </w:tc>
        <w:tc>
          <w:tcPr>
            <w:tcW w:w="1383" w:type="dxa"/>
          </w:tcPr>
          <w:p w:rsidR="00497700" w:rsidRPr="00095976" w:rsidRDefault="00497700" w:rsidP="00931CA3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95976" w:rsidRDefault="00497700" w:rsidP="00931CA3">
            <w:pPr>
              <w:jc w:val="center"/>
            </w:pPr>
            <w:r w:rsidRPr="00095976">
              <w:t>Несовершеннолетний ребенок</w:t>
            </w:r>
          </w:p>
        </w:tc>
        <w:tc>
          <w:tcPr>
            <w:tcW w:w="1417" w:type="dxa"/>
          </w:tcPr>
          <w:p w:rsidR="00497700" w:rsidRPr="00095976" w:rsidRDefault="00497700" w:rsidP="00AA6DA6">
            <w:pPr>
              <w:jc w:val="center"/>
            </w:pPr>
            <w:r>
              <w:t>нет</w:t>
            </w:r>
          </w:p>
        </w:tc>
        <w:tc>
          <w:tcPr>
            <w:tcW w:w="1341" w:type="dxa"/>
          </w:tcPr>
          <w:p w:rsidR="00497700" w:rsidRPr="00095976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Pr="00095976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276" w:type="dxa"/>
          </w:tcPr>
          <w:p w:rsidR="00497700" w:rsidRPr="00095976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701" w:type="dxa"/>
          </w:tcPr>
          <w:p w:rsidR="00497700" w:rsidRPr="00095976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701" w:type="dxa"/>
          </w:tcPr>
          <w:p w:rsidR="00497700" w:rsidRPr="00095976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843" w:type="dxa"/>
          </w:tcPr>
          <w:p w:rsidR="00497700" w:rsidRPr="000805A3" w:rsidRDefault="00497700" w:rsidP="002C7A82">
            <w:pPr>
              <w:jc w:val="center"/>
            </w:pPr>
            <w:r w:rsidRPr="003921D3">
              <w:t>Жилой дом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60,0</w:t>
            </w:r>
          </w:p>
        </w:tc>
        <w:tc>
          <w:tcPr>
            <w:tcW w:w="1383" w:type="dxa"/>
          </w:tcPr>
          <w:p w:rsidR="00497700" w:rsidRPr="00095976" w:rsidRDefault="00497700" w:rsidP="00931CA3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95976" w:rsidRDefault="00497700" w:rsidP="00931CA3">
            <w:pPr>
              <w:jc w:val="center"/>
            </w:pPr>
            <w:r>
              <w:t>Лошакова Ираида Карповна</w:t>
            </w:r>
          </w:p>
        </w:tc>
        <w:tc>
          <w:tcPr>
            <w:tcW w:w="1417" w:type="dxa"/>
          </w:tcPr>
          <w:p w:rsidR="00497700" w:rsidRDefault="00497700" w:rsidP="00AA6DA6">
            <w:pPr>
              <w:jc w:val="center"/>
            </w:pPr>
            <w:r>
              <w:t>547370,05</w:t>
            </w:r>
          </w:p>
        </w:tc>
        <w:tc>
          <w:tcPr>
            <w:tcW w:w="1341" w:type="dxa"/>
          </w:tcPr>
          <w:p w:rsidR="00497700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Default="00497700" w:rsidP="008217D0">
            <w:pPr>
              <w:jc w:val="center"/>
            </w:pPr>
            <w:r w:rsidRPr="000805A3">
              <w:t>Земельный участок</w:t>
            </w:r>
            <w:r>
              <w:t>,</w:t>
            </w:r>
          </w:p>
          <w:p w:rsidR="00497700" w:rsidRDefault="00497700" w:rsidP="008217D0">
            <w:pPr>
              <w:jc w:val="center"/>
            </w:pPr>
            <w:r>
              <w:t>з</w:t>
            </w:r>
            <w:r w:rsidRPr="000805A3">
              <w:t>емельный участок</w:t>
            </w:r>
            <w:r>
              <w:t>,</w:t>
            </w:r>
          </w:p>
          <w:p w:rsidR="00497700" w:rsidRDefault="00497700" w:rsidP="009D06D4">
            <w:pPr>
              <w:jc w:val="center"/>
            </w:pPr>
            <w:r>
              <w:t>жилой дом</w:t>
            </w:r>
          </w:p>
          <w:p w:rsidR="00497700" w:rsidRDefault="00497700" w:rsidP="009D06D4">
            <w:pPr>
              <w:jc w:val="center"/>
            </w:pPr>
            <w:r>
              <w:t>1/5 доли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3000,0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4210,0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70,3</w:t>
            </w:r>
          </w:p>
        </w:tc>
        <w:tc>
          <w:tcPr>
            <w:tcW w:w="1701" w:type="dxa"/>
          </w:tcPr>
          <w:p w:rsidR="00497700" w:rsidRPr="001872B4" w:rsidRDefault="00497700" w:rsidP="003D2CD0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3D2CD0">
            <w:pPr>
              <w:jc w:val="center"/>
            </w:pPr>
          </w:p>
          <w:p w:rsidR="00497700" w:rsidRDefault="00497700" w:rsidP="003D2CD0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3D2CD0">
            <w:pPr>
              <w:jc w:val="center"/>
            </w:pPr>
          </w:p>
          <w:p w:rsidR="00497700" w:rsidRDefault="00497700" w:rsidP="003D2CD0">
            <w:pPr>
              <w:jc w:val="center"/>
            </w:pPr>
            <w:r w:rsidRPr="001872B4">
              <w:t>Россия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843" w:type="dxa"/>
          </w:tcPr>
          <w:p w:rsidR="00497700" w:rsidRPr="003921D3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383" w:type="dxa"/>
          </w:tcPr>
          <w:p w:rsidR="00497700" w:rsidRDefault="00497700" w:rsidP="00931CA3">
            <w:pPr>
              <w:jc w:val="center"/>
            </w:pPr>
            <w:r>
              <w:t>нет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95976" w:rsidRDefault="00497700" w:rsidP="00931CA3">
            <w:pPr>
              <w:jc w:val="center"/>
            </w:pPr>
            <w:r>
              <w:t>Супруг</w:t>
            </w:r>
          </w:p>
        </w:tc>
        <w:tc>
          <w:tcPr>
            <w:tcW w:w="1417" w:type="dxa"/>
          </w:tcPr>
          <w:p w:rsidR="00497700" w:rsidRDefault="00497700" w:rsidP="00AA6DA6">
            <w:pPr>
              <w:jc w:val="center"/>
            </w:pPr>
            <w:r>
              <w:t>266256,12</w:t>
            </w:r>
          </w:p>
        </w:tc>
        <w:tc>
          <w:tcPr>
            <w:tcW w:w="1341" w:type="dxa"/>
          </w:tcPr>
          <w:p w:rsidR="00497700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Default="00497700" w:rsidP="003D2CD0">
            <w:pPr>
              <w:jc w:val="center"/>
            </w:pPr>
            <w:r w:rsidRPr="000805A3">
              <w:t>Земельный участок</w:t>
            </w:r>
            <w:r>
              <w:t>,</w:t>
            </w:r>
          </w:p>
          <w:p w:rsidR="00497700" w:rsidRDefault="00497700" w:rsidP="003D2CD0">
            <w:pPr>
              <w:jc w:val="center"/>
            </w:pPr>
            <w:r>
              <w:t>з</w:t>
            </w:r>
            <w:r w:rsidRPr="000805A3">
              <w:t>емельный участок</w:t>
            </w:r>
            <w:r>
              <w:t>,</w:t>
            </w:r>
          </w:p>
          <w:p w:rsidR="00497700" w:rsidRDefault="00497700" w:rsidP="003D2CD0">
            <w:pPr>
              <w:jc w:val="center"/>
            </w:pPr>
            <w:r>
              <w:t>жилой дом</w:t>
            </w:r>
          </w:p>
          <w:p w:rsidR="00497700" w:rsidRDefault="00497700" w:rsidP="003D2CD0">
            <w:pPr>
              <w:jc w:val="center"/>
            </w:pPr>
            <w:r>
              <w:t>1/5 доли,</w:t>
            </w:r>
          </w:p>
          <w:p w:rsidR="00497700" w:rsidRDefault="00497700" w:rsidP="003D2CD0">
            <w:pPr>
              <w:jc w:val="center"/>
            </w:pPr>
            <w:r>
              <w:t>гараж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835,0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10234,0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70,3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12,0</w:t>
            </w:r>
          </w:p>
        </w:tc>
        <w:tc>
          <w:tcPr>
            <w:tcW w:w="1701" w:type="dxa"/>
          </w:tcPr>
          <w:p w:rsidR="00497700" w:rsidRPr="001872B4" w:rsidRDefault="00497700" w:rsidP="003D2CD0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3D2CD0">
            <w:pPr>
              <w:jc w:val="center"/>
            </w:pPr>
          </w:p>
          <w:p w:rsidR="00497700" w:rsidRDefault="00497700" w:rsidP="003D2CD0">
            <w:pPr>
              <w:jc w:val="center"/>
            </w:pPr>
            <w:r w:rsidRPr="001872B4">
              <w:t>Россия</w:t>
            </w:r>
          </w:p>
          <w:p w:rsidR="00497700" w:rsidRDefault="00497700" w:rsidP="003D2CD0">
            <w:pPr>
              <w:jc w:val="center"/>
            </w:pPr>
          </w:p>
          <w:p w:rsidR="00497700" w:rsidRPr="001872B4" w:rsidRDefault="00497700" w:rsidP="003D2CD0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3D2CD0">
            <w:pPr>
              <w:jc w:val="center"/>
            </w:pPr>
          </w:p>
          <w:p w:rsidR="00497700" w:rsidRDefault="00497700" w:rsidP="003D2CD0">
            <w:pPr>
              <w:jc w:val="center"/>
            </w:pPr>
            <w:r w:rsidRPr="001872B4">
              <w:t>Россия</w:t>
            </w:r>
          </w:p>
        </w:tc>
        <w:tc>
          <w:tcPr>
            <w:tcW w:w="1701" w:type="dxa"/>
          </w:tcPr>
          <w:p w:rsidR="00497700" w:rsidRPr="00095976" w:rsidRDefault="00497700" w:rsidP="008E2DA7">
            <w:pPr>
              <w:jc w:val="center"/>
            </w:pPr>
            <w:r w:rsidRPr="00095976">
              <w:t>Автомобиль</w:t>
            </w:r>
          </w:p>
          <w:p w:rsidR="00497700" w:rsidRDefault="00497700" w:rsidP="008E2DA7">
            <w:pPr>
              <w:jc w:val="center"/>
            </w:pPr>
            <w:r>
              <w:t>УАЗ 3160</w:t>
            </w:r>
          </w:p>
          <w:p w:rsidR="00497700" w:rsidRDefault="00497700" w:rsidP="008E2DA7">
            <w:pPr>
              <w:jc w:val="center"/>
            </w:pPr>
            <w:r>
              <w:t>ГАЗ 6612</w:t>
            </w:r>
          </w:p>
        </w:tc>
        <w:tc>
          <w:tcPr>
            <w:tcW w:w="1843" w:type="dxa"/>
          </w:tcPr>
          <w:p w:rsidR="00497700" w:rsidRDefault="00497700" w:rsidP="002C7A82">
            <w:pPr>
              <w:jc w:val="center"/>
            </w:pPr>
            <w:r w:rsidRPr="000805A3">
              <w:t>Земельный участок</w:t>
            </w:r>
            <w:r>
              <w:t>,</w:t>
            </w:r>
          </w:p>
          <w:p w:rsidR="00497700" w:rsidRPr="003921D3" w:rsidRDefault="00497700" w:rsidP="002C7A82">
            <w:pPr>
              <w:jc w:val="center"/>
            </w:pP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4210,0</w:t>
            </w:r>
          </w:p>
        </w:tc>
        <w:tc>
          <w:tcPr>
            <w:tcW w:w="1383" w:type="dxa"/>
          </w:tcPr>
          <w:p w:rsidR="00497700" w:rsidRDefault="00497700" w:rsidP="00931CA3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95976" w:rsidRDefault="00497700" w:rsidP="00931CA3">
            <w:pPr>
              <w:jc w:val="center"/>
            </w:pPr>
            <w:r w:rsidRPr="00095976">
              <w:t>Несовершеннолетний ребенок</w:t>
            </w:r>
          </w:p>
        </w:tc>
        <w:tc>
          <w:tcPr>
            <w:tcW w:w="1417" w:type="dxa"/>
          </w:tcPr>
          <w:p w:rsidR="00497700" w:rsidRDefault="00497700" w:rsidP="00AA6DA6">
            <w:pPr>
              <w:jc w:val="center"/>
            </w:pPr>
            <w:r>
              <w:t>нет</w:t>
            </w:r>
          </w:p>
        </w:tc>
        <w:tc>
          <w:tcPr>
            <w:tcW w:w="1341" w:type="dxa"/>
          </w:tcPr>
          <w:p w:rsidR="00497700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Default="00497700" w:rsidP="00B7381E">
            <w:pPr>
              <w:jc w:val="center"/>
            </w:pPr>
            <w:r>
              <w:t>жилой дом</w:t>
            </w:r>
          </w:p>
          <w:p w:rsidR="00497700" w:rsidRDefault="00497700" w:rsidP="00B7381E">
            <w:pPr>
              <w:jc w:val="center"/>
            </w:pPr>
            <w:r>
              <w:t>1/5 доли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70,3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Россия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843" w:type="dxa"/>
          </w:tcPr>
          <w:p w:rsidR="00497700" w:rsidRDefault="00497700" w:rsidP="002C7A82">
            <w:pPr>
              <w:jc w:val="center"/>
            </w:pPr>
            <w:r w:rsidRPr="000805A3">
              <w:t>Земельный участок</w:t>
            </w:r>
            <w:r>
              <w:t>,</w:t>
            </w:r>
          </w:p>
          <w:p w:rsidR="00497700" w:rsidRPr="003921D3" w:rsidRDefault="00497700" w:rsidP="002C7A82">
            <w:pPr>
              <w:jc w:val="center"/>
            </w:pP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4210,0</w:t>
            </w:r>
          </w:p>
        </w:tc>
        <w:tc>
          <w:tcPr>
            <w:tcW w:w="1383" w:type="dxa"/>
          </w:tcPr>
          <w:p w:rsidR="00497700" w:rsidRDefault="00497700" w:rsidP="002C7A82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Default="00497700" w:rsidP="00931CA3">
            <w:pPr>
              <w:jc w:val="center"/>
            </w:pPr>
            <w:r>
              <w:t xml:space="preserve">Бородина </w:t>
            </w:r>
          </w:p>
          <w:p w:rsidR="00497700" w:rsidRPr="00095976" w:rsidRDefault="00497700" w:rsidP="00931CA3">
            <w:pPr>
              <w:jc w:val="center"/>
            </w:pPr>
            <w:r>
              <w:t>Елена Валентиновна</w:t>
            </w:r>
          </w:p>
        </w:tc>
        <w:tc>
          <w:tcPr>
            <w:tcW w:w="1417" w:type="dxa"/>
          </w:tcPr>
          <w:p w:rsidR="00497700" w:rsidRDefault="00497700" w:rsidP="00AA6DA6">
            <w:pPr>
              <w:jc w:val="center"/>
            </w:pPr>
            <w:r>
              <w:t>604972,47</w:t>
            </w:r>
          </w:p>
        </w:tc>
        <w:tc>
          <w:tcPr>
            <w:tcW w:w="1341" w:type="dxa"/>
          </w:tcPr>
          <w:p w:rsidR="00497700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843" w:type="dxa"/>
          </w:tcPr>
          <w:p w:rsidR="00497700" w:rsidRDefault="00497700" w:rsidP="00643389">
            <w:pPr>
              <w:jc w:val="center"/>
            </w:pPr>
            <w:r>
              <w:t>жилой дом,</w:t>
            </w:r>
          </w:p>
          <w:p w:rsidR="00497700" w:rsidRDefault="00497700" w:rsidP="00643389">
            <w:pPr>
              <w:jc w:val="center"/>
            </w:pPr>
            <w:r>
              <w:t>з</w:t>
            </w:r>
            <w:r w:rsidRPr="000805A3">
              <w:t>емельный участок</w:t>
            </w:r>
            <w:r>
              <w:t>,</w:t>
            </w:r>
          </w:p>
          <w:p w:rsidR="00497700" w:rsidRPr="003921D3" w:rsidRDefault="00497700" w:rsidP="002C7A82">
            <w:pPr>
              <w:jc w:val="center"/>
            </w:pP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45,6</w:t>
            </w:r>
          </w:p>
          <w:p w:rsidR="00497700" w:rsidRDefault="00497700" w:rsidP="002C7A82">
            <w:pPr>
              <w:jc w:val="center"/>
            </w:pPr>
            <w:r>
              <w:t>1517,0</w:t>
            </w:r>
          </w:p>
        </w:tc>
        <w:tc>
          <w:tcPr>
            <w:tcW w:w="1383" w:type="dxa"/>
          </w:tcPr>
          <w:p w:rsidR="00497700" w:rsidRDefault="00497700" w:rsidP="00931CA3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95976" w:rsidRDefault="00497700" w:rsidP="00931CA3">
            <w:pPr>
              <w:jc w:val="center"/>
            </w:pPr>
            <w:r>
              <w:t>Рукавишникова Галина Владимировна</w:t>
            </w:r>
          </w:p>
        </w:tc>
        <w:tc>
          <w:tcPr>
            <w:tcW w:w="1417" w:type="dxa"/>
          </w:tcPr>
          <w:p w:rsidR="00497700" w:rsidRDefault="00497700" w:rsidP="00AA6DA6">
            <w:pPr>
              <w:jc w:val="center"/>
            </w:pPr>
            <w:r>
              <w:t>520290,03</w:t>
            </w:r>
          </w:p>
        </w:tc>
        <w:tc>
          <w:tcPr>
            <w:tcW w:w="1341" w:type="dxa"/>
          </w:tcPr>
          <w:p w:rsidR="00497700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Default="00497700" w:rsidP="00EC3A05">
            <w:pPr>
              <w:jc w:val="center"/>
            </w:pPr>
            <w:r w:rsidRPr="000805A3">
              <w:t>Земельный участок</w:t>
            </w:r>
            <w:r>
              <w:t>,</w:t>
            </w:r>
          </w:p>
          <w:p w:rsidR="00497700" w:rsidRDefault="00497700" w:rsidP="00EC3A05">
            <w:pPr>
              <w:jc w:val="center"/>
            </w:pPr>
            <w:r>
              <w:t>Квартира,</w:t>
            </w:r>
          </w:p>
          <w:p w:rsidR="00497700" w:rsidRDefault="00497700" w:rsidP="002C7A82">
            <w:pPr>
              <w:jc w:val="center"/>
            </w:pPr>
            <w:r>
              <w:t>¼ доли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387,0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46,8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Россия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843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383" w:type="dxa"/>
          </w:tcPr>
          <w:p w:rsidR="00497700" w:rsidRDefault="00497700" w:rsidP="00931CA3">
            <w:pPr>
              <w:jc w:val="center"/>
            </w:pPr>
            <w:r>
              <w:t>нет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Default="00497700" w:rsidP="00931CA3">
            <w:pPr>
              <w:jc w:val="center"/>
            </w:pPr>
            <w:r>
              <w:t>Супруг</w:t>
            </w:r>
          </w:p>
        </w:tc>
        <w:tc>
          <w:tcPr>
            <w:tcW w:w="1417" w:type="dxa"/>
          </w:tcPr>
          <w:p w:rsidR="00497700" w:rsidRDefault="00497700" w:rsidP="00AA6DA6">
            <w:pPr>
              <w:jc w:val="center"/>
            </w:pPr>
            <w:r>
              <w:t>119324,89</w:t>
            </w:r>
          </w:p>
        </w:tc>
        <w:tc>
          <w:tcPr>
            <w:tcW w:w="1341" w:type="dxa"/>
          </w:tcPr>
          <w:p w:rsidR="00497700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Default="00497700" w:rsidP="00462353">
            <w:pPr>
              <w:jc w:val="center"/>
            </w:pPr>
            <w:r>
              <w:t>Квартира,</w:t>
            </w:r>
          </w:p>
          <w:p w:rsidR="00497700" w:rsidRDefault="00497700" w:rsidP="00462353">
            <w:pPr>
              <w:jc w:val="center"/>
            </w:pPr>
            <w:r>
              <w:t>¼ доли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46,8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Россия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843" w:type="dxa"/>
          </w:tcPr>
          <w:p w:rsidR="00497700" w:rsidRDefault="00497700" w:rsidP="00A507ED">
            <w:pPr>
              <w:jc w:val="center"/>
            </w:pPr>
            <w:r>
              <w:t>квартира,</w:t>
            </w:r>
          </w:p>
          <w:p w:rsidR="00497700" w:rsidRDefault="00497700" w:rsidP="00A507ED">
            <w:pPr>
              <w:jc w:val="center"/>
            </w:pPr>
            <w:r>
              <w:t>з</w:t>
            </w:r>
            <w:r w:rsidRPr="000805A3">
              <w:t>емельный участок</w:t>
            </w:r>
          </w:p>
          <w:p w:rsidR="00497700" w:rsidRPr="003921D3" w:rsidRDefault="00497700" w:rsidP="002C7A82">
            <w:pPr>
              <w:jc w:val="center"/>
            </w:pP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46,8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387,0</w:t>
            </w:r>
          </w:p>
        </w:tc>
        <w:tc>
          <w:tcPr>
            <w:tcW w:w="1383" w:type="dxa"/>
          </w:tcPr>
          <w:p w:rsidR="00497700" w:rsidRDefault="00497700" w:rsidP="00931CA3">
            <w:pPr>
              <w:jc w:val="center"/>
            </w:pPr>
            <w:r>
              <w:t>Россия</w:t>
            </w:r>
          </w:p>
          <w:p w:rsidR="00497700" w:rsidRDefault="00497700" w:rsidP="00931CA3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Default="00497700" w:rsidP="00931CA3">
            <w:pPr>
              <w:jc w:val="center"/>
            </w:pPr>
            <w:r w:rsidRPr="00095976">
              <w:t>Несовершеннолетний ребенок</w:t>
            </w:r>
          </w:p>
        </w:tc>
        <w:tc>
          <w:tcPr>
            <w:tcW w:w="1417" w:type="dxa"/>
          </w:tcPr>
          <w:p w:rsidR="00497700" w:rsidRDefault="00497700" w:rsidP="00AA6DA6">
            <w:pPr>
              <w:jc w:val="center"/>
            </w:pPr>
            <w:r>
              <w:t>нет</w:t>
            </w:r>
          </w:p>
        </w:tc>
        <w:tc>
          <w:tcPr>
            <w:tcW w:w="1341" w:type="dxa"/>
          </w:tcPr>
          <w:p w:rsidR="00497700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Default="00497700" w:rsidP="00A507ED">
            <w:pPr>
              <w:jc w:val="center"/>
            </w:pPr>
            <w:r>
              <w:t>Квартира,</w:t>
            </w:r>
          </w:p>
          <w:p w:rsidR="00497700" w:rsidRDefault="00497700" w:rsidP="00A507ED">
            <w:pPr>
              <w:jc w:val="center"/>
            </w:pPr>
            <w:r>
              <w:t>¼ доли,</w:t>
            </w:r>
          </w:p>
          <w:p w:rsidR="00497700" w:rsidRDefault="00497700" w:rsidP="00A507ED">
            <w:pPr>
              <w:jc w:val="center"/>
            </w:pPr>
            <w:r>
              <w:t>квартира,</w:t>
            </w:r>
          </w:p>
          <w:p w:rsidR="00497700" w:rsidRDefault="00497700" w:rsidP="00A507ED">
            <w:pPr>
              <w:jc w:val="center"/>
            </w:pPr>
            <w:r>
              <w:t>1/2 доли</w:t>
            </w: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46,8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53,8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Россия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  <w:r>
              <w:t>Россия</w:t>
            </w:r>
          </w:p>
        </w:tc>
        <w:tc>
          <w:tcPr>
            <w:tcW w:w="1701" w:type="dxa"/>
          </w:tcPr>
          <w:p w:rsidR="00497700" w:rsidRDefault="00497700" w:rsidP="002C7A82">
            <w:pPr>
              <w:jc w:val="center"/>
            </w:pPr>
            <w:r>
              <w:t>нет</w:t>
            </w:r>
          </w:p>
        </w:tc>
        <w:tc>
          <w:tcPr>
            <w:tcW w:w="1843" w:type="dxa"/>
          </w:tcPr>
          <w:p w:rsidR="00497700" w:rsidRDefault="00497700" w:rsidP="007D07AF">
            <w:pPr>
              <w:jc w:val="center"/>
            </w:pPr>
            <w:r>
              <w:t>З</w:t>
            </w:r>
            <w:r w:rsidRPr="000805A3">
              <w:t>емельный участок</w:t>
            </w:r>
          </w:p>
          <w:p w:rsidR="00497700" w:rsidRPr="003921D3" w:rsidRDefault="00497700" w:rsidP="002C7A82">
            <w:pPr>
              <w:jc w:val="center"/>
            </w:pPr>
          </w:p>
        </w:tc>
        <w:tc>
          <w:tcPr>
            <w:tcW w:w="1276" w:type="dxa"/>
          </w:tcPr>
          <w:p w:rsidR="00497700" w:rsidRDefault="00497700" w:rsidP="002C7A82">
            <w:pPr>
              <w:jc w:val="center"/>
            </w:pPr>
            <w:r>
              <w:t>387,0</w:t>
            </w:r>
          </w:p>
        </w:tc>
        <w:tc>
          <w:tcPr>
            <w:tcW w:w="1383" w:type="dxa"/>
          </w:tcPr>
          <w:p w:rsidR="00497700" w:rsidRDefault="00497700" w:rsidP="00931CA3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1872B4" w:rsidRDefault="00497700" w:rsidP="00931CA3">
            <w:pPr>
              <w:jc w:val="center"/>
            </w:pPr>
            <w:r w:rsidRPr="001872B4">
              <w:t>Жданова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Ираида Александровна</w:t>
            </w:r>
          </w:p>
        </w:tc>
        <w:tc>
          <w:tcPr>
            <w:tcW w:w="1417" w:type="dxa"/>
          </w:tcPr>
          <w:p w:rsidR="00497700" w:rsidRPr="001872B4" w:rsidRDefault="00497700" w:rsidP="00AA6DA6">
            <w:pPr>
              <w:jc w:val="center"/>
            </w:pPr>
            <w:r>
              <w:t>222307,55</w:t>
            </w:r>
          </w:p>
        </w:tc>
        <w:tc>
          <w:tcPr>
            <w:tcW w:w="1341" w:type="dxa"/>
          </w:tcPr>
          <w:p w:rsidR="00497700" w:rsidRPr="001872B4" w:rsidRDefault="00497700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</w:tcPr>
          <w:p w:rsidR="00497700" w:rsidRPr="001872B4" w:rsidRDefault="00497700" w:rsidP="00931CA3">
            <w:pPr>
              <w:jc w:val="center"/>
            </w:pPr>
            <w:r w:rsidRPr="001872B4">
              <w:t>Квартира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½ доли,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</w:tcPr>
          <w:p w:rsidR="00497700" w:rsidRPr="001872B4" w:rsidRDefault="00497700" w:rsidP="00931CA3">
            <w:pPr>
              <w:jc w:val="center"/>
            </w:pPr>
            <w:r w:rsidRPr="001872B4">
              <w:t>48,7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600</w:t>
            </w:r>
          </w:p>
        </w:tc>
        <w:tc>
          <w:tcPr>
            <w:tcW w:w="1701" w:type="dxa"/>
          </w:tcPr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</w:tc>
        <w:tc>
          <w:tcPr>
            <w:tcW w:w="1701" w:type="dxa"/>
          </w:tcPr>
          <w:p w:rsidR="00497700" w:rsidRPr="001872B4" w:rsidRDefault="00497700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843" w:type="dxa"/>
          </w:tcPr>
          <w:p w:rsidR="00497700" w:rsidRPr="001872B4" w:rsidRDefault="00497700" w:rsidP="00AA6DA6">
            <w:pPr>
              <w:jc w:val="center"/>
            </w:pPr>
            <w:r w:rsidRPr="001872B4">
              <w:t>Земельный участок</w:t>
            </w:r>
          </w:p>
          <w:p w:rsidR="00497700" w:rsidRPr="001872B4" w:rsidRDefault="00497700" w:rsidP="00AA6DA6">
            <w:pPr>
              <w:jc w:val="center"/>
            </w:pPr>
            <w:r w:rsidRPr="001872B4">
              <w:t>Земельный участок,</w:t>
            </w:r>
          </w:p>
          <w:p w:rsidR="00497700" w:rsidRPr="001872B4" w:rsidRDefault="00497700" w:rsidP="00AA6DA6">
            <w:pPr>
              <w:jc w:val="center"/>
            </w:pPr>
            <w:r w:rsidRPr="001872B4">
              <w:t>Земельный участок,</w:t>
            </w:r>
          </w:p>
          <w:p w:rsidR="00497700" w:rsidRPr="001872B4" w:rsidRDefault="00497700" w:rsidP="00AA6DA6">
            <w:pPr>
              <w:jc w:val="center"/>
            </w:pPr>
            <w:r w:rsidRPr="001872B4">
              <w:t>Гараж</w:t>
            </w:r>
          </w:p>
        </w:tc>
        <w:tc>
          <w:tcPr>
            <w:tcW w:w="1276" w:type="dxa"/>
          </w:tcPr>
          <w:p w:rsidR="00497700" w:rsidRPr="001872B4" w:rsidRDefault="00497700" w:rsidP="00743B15">
            <w:pPr>
              <w:jc w:val="center"/>
            </w:pPr>
            <w:r w:rsidRPr="001872B4">
              <w:t>32,0</w:t>
            </w:r>
          </w:p>
          <w:p w:rsidR="00497700" w:rsidRPr="001872B4" w:rsidRDefault="00497700" w:rsidP="00AA6DA6">
            <w:pPr>
              <w:jc w:val="center"/>
            </w:pPr>
          </w:p>
          <w:p w:rsidR="00497700" w:rsidRPr="001872B4" w:rsidRDefault="00497700" w:rsidP="00AA6DA6">
            <w:pPr>
              <w:jc w:val="center"/>
            </w:pPr>
            <w:r w:rsidRPr="001872B4">
              <w:t>1000</w:t>
            </w:r>
          </w:p>
          <w:p w:rsidR="00497700" w:rsidRPr="001872B4" w:rsidRDefault="00497700" w:rsidP="00AA6DA6">
            <w:pPr>
              <w:jc w:val="center"/>
            </w:pPr>
          </w:p>
          <w:p w:rsidR="00497700" w:rsidRPr="001872B4" w:rsidRDefault="00497700" w:rsidP="00AA6DA6">
            <w:pPr>
              <w:jc w:val="center"/>
            </w:pPr>
            <w:r w:rsidRPr="001872B4">
              <w:t>600</w:t>
            </w:r>
          </w:p>
          <w:p w:rsidR="00497700" w:rsidRPr="001872B4" w:rsidRDefault="00497700" w:rsidP="00AA6DA6">
            <w:pPr>
              <w:jc w:val="center"/>
            </w:pPr>
          </w:p>
          <w:p w:rsidR="00497700" w:rsidRPr="001872B4" w:rsidRDefault="00497700" w:rsidP="00AA6DA6">
            <w:pPr>
              <w:jc w:val="center"/>
            </w:pPr>
            <w:r w:rsidRPr="001872B4">
              <w:t>30,0</w:t>
            </w:r>
          </w:p>
        </w:tc>
        <w:tc>
          <w:tcPr>
            <w:tcW w:w="1383" w:type="dxa"/>
          </w:tcPr>
          <w:p w:rsidR="00497700" w:rsidRPr="001872B4" w:rsidRDefault="00497700" w:rsidP="00AA6DA6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AA6DA6">
            <w:pPr>
              <w:jc w:val="center"/>
            </w:pPr>
          </w:p>
          <w:p w:rsidR="00497700" w:rsidRPr="001872B4" w:rsidRDefault="00497700" w:rsidP="00AA6DA6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AA6DA6">
            <w:pPr>
              <w:jc w:val="center"/>
            </w:pPr>
          </w:p>
          <w:p w:rsidR="00497700" w:rsidRPr="001872B4" w:rsidRDefault="00497700" w:rsidP="00AA6DA6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AA6DA6">
            <w:pPr>
              <w:jc w:val="center"/>
            </w:pPr>
          </w:p>
          <w:p w:rsidR="00497700" w:rsidRPr="001872B4" w:rsidRDefault="00497700" w:rsidP="00AA6DA6">
            <w:pPr>
              <w:jc w:val="center"/>
            </w:pPr>
            <w:r w:rsidRPr="001872B4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1872B4" w:rsidRDefault="00497700" w:rsidP="00931CA3">
            <w:pPr>
              <w:jc w:val="center"/>
            </w:pPr>
            <w:r w:rsidRPr="001872B4">
              <w:t>Супруг</w:t>
            </w:r>
          </w:p>
        </w:tc>
        <w:tc>
          <w:tcPr>
            <w:tcW w:w="1417" w:type="dxa"/>
          </w:tcPr>
          <w:p w:rsidR="00497700" w:rsidRPr="001872B4" w:rsidRDefault="00497700" w:rsidP="00AA6DA6">
            <w:pPr>
              <w:jc w:val="center"/>
            </w:pPr>
            <w:r>
              <w:t>175368,83</w:t>
            </w:r>
          </w:p>
        </w:tc>
        <w:tc>
          <w:tcPr>
            <w:tcW w:w="1341" w:type="dxa"/>
          </w:tcPr>
          <w:p w:rsidR="00497700" w:rsidRPr="001872B4" w:rsidRDefault="00497700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</w:tcPr>
          <w:p w:rsidR="00497700" w:rsidRPr="001872B4" w:rsidRDefault="00497700" w:rsidP="00931CA3">
            <w:pPr>
              <w:jc w:val="center"/>
            </w:pPr>
            <w:r w:rsidRPr="001872B4">
              <w:t>Квартира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½ доли, Земельный участок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Гараж,</w:t>
            </w:r>
          </w:p>
          <w:p w:rsidR="00497700" w:rsidRPr="001872B4" w:rsidRDefault="00497700" w:rsidP="004E33E9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</w:tcPr>
          <w:p w:rsidR="00497700" w:rsidRPr="001872B4" w:rsidRDefault="00497700" w:rsidP="00931CA3">
            <w:pPr>
              <w:jc w:val="center"/>
            </w:pPr>
            <w:r w:rsidRPr="001872B4">
              <w:t>48,7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32,0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30,0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600</w:t>
            </w:r>
          </w:p>
        </w:tc>
        <w:tc>
          <w:tcPr>
            <w:tcW w:w="1701" w:type="dxa"/>
          </w:tcPr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</w:tc>
        <w:tc>
          <w:tcPr>
            <w:tcW w:w="1701" w:type="dxa"/>
          </w:tcPr>
          <w:p w:rsidR="00497700" w:rsidRPr="001872B4" w:rsidRDefault="00497700" w:rsidP="00931CA3">
            <w:pPr>
              <w:jc w:val="center"/>
            </w:pPr>
            <w:r w:rsidRPr="001872B4">
              <w:t>Автомобиль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ВАЗ 2109 3,</w:t>
            </w:r>
          </w:p>
          <w:p w:rsidR="00497700" w:rsidRPr="001872B4" w:rsidRDefault="00497700" w:rsidP="00931CA3">
            <w:pPr>
              <w:jc w:val="center"/>
            </w:pPr>
            <w:r w:rsidRPr="001872B4">
              <w:t xml:space="preserve">Автоприцеп 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ВМЗ 9601</w:t>
            </w:r>
          </w:p>
        </w:tc>
        <w:tc>
          <w:tcPr>
            <w:tcW w:w="1843" w:type="dxa"/>
          </w:tcPr>
          <w:p w:rsidR="00497700" w:rsidRPr="001872B4" w:rsidRDefault="00497700" w:rsidP="00931CA3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</w:tcPr>
          <w:p w:rsidR="00497700" w:rsidRPr="001872B4" w:rsidRDefault="00497700" w:rsidP="00931CA3">
            <w:pPr>
              <w:jc w:val="center"/>
            </w:pPr>
            <w:r w:rsidRPr="001872B4">
              <w:t>600</w:t>
            </w:r>
          </w:p>
        </w:tc>
        <w:tc>
          <w:tcPr>
            <w:tcW w:w="1383" w:type="dxa"/>
          </w:tcPr>
          <w:p w:rsidR="00497700" w:rsidRPr="001872B4" w:rsidRDefault="00497700" w:rsidP="00931CA3">
            <w:pPr>
              <w:jc w:val="center"/>
            </w:pPr>
            <w:r w:rsidRPr="001872B4">
              <w:t xml:space="preserve">Россия 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6A237D" w:rsidRDefault="00497700" w:rsidP="00931CA3">
            <w:pPr>
              <w:jc w:val="center"/>
            </w:pPr>
            <w:r w:rsidRPr="006A237D">
              <w:t>Столярова Екатерина</w:t>
            </w:r>
          </w:p>
          <w:p w:rsidR="00497700" w:rsidRPr="006A237D" w:rsidRDefault="00497700" w:rsidP="00931CA3">
            <w:pPr>
              <w:jc w:val="center"/>
            </w:pPr>
            <w:r w:rsidRPr="006A237D">
              <w:t>Владимировна</w:t>
            </w:r>
          </w:p>
        </w:tc>
        <w:tc>
          <w:tcPr>
            <w:tcW w:w="1417" w:type="dxa"/>
          </w:tcPr>
          <w:p w:rsidR="00497700" w:rsidRPr="00ED3FDC" w:rsidRDefault="00497700" w:rsidP="00AA6DA6">
            <w:pPr>
              <w:jc w:val="center"/>
            </w:pPr>
            <w:r>
              <w:t>487333,89</w:t>
            </w:r>
          </w:p>
        </w:tc>
        <w:tc>
          <w:tcPr>
            <w:tcW w:w="1341" w:type="dxa"/>
          </w:tcPr>
          <w:p w:rsidR="00497700" w:rsidRPr="00ED3FDC" w:rsidRDefault="00497700" w:rsidP="00A706DE">
            <w:pPr>
              <w:jc w:val="center"/>
            </w:pPr>
            <w:r w:rsidRPr="00ED3FDC">
              <w:t>нет</w:t>
            </w:r>
          </w:p>
        </w:tc>
        <w:tc>
          <w:tcPr>
            <w:tcW w:w="1778" w:type="dxa"/>
            <w:gridSpan w:val="2"/>
          </w:tcPr>
          <w:p w:rsidR="00497700" w:rsidRPr="00ED3FDC" w:rsidRDefault="00497700" w:rsidP="00931CA3">
            <w:pPr>
              <w:jc w:val="center"/>
            </w:pPr>
            <w:r w:rsidRPr="00ED3FDC">
              <w:t>Квартира</w:t>
            </w:r>
          </w:p>
        </w:tc>
        <w:tc>
          <w:tcPr>
            <w:tcW w:w="1276" w:type="dxa"/>
          </w:tcPr>
          <w:p w:rsidR="00497700" w:rsidRPr="00ED3FDC" w:rsidRDefault="00497700" w:rsidP="00931CA3">
            <w:pPr>
              <w:jc w:val="center"/>
            </w:pPr>
            <w:r w:rsidRPr="00ED3FDC">
              <w:t>54,8</w:t>
            </w:r>
          </w:p>
        </w:tc>
        <w:tc>
          <w:tcPr>
            <w:tcW w:w="1701" w:type="dxa"/>
          </w:tcPr>
          <w:p w:rsidR="00497700" w:rsidRPr="00ED3FDC" w:rsidRDefault="00497700" w:rsidP="00931CA3">
            <w:pPr>
              <w:jc w:val="center"/>
            </w:pPr>
            <w:r w:rsidRPr="00ED3FDC">
              <w:t>Россия</w:t>
            </w:r>
          </w:p>
        </w:tc>
        <w:tc>
          <w:tcPr>
            <w:tcW w:w="1701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843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276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383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6A237D" w:rsidRDefault="00497700" w:rsidP="00931CA3">
            <w:pPr>
              <w:jc w:val="center"/>
            </w:pPr>
            <w:r w:rsidRPr="006A237D">
              <w:t>Несовершеннолетний ребенок</w:t>
            </w:r>
          </w:p>
        </w:tc>
        <w:tc>
          <w:tcPr>
            <w:tcW w:w="1417" w:type="dxa"/>
          </w:tcPr>
          <w:p w:rsidR="00497700" w:rsidRPr="00ED3FDC" w:rsidRDefault="00497700" w:rsidP="00AA6DA6">
            <w:pPr>
              <w:jc w:val="center"/>
            </w:pPr>
            <w:r w:rsidRPr="00ED3FDC">
              <w:t>нет</w:t>
            </w:r>
          </w:p>
        </w:tc>
        <w:tc>
          <w:tcPr>
            <w:tcW w:w="1341" w:type="dxa"/>
          </w:tcPr>
          <w:p w:rsidR="00497700" w:rsidRPr="00ED3FDC" w:rsidRDefault="00497700" w:rsidP="00A706DE">
            <w:pPr>
              <w:jc w:val="center"/>
            </w:pPr>
            <w:r w:rsidRPr="00ED3FDC">
              <w:t>нет</w:t>
            </w:r>
          </w:p>
        </w:tc>
        <w:tc>
          <w:tcPr>
            <w:tcW w:w="1778" w:type="dxa"/>
            <w:gridSpan w:val="2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276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701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701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843" w:type="dxa"/>
          </w:tcPr>
          <w:p w:rsidR="00497700" w:rsidRPr="00ED3FDC" w:rsidRDefault="00497700" w:rsidP="00AA6DA6">
            <w:pPr>
              <w:jc w:val="center"/>
            </w:pPr>
            <w:r w:rsidRPr="00ED3FDC">
              <w:t>Квартира</w:t>
            </w:r>
          </w:p>
        </w:tc>
        <w:tc>
          <w:tcPr>
            <w:tcW w:w="1276" w:type="dxa"/>
          </w:tcPr>
          <w:p w:rsidR="00497700" w:rsidRPr="00ED3FDC" w:rsidRDefault="00497700" w:rsidP="00AA6DA6">
            <w:pPr>
              <w:jc w:val="center"/>
            </w:pPr>
            <w:r w:rsidRPr="00ED3FDC">
              <w:t>54,8</w:t>
            </w:r>
          </w:p>
        </w:tc>
        <w:tc>
          <w:tcPr>
            <w:tcW w:w="1383" w:type="dxa"/>
          </w:tcPr>
          <w:p w:rsidR="00497700" w:rsidRPr="00ED3FDC" w:rsidRDefault="00497700" w:rsidP="00AA6DA6">
            <w:pPr>
              <w:jc w:val="center"/>
            </w:pPr>
            <w:r w:rsidRPr="00ED3FDC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Default="00497700" w:rsidP="00010EFD">
            <w:pPr>
              <w:jc w:val="center"/>
            </w:pPr>
            <w:r w:rsidRPr="006A237D">
              <w:t>Несовершеннолетний ребенок</w:t>
            </w:r>
          </w:p>
          <w:p w:rsidR="00497700" w:rsidRDefault="00497700" w:rsidP="00010EFD">
            <w:pPr>
              <w:jc w:val="center"/>
            </w:pPr>
          </w:p>
          <w:p w:rsidR="00497700" w:rsidRDefault="00497700" w:rsidP="00010EFD">
            <w:pPr>
              <w:jc w:val="center"/>
            </w:pPr>
          </w:p>
          <w:p w:rsidR="00497700" w:rsidRDefault="00497700" w:rsidP="00010EFD">
            <w:pPr>
              <w:jc w:val="center"/>
            </w:pPr>
          </w:p>
          <w:p w:rsidR="00497700" w:rsidRDefault="00497700" w:rsidP="00010EFD">
            <w:pPr>
              <w:jc w:val="center"/>
            </w:pPr>
          </w:p>
          <w:p w:rsidR="00497700" w:rsidRDefault="00497700" w:rsidP="00010EFD">
            <w:pPr>
              <w:jc w:val="center"/>
            </w:pPr>
          </w:p>
          <w:p w:rsidR="00497700" w:rsidRPr="006A237D" w:rsidRDefault="00497700" w:rsidP="00010EFD">
            <w:pPr>
              <w:jc w:val="center"/>
            </w:pPr>
          </w:p>
        </w:tc>
        <w:tc>
          <w:tcPr>
            <w:tcW w:w="1417" w:type="dxa"/>
          </w:tcPr>
          <w:p w:rsidR="00497700" w:rsidRPr="00ED3FDC" w:rsidRDefault="00497700" w:rsidP="00AA6DA6">
            <w:pPr>
              <w:jc w:val="center"/>
            </w:pPr>
            <w:r w:rsidRPr="00ED3FDC">
              <w:t>нет</w:t>
            </w:r>
          </w:p>
        </w:tc>
        <w:tc>
          <w:tcPr>
            <w:tcW w:w="1341" w:type="dxa"/>
          </w:tcPr>
          <w:p w:rsidR="00497700" w:rsidRPr="00ED3FDC" w:rsidRDefault="00497700" w:rsidP="00A706DE">
            <w:pPr>
              <w:jc w:val="center"/>
            </w:pPr>
            <w:r w:rsidRPr="00ED3FDC">
              <w:t>нет</w:t>
            </w:r>
          </w:p>
        </w:tc>
        <w:tc>
          <w:tcPr>
            <w:tcW w:w="1778" w:type="dxa"/>
            <w:gridSpan w:val="2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276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701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701" w:type="dxa"/>
          </w:tcPr>
          <w:p w:rsidR="00497700" w:rsidRPr="00ED3FDC" w:rsidRDefault="00497700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843" w:type="dxa"/>
          </w:tcPr>
          <w:p w:rsidR="00497700" w:rsidRPr="00ED3FDC" w:rsidRDefault="00497700" w:rsidP="00AA6DA6">
            <w:pPr>
              <w:jc w:val="center"/>
            </w:pPr>
            <w:r w:rsidRPr="00ED3FDC">
              <w:t>Квартира</w:t>
            </w:r>
          </w:p>
        </w:tc>
        <w:tc>
          <w:tcPr>
            <w:tcW w:w="1276" w:type="dxa"/>
          </w:tcPr>
          <w:p w:rsidR="00497700" w:rsidRPr="00ED3FDC" w:rsidRDefault="00497700" w:rsidP="00AA6DA6">
            <w:pPr>
              <w:jc w:val="center"/>
            </w:pPr>
            <w:r w:rsidRPr="00ED3FDC">
              <w:t>54,8</w:t>
            </w:r>
          </w:p>
        </w:tc>
        <w:tc>
          <w:tcPr>
            <w:tcW w:w="1383" w:type="dxa"/>
          </w:tcPr>
          <w:p w:rsidR="00497700" w:rsidRPr="00ED3FDC" w:rsidRDefault="00497700" w:rsidP="00AA6DA6">
            <w:pPr>
              <w:jc w:val="center"/>
            </w:pPr>
            <w:r w:rsidRPr="00ED3FDC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40309A" w:rsidRDefault="00497700" w:rsidP="00931CA3">
            <w:pPr>
              <w:jc w:val="center"/>
            </w:pPr>
            <w:r w:rsidRPr="0040309A">
              <w:t>Акирейкина Елена Николаевна</w:t>
            </w:r>
          </w:p>
        </w:tc>
        <w:tc>
          <w:tcPr>
            <w:tcW w:w="1417" w:type="dxa"/>
          </w:tcPr>
          <w:p w:rsidR="00497700" w:rsidRPr="0040309A" w:rsidRDefault="00497700" w:rsidP="00AA6DA6">
            <w:pPr>
              <w:jc w:val="center"/>
            </w:pPr>
            <w:r>
              <w:t>557533,52</w:t>
            </w:r>
          </w:p>
        </w:tc>
        <w:tc>
          <w:tcPr>
            <w:tcW w:w="1341" w:type="dxa"/>
          </w:tcPr>
          <w:p w:rsidR="00497700" w:rsidRPr="0040309A" w:rsidRDefault="00497700" w:rsidP="00A706DE">
            <w:pPr>
              <w:jc w:val="center"/>
            </w:pPr>
            <w:r w:rsidRPr="0040309A">
              <w:t>нет</w:t>
            </w:r>
          </w:p>
        </w:tc>
        <w:tc>
          <w:tcPr>
            <w:tcW w:w="1778" w:type="dxa"/>
            <w:gridSpan w:val="2"/>
          </w:tcPr>
          <w:p w:rsidR="00497700" w:rsidRPr="0040309A" w:rsidRDefault="00497700" w:rsidP="00931CA3">
            <w:pPr>
              <w:jc w:val="center"/>
            </w:pPr>
            <w:r w:rsidRPr="0040309A">
              <w:t>Квартира</w:t>
            </w:r>
          </w:p>
          <w:p w:rsidR="00497700" w:rsidRPr="0040309A" w:rsidRDefault="00497700" w:rsidP="00931CA3">
            <w:pPr>
              <w:jc w:val="center"/>
            </w:pPr>
            <w:r w:rsidRPr="0040309A">
              <w:t>1/3 доли</w:t>
            </w:r>
          </w:p>
        </w:tc>
        <w:tc>
          <w:tcPr>
            <w:tcW w:w="1276" w:type="dxa"/>
          </w:tcPr>
          <w:p w:rsidR="00497700" w:rsidRPr="0040309A" w:rsidRDefault="00497700" w:rsidP="00931CA3">
            <w:pPr>
              <w:jc w:val="center"/>
            </w:pPr>
            <w:r w:rsidRPr="0040309A">
              <w:t>49,2</w:t>
            </w:r>
          </w:p>
        </w:tc>
        <w:tc>
          <w:tcPr>
            <w:tcW w:w="1701" w:type="dxa"/>
          </w:tcPr>
          <w:p w:rsidR="00497700" w:rsidRPr="0040309A" w:rsidRDefault="00497700" w:rsidP="00931CA3">
            <w:pPr>
              <w:jc w:val="center"/>
            </w:pPr>
            <w:r w:rsidRPr="0040309A">
              <w:t>Россия</w:t>
            </w:r>
          </w:p>
        </w:tc>
        <w:tc>
          <w:tcPr>
            <w:tcW w:w="1701" w:type="dxa"/>
          </w:tcPr>
          <w:p w:rsidR="00497700" w:rsidRPr="0040309A" w:rsidRDefault="00497700" w:rsidP="00931CA3">
            <w:pPr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497700" w:rsidRPr="0040309A" w:rsidRDefault="00497700" w:rsidP="00931CA3">
            <w:pPr>
              <w:jc w:val="center"/>
            </w:pPr>
            <w:r>
              <w:t>Квартира</w:t>
            </w:r>
          </w:p>
        </w:tc>
        <w:tc>
          <w:tcPr>
            <w:tcW w:w="1276" w:type="dxa"/>
          </w:tcPr>
          <w:p w:rsidR="00497700" w:rsidRPr="0040309A" w:rsidRDefault="00497700" w:rsidP="00931CA3">
            <w:pPr>
              <w:jc w:val="center"/>
            </w:pPr>
            <w:r>
              <w:t>50,7</w:t>
            </w:r>
          </w:p>
        </w:tc>
        <w:tc>
          <w:tcPr>
            <w:tcW w:w="1383" w:type="dxa"/>
          </w:tcPr>
          <w:p w:rsidR="00497700" w:rsidRPr="0040309A" w:rsidRDefault="00497700" w:rsidP="00931CA3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D93E70" w:rsidRDefault="00497700" w:rsidP="00931CA3">
            <w:pPr>
              <w:jc w:val="center"/>
            </w:pPr>
            <w:r w:rsidRPr="00D93E70">
              <w:t>Супруг</w:t>
            </w:r>
          </w:p>
        </w:tc>
        <w:tc>
          <w:tcPr>
            <w:tcW w:w="1417" w:type="dxa"/>
          </w:tcPr>
          <w:p w:rsidR="00497700" w:rsidRPr="00D93E70" w:rsidRDefault="00497700" w:rsidP="00AA6DA6">
            <w:pPr>
              <w:jc w:val="center"/>
            </w:pPr>
            <w:r>
              <w:t>385132,90</w:t>
            </w:r>
          </w:p>
        </w:tc>
        <w:tc>
          <w:tcPr>
            <w:tcW w:w="1341" w:type="dxa"/>
          </w:tcPr>
          <w:p w:rsidR="00497700" w:rsidRPr="00D93E70" w:rsidRDefault="00497700" w:rsidP="00A706DE">
            <w:pPr>
              <w:jc w:val="center"/>
            </w:pPr>
            <w:r w:rsidRPr="00D93E70">
              <w:t>нет</w:t>
            </w:r>
          </w:p>
        </w:tc>
        <w:tc>
          <w:tcPr>
            <w:tcW w:w="1778" w:type="dxa"/>
            <w:gridSpan w:val="2"/>
          </w:tcPr>
          <w:p w:rsidR="00497700" w:rsidRPr="00D93E70" w:rsidRDefault="00497700" w:rsidP="00931CA3">
            <w:pPr>
              <w:jc w:val="center"/>
            </w:pPr>
            <w:r w:rsidRPr="00D93E70">
              <w:t xml:space="preserve">Квартира </w:t>
            </w:r>
          </w:p>
          <w:p w:rsidR="00497700" w:rsidRDefault="00497700" w:rsidP="00931CA3">
            <w:pPr>
              <w:jc w:val="center"/>
            </w:pPr>
            <w:r w:rsidRPr="00D93E70">
              <w:t>1/3 доли</w:t>
            </w:r>
            <w:r>
              <w:t>, Земельный участок,</w:t>
            </w:r>
          </w:p>
          <w:p w:rsidR="00497700" w:rsidRPr="00D93E70" w:rsidRDefault="00497700" w:rsidP="00931CA3">
            <w:pPr>
              <w:jc w:val="center"/>
            </w:pPr>
            <w:r>
              <w:t>Производственная база</w:t>
            </w:r>
          </w:p>
        </w:tc>
        <w:tc>
          <w:tcPr>
            <w:tcW w:w="1276" w:type="dxa"/>
          </w:tcPr>
          <w:p w:rsidR="00497700" w:rsidRDefault="00497700" w:rsidP="00931CA3">
            <w:pPr>
              <w:jc w:val="center"/>
            </w:pPr>
            <w:r w:rsidRPr="00D93E70">
              <w:t>49,2</w:t>
            </w:r>
          </w:p>
          <w:p w:rsidR="00497700" w:rsidRDefault="00497700" w:rsidP="00931CA3">
            <w:pPr>
              <w:jc w:val="center"/>
            </w:pPr>
          </w:p>
          <w:p w:rsidR="00497700" w:rsidRDefault="00497700" w:rsidP="00931CA3">
            <w:pPr>
              <w:jc w:val="center"/>
            </w:pPr>
            <w:r>
              <w:t>1946</w:t>
            </w:r>
          </w:p>
          <w:p w:rsidR="00497700" w:rsidRDefault="00497700" w:rsidP="00931CA3">
            <w:pPr>
              <w:jc w:val="center"/>
            </w:pPr>
          </w:p>
          <w:p w:rsidR="00497700" w:rsidRPr="00D93E70" w:rsidRDefault="00497700" w:rsidP="00931CA3">
            <w:pPr>
              <w:jc w:val="center"/>
            </w:pPr>
            <w:r>
              <w:t>351,2</w:t>
            </w:r>
          </w:p>
        </w:tc>
        <w:tc>
          <w:tcPr>
            <w:tcW w:w="1701" w:type="dxa"/>
          </w:tcPr>
          <w:p w:rsidR="00497700" w:rsidRPr="00D93E70" w:rsidRDefault="00497700" w:rsidP="00931CA3">
            <w:pPr>
              <w:jc w:val="center"/>
            </w:pPr>
            <w:r w:rsidRPr="00D93E70">
              <w:t>Россия</w:t>
            </w:r>
          </w:p>
        </w:tc>
        <w:tc>
          <w:tcPr>
            <w:tcW w:w="1701" w:type="dxa"/>
          </w:tcPr>
          <w:p w:rsidR="00497700" w:rsidRPr="00D93E70" w:rsidRDefault="00497700" w:rsidP="007F3695">
            <w:pPr>
              <w:jc w:val="center"/>
            </w:pPr>
            <w:r w:rsidRPr="00D93E70">
              <w:t>Мототранспортное средство</w:t>
            </w:r>
          </w:p>
          <w:p w:rsidR="00497700" w:rsidRPr="00D93E70" w:rsidRDefault="00497700" w:rsidP="007F3695">
            <w:pPr>
              <w:jc w:val="center"/>
              <w:rPr>
                <w:b/>
              </w:rPr>
            </w:pPr>
            <w:r w:rsidRPr="00D93E70">
              <w:t>«Восход»</w:t>
            </w:r>
          </w:p>
        </w:tc>
        <w:tc>
          <w:tcPr>
            <w:tcW w:w="1843" w:type="dxa"/>
          </w:tcPr>
          <w:p w:rsidR="00497700" w:rsidRPr="00D93E70" w:rsidRDefault="00497700" w:rsidP="00931CA3">
            <w:pPr>
              <w:jc w:val="center"/>
            </w:pPr>
            <w:r w:rsidRPr="00D93E70">
              <w:t>Земельный участок,</w:t>
            </w:r>
          </w:p>
          <w:p w:rsidR="00497700" w:rsidRPr="00D93E70" w:rsidRDefault="00497700" w:rsidP="00931CA3">
            <w:pPr>
              <w:jc w:val="center"/>
            </w:pPr>
            <w:r w:rsidRPr="00D93E70">
              <w:t>Земельный участок</w:t>
            </w:r>
          </w:p>
          <w:p w:rsidR="00497700" w:rsidRPr="00D93E70" w:rsidRDefault="00497700" w:rsidP="00931CA3">
            <w:pPr>
              <w:jc w:val="center"/>
            </w:pPr>
          </w:p>
        </w:tc>
        <w:tc>
          <w:tcPr>
            <w:tcW w:w="1276" w:type="dxa"/>
          </w:tcPr>
          <w:p w:rsidR="00497700" w:rsidRPr="00D93E70" w:rsidRDefault="00497700" w:rsidP="00931CA3">
            <w:pPr>
              <w:jc w:val="center"/>
            </w:pPr>
            <w:r w:rsidRPr="00D93E70">
              <w:t>18,0</w:t>
            </w:r>
          </w:p>
          <w:p w:rsidR="00497700" w:rsidRPr="00D93E70" w:rsidRDefault="00497700" w:rsidP="00345E2C">
            <w:pPr>
              <w:rPr>
                <w:b/>
              </w:rPr>
            </w:pPr>
          </w:p>
          <w:p w:rsidR="00497700" w:rsidRPr="00D93E70" w:rsidRDefault="00497700" w:rsidP="00931CA3">
            <w:pPr>
              <w:jc w:val="center"/>
            </w:pPr>
            <w:r w:rsidRPr="00D93E70">
              <w:t>1972</w:t>
            </w:r>
          </w:p>
          <w:p w:rsidR="00497700" w:rsidRPr="00D93E70" w:rsidRDefault="00497700" w:rsidP="00931CA3">
            <w:pPr>
              <w:jc w:val="center"/>
              <w:rPr>
                <w:b/>
              </w:rPr>
            </w:pPr>
          </w:p>
          <w:p w:rsidR="00497700" w:rsidRPr="00D93E70" w:rsidRDefault="00497700" w:rsidP="00931CA3">
            <w:pPr>
              <w:jc w:val="center"/>
            </w:pPr>
          </w:p>
        </w:tc>
        <w:tc>
          <w:tcPr>
            <w:tcW w:w="1383" w:type="dxa"/>
          </w:tcPr>
          <w:p w:rsidR="00497700" w:rsidRPr="00D93E70" w:rsidRDefault="00497700" w:rsidP="00931CA3">
            <w:pPr>
              <w:jc w:val="center"/>
            </w:pPr>
            <w:r w:rsidRPr="00D93E70">
              <w:t>Россия</w:t>
            </w:r>
          </w:p>
          <w:p w:rsidR="00497700" w:rsidRPr="00D93E70" w:rsidRDefault="00497700" w:rsidP="00345E2C">
            <w:pPr>
              <w:rPr>
                <w:b/>
              </w:rPr>
            </w:pPr>
          </w:p>
          <w:p w:rsidR="00497700" w:rsidRPr="00D93E70" w:rsidRDefault="00497700" w:rsidP="00931CA3">
            <w:pPr>
              <w:jc w:val="center"/>
            </w:pPr>
            <w:r w:rsidRPr="00D93E70">
              <w:t>Россия</w:t>
            </w:r>
          </w:p>
          <w:p w:rsidR="00497700" w:rsidRPr="00D93E70" w:rsidRDefault="00497700" w:rsidP="00931CA3">
            <w:pPr>
              <w:jc w:val="center"/>
              <w:rPr>
                <w:b/>
              </w:rPr>
            </w:pPr>
          </w:p>
          <w:p w:rsidR="00497700" w:rsidRPr="00D93E70" w:rsidRDefault="00497700" w:rsidP="00931CA3">
            <w:pPr>
              <w:jc w:val="center"/>
            </w:pPr>
          </w:p>
        </w:tc>
      </w:tr>
      <w:tr w:rsidR="00497700" w:rsidRPr="006C1154" w:rsidTr="00A9451B">
        <w:tc>
          <w:tcPr>
            <w:tcW w:w="1985" w:type="dxa"/>
          </w:tcPr>
          <w:p w:rsidR="00497700" w:rsidRPr="000C363A" w:rsidRDefault="00497700" w:rsidP="00931CA3">
            <w:pPr>
              <w:jc w:val="center"/>
            </w:pPr>
            <w:r w:rsidRPr="000C363A">
              <w:t>Несовершеннолетний ребенок</w:t>
            </w:r>
          </w:p>
        </w:tc>
        <w:tc>
          <w:tcPr>
            <w:tcW w:w="1417" w:type="dxa"/>
          </w:tcPr>
          <w:p w:rsidR="00497700" w:rsidRPr="000C363A" w:rsidRDefault="00497700" w:rsidP="00AA6DA6">
            <w:pPr>
              <w:jc w:val="center"/>
            </w:pPr>
            <w:r w:rsidRPr="000C363A">
              <w:t>нет</w:t>
            </w:r>
          </w:p>
        </w:tc>
        <w:tc>
          <w:tcPr>
            <w:tcW w:w="1341" w:type="dxa"/>
          </w:tcPr>
          <w:p w:rsidR="00497700" w:rsidRPr="000C363A" w:rsidRDefault="00497700" w:rsidP="00A706DE">
            <w:pPr>
              <w:jc w:val="center"/>
            </w:pPr>
            <w:r w:rsidRPr="000C363A">
              <w:t>нет</w:t>
            </w:r>
          </w:p>
        </w:tc>
        <w:tc>
          <w:tcPr>
            <w:tcW w:w="1778" w:type="dxa"/>
            <w:gridSpan w:val="2"/>
          </w:tcPr>
          <w:p w:rsidR="00497700" w:rsidRPr="000C363A" w:rsidRDefault="00497700" w:rsidP="00931CA3">
            <w:pPr>
              <w:jc w:val="center"/>
            </w:pPr>
            <w:r w:rsidRPr="000C363A">
              <w:t>Квартира</w:t>
            </w:r>
          </w:p>
          <w:p w:rsidR="00497700" w:rsidRPr="000C363A" w:rsidRDefault="00497700" w:rsidP="00A9451B">
            <w:pPr>
              <w:jc w:val="center"/>
            </w:pPr>
            <w:r w:rsidRPr="000C363A">
              <w:t>1/3 доли</w:t>
            </w:r>
          </w:p>
          <w:p w:rsidR="00497700" w:rsidRPr="000C363A" w:rsidRDefault="00497700" w:rsidP="00A9451B">
            <w:pPr>
              <w:jc w:val="center"/>
            </w:pPr>
          </w:p>
        </w:tc>
        <w:tc>
          <w:tcPr>
            <w:tcW w:w="1276" w:type="dxa"/>
          </w:tcPr>
          <w:p w:rsidR="00497700" w:rsidRPr="000C363A" w:rsidRDefault="00497700" w:rsidP="00931CA3">
            <w:pPr>
              <w:jc w:val="center"/>
            </w:pPr>
            <w:r w:rsidRPr="000C363A">
              <w:t>49,2</w:t>
            </w:r>
          </w:p>
        </w:tc>
        <w:tc>
          <w:tcPr>
            <w:tcW w:w="1701" w:type="dxa"/>
          </w:tcPr>
          <w:p w:rsidR="00497700" w:rsidRPr="000C363A" w:rsidRDefault="00497700" w:rsidP="00931CA3">
            <w:pPr>
              <w:jc w:val="center"/>
            </w:pPr>
            <w:r w:rsidRPr="000C363A">
              <w:t>Россия</w:t>
            </w:r>
          </w:p>
        </w:tc>
        <w:tc>
          <w:tcPr>
            <w:tcW w:w="1701" w:type="dxa"/>
          </w:tcPr>
          <w:p w:rsidR="00497700" w:rsidRPr="000C363A" w:rsidRDefault="00497700" w:rsidP="00931CA3">
            <w:pPr>
              <w:jc w:val="center"/>
            </w:pPr>
            <w:r w:rsidRPr="000C363A">
              <w:t>нет</w:t>
            </w:r>
          </w:p>
        </w:tc>
        <w:tc>
          <w:tcPr>
            <w:tcW w:w="1843" w:type="dxa"/>
          </w:tcPr>
          <w:p w:rsidR="00497700" w:rsidRPr="0040309A" w:rsidRDefault="00497700" w:rsidP="00464E12">
            <w:pPr>
              <w:jc w:val="center"/>
            </w:pPr>
            <w:r>
              <w:t>Квартира</w:t>
            </w:r>
          </w:p>
        </w:tc>
        <w:tc>
          <w:tcPr>
            <w:tcW w:w="1276" w:type="dxa"/>
          </w:tcPr>
          <w:p w:rsidR="00497700" w:rsidRPr="0040309A" w:rsidRDefault="00497700" w:rsidP="00464E12">
            <w:pPr>
              <w:jc w:val="center"/>
            </w:pPr>
            <w:r>
              <w:t>50,7</w:t>
            </w:r>
          </w:p>
        </w:tc>
        <w:tc>
          <w:tcPr>
            <w:tcW w:w="1383" w:type="dxa"/>
          </w:tcPr>
          <w:p w:rsidR="00497700" w:rsidRPr="0040309A" w:rsidRDefault="00497700" w:rsidP="00464E12">
            <w:pPr>
              <w:jc w:val="center"/>
            </w:pPr>
            <w:r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2582C" w:rsidRDefault="00497700" w:rsidP="00931CA3">
            <w:pPr>
              <w:jc w:val="center"/>
            </w:pPr>
            <w:r w:rsidRPr="0002582C">
              <w:t>Шушлякова Юлия Семеновна</w:t>
            </w:r>
          </w:p>
        </w:tc>
        <w:tc>
          <w:tcPr>
            <w:tcW w:w="1417" w:type="dxa"/>
          </w:tcPr>
          <w:p w:rsidR="00497700" w:rsidRPr="0002582C" w:rsidRDefault="00497700" w:rsidP="00AA6DA6">
            <w:pPr>
              <w:jc w:val="center"/>
            </w:pPr>
            <w:r>
              <w:t>203004,41</w:t>
            </w:r>
          </w:p>
        </w:tc>
        <w:tc>
          <w:tcPr>
            <w:tcW w:w="1341" w:type="dxa"/>
          </w:tcPr>
          <w:p w:rsidR="00497700" w:rsidRPr="0002582C" w:rsidRDefault="00497700" w:rsidP="00A706DE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931CA3">
            <w:pPr>
              <w:jc w:val="center"/>
            </w:pPr>
            <w:r>
              <w:t>Автомобиль</w:t>
            </w:r>
          </w:p>
          <w:p w:rsidR="00497700" w:rsidRPr="0002582C" w:rsidRDefault="00497700" w:rsidP="00931CA3">
            <w:pPr>
              <w:jc w:val="center"/>
            </w:pPr>
            <w:r w:rsidRPr="0002582C">
              <w:t>КАМАЗ – 4310,</w:t>
            </w:r>
          </w:p>
          <w:p w:rsidR="00497700" w:rsidRPr="0002582C" w:rsidRDefault="00497700" w:rsidP="00931CA3">
            <w:pPr>
              <w:jc w:val="center"/>
            </w:pPr>
            <w:r w:rsidRPr="0002582C">
              <w:t>Автоприцеп</w:t>
            </w:r>
          </w:p>
          <w:p w:rsidR="00497700" w:rsidRPr="0002582C" w:rsidRDefault="00497700" w:rsidP="00931CA3">
            <w:pPr>
              <w:jc w:val="center"/>
              <w:rPr>
                <w:b/>
              </w:rPr>
            </w:pPr>
            <w:r w:rsidRPr="0002582C">
              <w:t>Прицеп-роспуск 905401</w:t>
            </w:r>
          </w:p>
        </w:tc>
        <w:tc>
          <w:tcPr>
            <w:tcW w:w="1843" w:type="dxa"/>
          </w:tcPr>
          <w:p w:rsidR="00497700" w:rsidRPr="0002582C" w:rsidRDefault="00497700" w:rsidP="00931CA3">
            <w:pPr>
              <w:jc w:val="center"/>
            </w:pPr>
            <w:r w:rsidRPr="0002582C">
              <w:t>Жилой дом, Земельный участок</w:t>
            </w:r>
          </w:p>
        </w:tc>
        <w:tc>
          <w:tcPr>
            <w:tcW w:w="1276" w:type="dxa"/>
          </w:tcPr>
          <w:p w:rsidR="00497700" w:rsidRPr="0002582C" w:rsidRDefault="00497700" w:rsidP="00931CA3">
            <w:pPr>
              <w:jc w:val="center"/>
            </w:pPr>
            <w:r>
              <w:t>119,8</w:t>
            </w:r>
          </w:p>
          <w:p w:rsidR="00497700" w:rsidRPr="0002582C" w:rsidRDefault="00497700" w:rsidP="00931CA3">
            <w:pPr>
              <w:jc w:val="center"/>
            </w:pPr>
            <w:r>
              <w:t>5247,0</w:t>
            </w:r>
          </w:p>
        </w:tc>
        <w:tc>
          <w:tcPr>
            <w:tcW w:w="1383" w:type="dxa"/>
          </w:tcPr>
          <w:p w:rsidR="00497700" w:rsidRPr="0002582C" w:rsidRDefault="00497700" w:rsidP="00931CA3">
            <w:pPr>
              <w:jc w:val="center"/>
            </w:pPr>
            <w:r w:rsidRPr="0002582C">
              <w:t>Россия</w:t>
            </w:r>
          </w:p>
          <w:p w:rsidR="00497700" w:rsidRPr="0002582C" w:rsidRDefault="00497700" w:rsidP="00931CA3">
            <w:pPr>
              <w:jc w:val="center"/>
            </w:pPr>
            <w:r w:rsidRPr="0002582C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2582C" w:rsidRDefault="00497700" w:rsidP="00931CA3">
            <w:pPr>
              <w:jc w:val="center"/>
            </w:pPr>
            <w:r w:rsidRPr="0002582C">
              <w:t>Супруг</w:t>
            </w:r>
          </w:p>
        </w:tc>
        <w:tc>
          <w:tcPr>
            <w:tcW w:w="1417" w:type="dxa"/>
          </w:tcPr>
          <w:p w:rsidR="00497700" w:rsidRPr="0002582C" w:rsidRDefault="00497700" w:rsidP="00AA6DA6">
            <w:pPr>
              <w:jc w:val="center"/>
            </w:pPr>
            <w:r>
              <w:t>402604,95</w:t>
            </w:r>
          </w:p>
        </w:tc>
        <w:tc>
          <w:tcPr>
            <w:tcW w:w="1341" w:type="dxa"/>
          </w:tcPr>
          <w:p w:rsidR="00497700" w:rsidRPr="0002582C" w:rsidRDefault="00497700" w:rsidP="00A706DE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C35C10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Default="00497700" w:rsidP="00C35C10">
            <w:pPr>
              <w:jc w:val="center"/>
            </w:pPr>
            <w:r>
              <w:t>Автомобиль</w:t>
            </w:r>
          </w:p>
          <w:p w:rsidR="00497700" w:rsidRPr="0002582C" w:rsidRDefault="00497700" w:rsidP="00C35C10">
            <w:pPr>
              <w:jc w:val="center"/>
            </w:pPr>
            <w:r w:rsidRPr="0002582C">
              <w:t>КАМАЗ 5320</w:t>
            </w:r>
          </w:p>
        </w:tc>
        <w:tc>
          <w:tcPr>
            <w:tcW w:w="1843" w:type="dxa"/>
          </w:tcPr>
          <w:p w:rsidR="00497700" w:rsidRPr="0002582C" w:rsidRDefault="00497700" w:rsidP="00AA6DA6">
            <w:pPr>
              <w:jc w:val="center"/>
            </w:pPr>
            <w:r w:rsidRPr="0002582C">
              <w:t>Жилой дом, Земельный участок,</w:t>
            </w:r>
          </w:p>
          <w:p w:rsidR="00497700" w:rsidRPr="0002582C" w:rsidRDefault="00497700" w:rsidP="00AA6DA6">
            <w:pPr>
              <w:jc w:val="center"/>
            </w:pPr>
            <w:r w:rsidRPr="0002582C">
              <w:t>Земельный участок</w:t>
            </w:r>
          </w:p>
        </w:tc>
        <w:tc>
          <w:tcPr>
            <w:tcW w:w="1276" w:type="dxa"/>
          </w:tcPr>
          <w:p w:rsidR="00497700" w:rsidRPr="0002582C" w:rsidRDefault="00497700" w:rsidP="00AA6DA6">
            <w:pPr>
              <w:jc w:val="center"/>
            </w:pPr>
            <w:r>
              <w:t>119,8</w:t>
            </w:r>
          </w:p>
          <w:p w:rsidR="00497700" w:rsidRPr="0002582C" w:rsidRDefault="00497700" w:rsidP="00AA6DA6">
            <w:pPr>
              <w:jc w:val="center"/>
            </w:pPr>
            <w:r>
              <w:t>5247,0</w:t>
            </w:r>
          </w:p>
          <w:p w:rsidR="00497700" w:rsidRPr="0002582C" w:rsidRDefault="00497700" w:rsidP="00AA6DA6">
            <w:pPr>
              <w:jc w:val="center"/>
            </w:pPr>
          </w:p>
          <w:p w:rsidR="00497700" w:rsidRPr="0002582C" w:rsidRDefault="00497700" w:rsidP="00AA6DA6">
            <w:pPr>
              <w:jc w:val="center"/>
            </w:pPr>
            <w:r w:rsidRPr="0002582C">
              <w:t>3000</w:t>
            </w:r>
          </w:p>
        </w:tc>
        <w:tc>
          <w:tcPr>
            <w:tcW w:w="1383" w:type="dxa"/>
          </w:tcPr>
          <w:p w:rsidR="00497700" w:rsidRPr="0002582C" w:rsidRDefault="00497700" w:rsidP="00AA6DA6">
            <w:pPr>
              <w:jc w:val="center"/>
            </w:pPr>
            <w:r w:rsidRPr="0002582C">
              <w:t>Россия</w:t>
            </w:r>
          </w:p>
          <w:p w:rsidR="00497700" w:rsidRPr="0002582C" w:rsidRDefault="00497700" w:rsidP="00AA6DA6">
            <w:pPr>
              <w:jc w:val="center"/>
            </w:pPr>
            <w:r w:rsidRPr="0002582C">
              <w:t>Россия</w:t>
            </w:r>
          </w:p>
          <w:p w:rsidR="00497700" w:rsidRPr="0002582C" w:rsidRDefault="00497700" w:rsidP="00AA6DA6">
            <w:pPr>
              <w:jc w:val="center"/>
            </w:pPr>
          </w:p>
          <w:p w:rsidR="00497700" w:rsidRPr="0002582C" w:rsidRDefault="00497700" w:rsidP="00795DA3">
            <w:pPr>
              <w:jc w:val="center"/>
            </w:pPr>
            <w:r w:rsidRPr="0002582C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2582C" w:rsidRDefault="00497700" w:rsidP="00931CA3">
            <w:pPr>
              <w:jc w:val="center"/>
            </w:pPr>
            <w:r w:rsidRPr="0002582C">
              <w:t>Несовершеннолетний ребенок</w:t>
            </w:r>
          </w:p>
        </w:tc>
        <w:tc>
          <w:tcPr>
            <w:tcW w:w="1417" w:type="dxa"/>
          </w:tcPr>
          <w:p w:rsidR="00497700" w:rsidRPr="0002582C" w:rsidRDefault="00497700" w:rsidP="00AA6DA6">
            <w:pPr>
              <w:jc w:val="center"/>
            </w:pPr>
            <w:r w:rsidRPr="0002582C">
              <w:t>нет</w:t>
            </w:r>
          </w:p>
        </w:tc>
        <w:tc>
          <w:tcPr>
            <w:tcW w:w="1341" w:type="dxa"/>
          </w:tcPr>
          <w:p w:rsidR="00497700" w:rsidRPr="0002582C" w:rsidRDefault="00497700" w:rsidP="00A706DE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843" w:type="dxa"/>
          </w:tcPr>
          <w:p w:rsidR="00497700" w:rsidRPr="0002582C" w:rsidRDefault="00497700" w:rsidP="00AA6DA6">
            <w:pPr>
              <w:jc w:val="center"/>
            </w:pPr>
            <w:r w:rsidRPr="0002582C">
              <w:t>Жилой дом, Земельный участок</w:t>
            </w:r>
          </w:p>
        </w:tc>
        <w:tc>
          <w:tcPr>
            <w:tcW w:w="1276" w:type="dxa"/>
          </w:tcPr>
          <w:p w:rsidR="00497700" w:rsidRPr="0002582C" w:rsidRDefault="00497700" w:rsidP="00AA6DA6">
            <w:pPr>
              <w:jc w:val="center"/>
            </w:pPr>
            <w:r>
              <w:t>119,8</w:t>
            </w:r>
          </w:p>
          <w:p w:rsidR="00497700" w:rsidRPr="0002582C" w:rsidRDefault="00497700" w:rsidP="00AA6DA6">
            <w:pPr>
              <w:jc w:val="center"/>
            </w:pPr>
            <w:r>
              <w:t>5247,0</w:t>
            </w:r>
          </w:p>
        </w:tc>
        <w:tc>
          <w:tcPr>
            <w:tcW w:w="1383" w:type="dxa"/>
          </w:tcPr>
          <w:p w:rsidR="00497700" w:rsidRPr="0002582C" w:rsidRDefault="00497700" w:rsidP="00AA6DA6">
            <w:pPr>
              <w:jc w:val="center"/>
            </w:pPr>
            <w:r w:rsidRPr="0002582C">
              <w:t>Россия</w:t>
            </w:r>
          </w:p>
          <w:p w:rsidR="00497700" w:rsidRPr="0002582C" w:rsidRDefault="00497700" w:rsidP="00AA6DA6">
            <w:pPr>
              <w:jc w:val="center"/>
            </w:pPr>
            <w:r w:rsidRPr="0002582C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2582C" w:rsidRDefault="00497700" w:rsidP="00464E12">
            <w:pPr>
              <w:jc w:val="center"/>
            </w:pPr>
            <w:r w:rsidRPr="0002582C">
              <w:t>Несовершеннолетний ребенок</w:t>
            </w:r>
          </w:p>
        </w:tc>
        <w:tc>
          <w:tcPr>
            <w:tcW w:w="1417" w:type="dxa"/>
          </w:tcPr>
          <w:p w:rsidR="00497700" w:rsidRPr="0002582C" w:rsidRDefault="00497700" w:rsidP="00464E12">
            <w:pPr>
              <w:jc w:val="center"/>
            </w:pPr>
            <w:r w:rsidRPr="0002582C">
              <w:t>нет</w:t>
            </w:r>
          </w:p>
        </w:tc>
        <w:tc>
          <w:tcPr>
            <w:tcW w:w="1341" w:type="dxa"/>
          </w:tcPr>
          <w:p w:rsidR="00497700" w:rsidRPr="0002582C" w:rsidRDefault="00497700" w:rsidP="00464E12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</w:tcPr>
          <w:p w:rsidR="00497700" w:rsidRPr="0002582C" w:rsidRDefault="00497700" w:rsidP="00464E12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</w:tcPr>
          <w:p w:rsidR="00497700" w:rsidRPr="0002582C" w:rsidRDefault="00497700" w:rsidP="00464E12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464E12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464E12">
            <w:pPr>
              <w:jc w:val="center"/>
            </w:pPr>
            <w:r w:rsidRPr="0002582C">
              <w:t>нет</w:t>
            </w:r>
          </w:p>
        </w:tc>
        <w:tc>
          <w:tcPr>
            <w:tcW w:w="1843" w:type="dxa"/>
          </w:tcPr>
          <w:p w:rsidR="00497700" w:rsidRDefault="00497700" w:rsidP="00464E12">
            <w:pPr>
              <w:jc w:val="center"/>
            </w:pPr>
            <w:r w:rsidRPr="0002582C">
              <w:t>Жилой дом, Земельный участок</w:t>
            </w:r>
          </w:p>
          <w:p w:rsidR="00497700" w:rsidRDefault="00497700" w:rsidP="00464E12">
            <w:pPr>
              <w:jc w:val="center"/>
            </w:pPr>
          </w:p>
          <w:p w:rsidR="00497700" w:rsidRDefault="00497700" w:rsidP="00464E12">
            <w:pPr>
              <w:jc w:val="center"/>
            </w:pPr>
          </w:p>
          <w:p w:rsidR="00497700" w:rsidRDefault="00497700" w:rsidP="00464E12">
            <w:pPr>
              <w:jc w:val="center"/>
            </w:pPr>
          </w:p>
          <w:p w:rsidR="00497700" w:rsidRPr="0002582C" w:rsidRDefault="00497700" w:rsidP="00464E12">
            <w:pPr>
              <w:jc w:val="center"/>
            </w:pPr>
          </w:p>
        </w:tc>
        <w:tc>
          <w:tcPr>
            <w:tcW w:w="1276" w:type="dxa"/>
          </w:tcPr>
          <w:p w:rsidR="00497700" w:rsidRPr="0002582C" w:rsidRDefault="00497700" w:rsidP="009D6FB0">
            <w:pPr>
              <w:jc w:val="center"/>
            </w:pPr>
            <w:r>
              <w:t>119,8</w:t>
            </w:r>
          </w:p>
          <w:p w:rsidR="00497700" w:rsidRPr="0002582C" w:rsidRDefault="00497700" w:rsidP="009D6FB0">
            <w:pPr>
              <w:jc w:val="center"/>
            </w:pPr>
            <w:r>
              <w:t>5247,0</w:t>
            </w:r>
          </w:p>
        </w:tc>
        <w:tc>
          <w:tcPr>
            <w:tcW w:w="1383" w:type="dxa"/>
          </w:tcPr>
          <w:p w:rsidR="00497700" w:rsidRPr="0002582C" w:rsidRDefault="00497700" w:rsidP="00464E12">
            <w:pPr>
              <w:jc w:val="center"/>
            </w:pPr>
            <w:r w:rsidRPr="0002582C">
              <w:t>Россия</w:t>
            </w:r>
          </w:p>
          <w:p w:rsidR="00497700" w:rsidRPr="0002582C" w:rsidRDefault="00497700" w:rsidP="00464E12">
            <w:pPr>
              <w:jc w:val="center"/>
            </w:pPr>
            <w:r w:rsidRPr="0002582C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02582C" w:rsidRDefault="00497700" w:rsidP="002C7A82">
            <w:pPr>
              <w:jc w:val="center"/>
            </w:pPr>
            <w:r w:rsidRPr="0002582C">
              <w:t>Несовершеннолетний ребенок</w:t>
            </w:r>
          </w:p>
        </w:tc>
        <w:tc>
          <w:tcPr>
            <w:tcW w:w="1417" w:type="dxa"/>
          </w:tcPr>
          <w:p w:rsidR="00497700" w:rsidRPr="0002582C" w:rsidRDefault="00497700" w:rsidP="002C7A82">
            <w:pPr>
              <w:jc w:val="center"/>
            </w:pPr>
            <w:r w:rsidRPr="0002582C">
              <w:t>нет</w:t>
            </w:r>
          </w:p>
        </w:tc>
        <w:tc>
          <w:tcPr>
            <w:tcW w:w="1341" w:type="dxa"/>
          </w:tcPr>
          <w:p w:rsidR="00497700" w:rsidRPr="0002582C" w:rsidRDefault="00497700" w:rsidP="002C7A82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</w:tcPr>
          <w:p w:rsidR="00497700" w:rsidRPr="0002582C" w:rsidRDefault="00497700" w:rsidP="002C7A82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</w:tcPr>
          <w:p w:rsidR="00497700" w:rsidRPr="0002582C" w:rsidRDefault="00497700" w:rsidP="002C7A82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2C7A82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</w:tcPr>
          <w:p w:rsidR="00497700" w:rsidRPr="0002582C" w:rsidRDefault="00497700" w:rsidP="002C7A82">
            <w:pPr>
              <w:jc w:val="center"/>
            </w:pPr>
            <w:r w:rsidRPr="0002582C">
              <w:t>нет</w:t>
            </w:r>
          </w:p>
        </w:tc>
        <w:tc>
          <w:tcPr>
            <w:tcW w:w="1843" w:type="dxa"/>
          </w:tcPr>
          <w:p w:rsidR="00497700" w:rsidRDefault="00497700" w:rsidP="002C7A82">
            <w:pPr>
              <w:jc w:val="center"/>
            </w:pPr>
            <w:r w:rsidRPr="0002582C">
              <w:t>Жилой дом, Земельный участок</w:t>
            </w: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</w:p>
          <w:p w:rsidR="00497700" w:rsidRDefault="00497700" w:rsidP="002C7A82">
            <w:pPr>
              <w:jc w:val="center"/>
            </w:pPr>
          </w:p>
          <w:p w:rsidR="00497700" w:rsidRPr="0002582C" w:rsidRDefault="00497700" w:rsidP="002C7A82">
            <w:pPr>
              <w:jc w:val="center"/>
            </w:pPr>
          </w:p>
        </w:tc>
        <w:tc>
          <w:tcPr>
            <w:tcW w:w="1276" w:type="dxa"/>
          </w:tcPr>
          <w:p w:rsidR="00497700" w:rsidRPr="0002582C" w:rsidRDefault="00497700" w:rsidP="009D6FB0">
            <w:pPr>
              <w:jc w:val="center"/>
            </w:pPr>
            <w:r>
              <w:t>119,8</w:t>
            </w:r>
          </w:p>
          <w:p w:rsidR="00497700" w:rsidRPr="0002582C" w:rsidRDefault="00497700" w:rsidP="009D6FB0">
            <w:pPr>
              <w:jc w:val="center"/>
            </w:pPr>
            <w:r>
              <w:t>5247,0</w:t>
            </w:r>
          </w:p>
        </w:tc>
        <w:tc>
          <w:tcPr>
            <w:tcW w:w="1383" w:type="dxa"/>
          </w:tcPr>
          <w:p w:rsidR="00497700" w:rsidRPr="0002582C" w:rsidRDefault="00497700" w:rsidP="002C7A82">
            <w:pPr>
              <w:jc w:val="center"/>
            </w:pPr>
            <w:r w:rsidRPr="0002582C">
              <w:t>Россия</w:t>
            </w:r>
          </w:p>
          <w:p w:rsidR="00497700" w:rsidRPr="0002582C" w:rsidRDefault="00497700" w:rsidP="002C7A82">
            <w:pPr>
              <w:jc w:val="center"/>
            </w:pPr>
            <w:r w:rsidRPr="0002582C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8B015B" w:rsidRDefault="00497700" w:rsidP="00931CA3">
            <w:pPr>
              <w:jc w:val="center"/>
            </w:pPr>
            <w:r w:rsidRPr="008B015B">
              <w:t>Куприянов Леонид Викторович</w:t>
            </w:r>
          </w:p>
        </w:tc>
        <w:tc>
          <w:tcPr>
            <w:tcW w:w="1417" w:type="dxa"/>
          </w:tcPr>
          <w:p w:rsidR="00497700" w:rsidRPr="008B015B" w:rsidRDefault="00497700" w:rsidP="00AA6DA6">
            <w:pPr>
              <w:jc w:val="center"/>
            </w:pPr>
            <w:r>
              <w:t>615878,02</w:t>
            </w:r>
          </w:p>
        </w:tc>
        <w:tc>
          <w:tcPr>
            <w:tcW w:w="1341" w:type="dxa"/>
          </w:tcPr>
          <w:p w:rsidR="00497700" w:rsidRPr="008B015B" w:rsidRDefault="00497700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</w:tcPr>
          <w:p w:rsidR="00497700" w:rsidRPr="00B359A8" w:rsidRDefault="00497700" w:rsidP="008B015B">
            <w:pPr>
              <w:jc w:val="center"/>
            </w:pPr>
            <w:r w:rsidRPr="00B359A8">
              <w:t>Земельный участок</w:t>
            </w:r>
            <w:r>
              <w:t xml:space="preserve"> ¼ доли</w:t>
            </w:r>
            <w:r w:rsidRPr="00B359A8">
              <w:t>,</w:t>
            </w:r>
          </w:p>
          <w:p w:rsidR="00497700" w:rsidRPr="00B359A8" w:rsidRDefault="00497700" w:rsidP="008B015B">
            <w:pPr>
              <w:jc w:val="center"/>
            </w:pPr>
            <w:r w:rsidRPr="00B359A8">
              <w:t>Жилой дом</w:t>
            </w:r>
            <w:r>
              <w:t xml:space="preserve"> ¼ доли</w:t>
            </w:r>
            <w:r w:rsidRPr="00B359A8">
              <w:t>,</w:t>
            </w:r>
          </w:p>
          <w:p w:rsidR="00497700" w:rsidRPr="008B015B" w:rsidRDefault="00497700" w:rsidP="008B015B">
            <w:pPr>
              <w:jc w:val="center"/>
            </w:pPr>
            <w:r w:rsidRPr="00B359A8">
              <w:t>Квартира</w:t>
            </w:r>
          </w:p>
        </w:tc>
        <w:tc>
          <w:tcPr>
            <w:tcW w:w="1276" w:type="dxa"/>
          </w:tcPr>
          <w:p w:rsidR="00497700" w:rsidRDefault="00497700" w:rsidP="00931CA3">
            <w:pPr>
              <w:jc w:val="center"/>
            </w:pPr>
            <w:r>
              <w:t>1500</w:t>
            </w:r>
          </w:p>
          <w:p w:rsidR="00497700" w:rsidRDefault="00497700" w:rsidP="00931CA3">
            <w:pPr>
              <w:jc w:val="center"/>
            </w:pPr>
          </w:p>
          <w:p w:rsidR="00497700" w:rsidRDefault="00497700" w:rsidP="00931CA3">
            <w:pPr>
              <w:jc w:val="center"/>
            </w:pPr>
          </w:p>
          <w:p w:rsidR="00497700" w:rsidRDefault="00497700" w:rsidP="00931CA3">
            <w:pPr>
              <w:jc w:val="center"/>
            </w:pPr>
            <w:r>
              <w:t>58,2</w:t>
            </w:r>
          </w:p>
          <w:p w:rsidR="00497700" w:rsidRDefault="00497700" w:rsidP="00931CA3">
            <w:pPr>
              <w:jc w:val="center"/>
            </w:pPr>
          </w:p>
          <w:p w:rsidR="00497700" w:rsidRPr="008B015B" w:rsidRDefault="00497700" w:rsidP="00931CA3">
            <w:pPr>
              <w:jc w:val="center"/>
            </w:pPr>
            <w:r>
              <w:t>60,9</w:t>
            </w:r>
          </w:p>
        </w:tc>
        <w:tc>
          <w:tcPr>
            <w:tcW w:w="1701" w:type="dxa"/>
          </w:tcPr>
          <w:p w:rsidR="00497700" w:rsidRPr="008B015B" w:rsidRDefault="00497700" w:rsidP="00931CA3">
            <w:pPr>
              <w:jc w:val="center"/>
            </w:pPr>
            <w:r>
              <w:t>Россия</w:t>
            </w:r>
          </w:p>
        </w:tc>
        <w:tc>
          <w:tcPr>
            <w:tcW w:w="1701" w:type="dxa"/>
          </w:tcPr>
          <w:p w:rsidR="00497700" w:rsidRDefault="00497700" w:rsidP="00931CA3">
            <w:pPr>
              <w:jc w:val="center"/>
            </w:pPr>
            <w:r>
              <w:t>Автомобиль</w:t>
            </w:r>
          </w:p>
          <w:p w:rsidR="00497700" w:rsidRPr="006A72EE" w:rsidRDefault="00497700" w:rsidP="00931CA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Chevrolet</w:t>
            </w:r>
            <w:r w:rsidRPr="006A72EE">
              <w:t xml:space="preserve"> </w:t>
            </w:r>
            <w:r>
              <w:rPr>
                <w:lang w:val="en-US"/>
              </w:rPr>
              <w:t>aveo</w:t>
            </w:r>
          </w:p>
        </w:tc>
        <w:tc>
          <w:tcPr>
            <w:tcW w:w="1843" w:type="dxa"/>
          </w:tcPr>
          <w:p w:rsidR="00497700" w:rsidRPr="00B359A8" w:rsidRDefault="00497700" w:rsidP="00464E12">
            <w:pPr>
              <w:jc w:val="center"/>
            </w:pPr>
            <w:r>
              <w:t>Земельный участок</w:t>
            </w:r>
          </w:p>
          <w:p w:rsidR="00497700" w:rsidRPr="00B359A8" w:rsidRDefault="00497700" w:rsidP="00464E12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497700" w:rsidRPr="00B359A8" w:rsidRDefault="00497700" w:rsidP="00464E12">
            <w:pPr>
              <w:jc w:val="center"/>
            </w:pPr>
            <w:r w:rsidRPr="00B359A8">
              <w:t>1499</w:t>
            </w:r>
          </w:p>
          <w:p w:rsidR="00497700" w:rsidRPr="00B359A8" w:rsidRDefault="00497700" w:rsidP="00464E12">
            <w:pPr>
              <w:jc w:val="center"/>
              <w:rPr>
                <w:b/>
              </w:rPr>
            </w:pPr>
          </w:p>
        </w:tc>
        <w:tc>
          <w:tcPr>
            <w:tcW w:w="1383" w:type="dxa"/>
          </w:tcPr>
          <w:p w:rsidR="00497700" w:rsidRPr="00B359A8" w:rsidRDefault="00497700" w:rsidP="00464E12">
            <w:pPr>
              <w:jc w:val="center"/>
            </w:pPr>
            <w:r>
              <w:t>Россия</w:t>
            </w:r>
          </w:p>
          <w:p w:rsidR="00497700" w:rsidRPr="00B359A8" w:rsidRDefault="00497700" w:rsidP="00464E12">
            <w:pPr>
              <w:jc w:val="center"/>
              <w:rPr>
                <w:b/>
              </w:rPr>
            </w:pPr>
          </w:p>
        </w:tc>
      </w:tr>
      <w:tr w:rsidR="00497700" w:rsidRPr="006C1154" w:rsidTr="00A9451B">
        <w:tc>
          <w:tcPr>
            <w:tcW w:w="1985" w:type="dxa"/>
          </w:tcPr>
          <w:p w:rsidR="00497700" w:rsidRPr="00B359A8" w:rsidRDefault="00497700" w:rsidP="00464E12">
            <w:pPr>
              <w:jc w:val="center"/>
            </w:pPr>
            <w:r w:rsidRPr="00B359A8">
              <w:t>Несовершеннолетний ребенок</w:t>
            </w:r>
          </w:p>
        </w:tc>
        <w:tc>
          <w:tcPr>
            <w:tcW w:w="1417" w:type="dxa"/>
          </w:tcPr>
          <w:p w:rsidR="00497700" w:rsidRPr="00E4020B" w:rsidRDefault="00497700" w:rsidP="00464E12">
            <w:pPr>
              <w:jc w:val="center"/>
            </w:pPr>
            <w:r w:rsidRPr="00E4020B">
              <w:t>нет</w:t>
            </w:r>
          </w:p>
        </w:tc>
        <w:tc>
          <w:tcPr>
            <w:tcW w:w="1341" w:type="dxa"/>
          </w:tcPr>
          <w:p w:rsidR="00497700" w:rsidRPr="00E4020B" w:rsidRDefault="00497700" w:rsidP="00464E12">
            <w:pPr>
              <w:jc w:val="center"/>
            </w:pPr>
            <w:r w:rsidRPr="00E4020B">
              <w:t>нет</w:t>
            </w:r>
          </w:p>
        </w:tc>
        <w:tc>
          <w:tcPr>
            <w:tcW w:w="1778" w:type="dxa"/>
            <w:gridSpan w:val="2"/>
          </w:tcPr>
          <w:p w:rsidR="00497700" w:rsidRPr="00E4020B" w:rsidRDefault="00497700" w:rsidP="00464E12">
            <w:pPr>
              <w:jc w:val="center"/>
            </w:pPr>
            <w:r w:rsidRPr="00E4020B">
              <w:t xml:space="preserve">Земельный участок </w:t>
            </w:r>
          </w:p>
          <w:p w:rsidR="00497700" w:rsidRPr="00E4020B" w:rsidRDefault="00497700" w:rsidP="00464E12">
            <w:pPr>
              <w:jc w:val="center"/>
            </w:pPr>
            <w:r w:rsidRPr="00E4020B">
              <w:t>¼ доли,</w:t>
            </w:r>
          </w:p>
          <w:p w:rsidR="00497700" w:rsidRPr="00E4020B" w:rsidRDefault="00497700" w:rsidP="00464E12">
            <w:pPr>
              <w:jc w:val="center"/>
            </w:pPr>
            <w:r w:rsidRPr="00E4020B">
              <w:t>Жилой дом</w:t>
            </w:r>
          </w:p>
          <w:p w:rsidR="00497700" w:rsidRPr="00E4020B" w:rsidRDefault="00497700" w:rsidP="00464E12">
            <w:pPr>
              <w:jc w:val="center"/>
            </w:pPr>
            <w:r w:rsidRPr="00E4020B">
              <w:t>¼ доли</w:t>
            </w:r>
          </w:p>
        </w:tc>
        <w:tc>
          <w:tcPr>
            <w:tcW w:w="1276" w:type="dxa"/>
          </w:tcPr>
          <w:p w:rsidR="00497700" w:rsidRPr="00E4020B" w:rsidRDefault="00497700" w:rsidP="00464E12">
            <w:pPr>
              <w:jc w:val="center"/>
            </w:pPr>
            <w:r w:rsidRPr="00E4020B">
              <w:t>1500</w:t>
            </w:r>
          </w:p>
          <w:p w:rsidR="00497700" w:rsidRPr="00E4020B" w:rsidRDefault="00497700" w:rsidP="00464E12">
            <w:pPr>
              <w:jc w:val="center"/>
            </w:pPr>
          </w:p>
          <w:p w:rsidR="00497700" w:rsidRPr="00E4020B" w:rsidRDefault="00497700" w:rsidP="00464E12">
            <w:pPr>
              <w:jc w:val="center"/>
            </w:pPr>
          </w:p>
          <w:p w:rsidR="00497700" w:rsidRPr="00E4020B" w:rsidRDefault="00497700" w:rsidP="00464E12">
            <w:pPr>
              <w:jc w:val="center"/>
            </w:pPr>
            <w:r w:rsidRPr="00E4020B">
              <w:t>58,2</w:t>
            </w:r>
          </w:p>
        </w:tc>
        <w:tc>
          <w:tcPr>
            <w:tcW w:w="1701" w:type="dxa"/>
          </w:tcPr>
          <w:p w:rsidR="00497700" w:rsidRPr="00E4020B" w:rsidRDefault="00497700" w:rsidP="00464E12">
            <w:pPr>
              <w:jc w:val="center"/>
            </w:pPr>
            <w:r w:rsidRPr="00E4020B">
              <w:t>Россия</w:t>
            </w:r>
          </w:p>
          <w:p w:rsidR="00497700" w:rsidRPr="00E4020B" w:rsidRDefault="00497700" w:rsidP="00464E12">
            <w:pPr>
              <w:jc w:val="center"/>
            </w:pPr>
          </w:p>
          <w:p w:rsidR="00497700" w:rsidRPr="00E4020B" w:rsidRDefault="00497700" w:rsidP="00464E12">
            <w:pPr>
              <w:jc w:val="center"/>
            </w:pPr>
          </w:p>
          <w:p w:rsidR="00497700" w:rsidRPr="00E4020B" w:rsidRDefault="00497700" w:rsidP="00464E12">
            <w:pPr>
              <w:jc w:val="center"/>
            </w:pPr>
            <w:r w:rsidRPr="00E4020B">
              <w:t>Россия</w:t>
            </w:r>
          </w:p>
        </w:tc>
        <w:tc>
          <w:tcPr>
            <w:tcW w:w="1701" w:type="dxa"/>
          </w:tcPr>
          <w:p w:rsidR="00497700" w:rsidRPr="00B359A8" w:rsidRDefault="00497700" w:rsidP="00464E12">
            <w:pPr>
              <w:jc w:val="center"/>
            </w:pPr>
            <w:r w:rsidRPr="00B359A8">
              <w:t>нет</w:t>
            </w:r>
          </w:p>
        </w:tc>
        <w:tc>
          <w:tcPr>
            <w:tcW w:w="1843" w:type="dxa"/>
          </w:tcPr>
          <w:p w:rsidR="00497700" w:rsidRPr="00B359A8" w:rsidRDefault="00497700" w:rsidP="00464E12">
            <w:pPr>
              <w:jc w:val="center"/>
            </w:pPr>
            <w:r>
              <w:t>Земельный участок</w:t>
            </w:r>
          </w:p>
          <w:p w:rsidR="00497700" w:rsidRPr="00B359A8" w:rsidRDefault="00497700" w:rsidP="00464E12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497700" w:rsidRPr="00B359A8" w:rsidRDefault="00497700" w:rsidP="00464E12">
            <w:pPr>
              <w:jc w:val="center"/>
            </w:pPr>
            <w:r w:rsidRPr="00B359A8">
              <w:t>1499</w:t>
            </w:r>
          </w:p>
          <w:p w:rsidR="00497700" w:rsidRPr="00B359A8" w:rsidRDefault="00497700" w:rsidP="00464E12">
            <w:pPr>
              <w:jc w:val="center"/>
              <w:rPr>
                <w:b/>
              </w:rPr>
            </w:pPr>
          </w:p>
        </w:tc>
        <w:tc>
          <w:tcPr>
            <w:tcW w:w="1383" w:type="dxa"/>
          </w:tcPr>
          <w:p w:rsidR="00497700" w:rsidRPr="00B359A8" w:rsidRDefault="00497700" w:rsidP="00464E12">
            <w:pPr>
              <w:jc w:val="center"/>
            </w:pPr>
            <w:r>
              <w:t>Россия</w:t>
            </w:r>
          </w:p>
          <w:p w:rsidR="00497700" w:rsidRPr="00B359A8" w:rsidRDefault="00497700" w:rsidP="00464E12">
            <w:pPr>
              <w:jc w:val="center"/>
              <w:rPr>
                <w:b/>
              </w:rPr>
            </w:pPr>
          </w:p>
        </w:tc>
      </w:tr>
      <w:tr w:rsidR="00497700" w:rsidRPr="002E2866" w:rsidTr="00A9451B">
        <w:tc>
          <w:tcPr>
            <w:tcW w:w="1985" w:type="dxa"/>
          </w:tcPr>
          <w:p w:rsidR="00497700" w:rsidRPr="001872B4" w:rsidRDefault="00497700" w:rsidP="00931CA3">
            <w:pPr>
              <w:jc w:val="center"/>
            </w:pPr>
            <w:r w:rsidRPr="001872B4">
              <w:t>Якушкин Игорь Александрович</w:t>
            </w:r>
          </w:p>
        </w:tc>
        <w:tc>
          <w:tcPr>
            <w:tcW w:w="1417" w:type="dxa"/>
          </w:tcPr>
          <w:p w:rsidR="00497700" w:rsidRPr="001872B4" w:rsidRDefault="00497700" w:rsidP="00AA6DA6">
            <w:pPr>
              <w:jc w:val="center"/>
            </w:pPr>
            <w:r>
              <w:t>382473,08</w:t>
            </w:r>
          </w:p>
        </w:tc>
        <w:tc>
          <w:tcPr>
            <w:tcW w:w="1341" w:type="dxa"/>
          </w:tcPr>
          <w:p w:rsidR="00497700" w:rsidRPr="001872B4" w:rsidRDefault="00497700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</w:tcPr>
          <w:p w:rsidR="00497700" w:rsidRPr="001872B4" w:rsidRDefault="00497700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276" w:type="dxa"/>
          </w:tcPr>
          <w:p w:rsidR="00497700" w:rsidRPr="001872B4" w:rsidRDefault="00497700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701" w:type="dxa"/>
          </w:tcPr>
          <w:p w:rsidR="00497700" w:rsidRPr="001872B4" w:rsidRDefault="00497700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701" w:type="dxa"/>
          </w:tcPr>
          <w:p w:rsidR="00497700" w:rsidRPr="001872B4" w:rsidRDefault="00497700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843" w:type="dxa"/>
          </w:tcPr>
          <w:p w:rsidR="00497700" w:rsidRPr="001872B4" w:rsidRDefault="00497700" w:rsidP="00931CA3">
            <w:pPr>
              <w:jc w:val="center"/>
            </w:pPr>
            <w:r w:rsidRPr="001872B4">
              <w:t>Квартира,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</w:tcPr>
          <w:p w:rsidR="00497700" w:rsidRPr="001872B4" w:rsidRDefault="00497700" w:rsidP="00931CA3">
            <w:pPr>
              <w:jc w:val="center"/>
            </w:pPr>
            <w:r w:rsidRPr="001872B4">
              <w:t>46,0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1000</w:t>
            </w:r>
          </w:p>
        </w:tc>
        <w:tc>
          <w:tcPr>
            <w:tcW w:w="1383" w:type="dxa"/>
          </w:tcPr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  <w:p w:rsidR="00497700" w:rsidRDefault="00497700" w:rsidP="00A30D32">
            <w:pPr>
              <w:jc w:val="center"/>
            </w:pPr>
          </w:p>
          <w:p w:rsidR="00497700" w:rsidRPr="001872B4" w:rsidRDefault="00497700" w:rsidP="00A30D32">
            <w:pPr>
              <w:jc w:val="center"/>
            </w:pPr>
            <w:r w:rsidRPr="001872B4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1872B4" w:rsidRDefault="00497700" w:rsidP="00A9451B">
            <w:pPr>
              <w:jc w:val="center"/>
            </w:pPr>
            <w:r w:rsidRPr="001872B4">
              <w:t>Супруга</w:t>
            </w:r>
          </w:p>
        </w:tc>
        <w:tc>
          <w:tcPr>
            <w:tcW w:w="1417" w:type="dxa"/>
          </w:tcPr>
          <w:p w:rsidR="00497700" w:rsidRPr="001872B4" w:rsidRDefault="00497700" w:rsidP="00AA6DA6">
            <w:pPr>
              <w:jc w:val="center"/>
            </w:pPr>
            <w:r>
              <w:t>60000</w:t>
            </w:r>
          </w:p>
        </w:tc>
        <w:tc>
          <w:tcPr>
            <w:tcW w:w="1341" w:type="dxa"/>
          </w:tcPr>
          <w:p w:rsidR="00497700" w:rsidRPr="001872B4" w:rsidRDefault="00497700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</w:tcPr>
          <w:p w:rsidR="00497700" w:rsidRPr="001872B4" w:rsidRDefault="00497700" w:rsidP="00AA6DA6">
            <w:pPr>
              <w:jc w:val="center"/>
            </w:pPr>
            <w:r w:rsidRPr="001872B4">
              <w:t>нет</w:t>
            </w:r>
          </w:p>
        </w:tc>
        <w:tc>
          <w:tcPr>
            <w:tcW w:w="1276" w:type="dxa"/>
          </w:tcPr>
          <w:p w:rsidR="00497700" w:rsidRPr="001872B4" w:rsidRDefault="00497700" w:rsidP="00AA6DA6">
            <w:pPr>
              <w:jc w:val="center"/>
            </w:pPr>
            <w:r w:rsidRPr="001872B4">
              <w:t>нет</w:t>
            </w:r>
          </w:p>
        </w:tc>
        <w:tc>
          <w:tcPr>
            <w:tcW w:w="1701" w:type="dxa"/>
          </w:tcPr>
          <w:p w:rsidR="00497700" w:rsidRPr="001872B4" w:rsidRDefault="00497700" w:rsidP="00AA6DA6">
            <w:pPr>
              <w:jc w:val="center"/>
            </w:pPr>
            <w:r w:rsidRPr="001872B4">
              <w:t>нет</w:t>
            </w:r>
          </w:p>
        </w:tc>
        <w:tc>
          <w:tcPr>
            <w:tcW w:w="1701" w:type="dxa"/>
          </w:tcPr>
          <w:p w:rsidR="00497700" w:rsidRPr="001872B4" w:rsidRDefault="00497700" w:rsidP="00AA6DA6">
            <w:pPr>
              <w:jc w:val="center"/>
            </w:pPr>
            <w:r w:rsidRPr="001872B4">
              <w:t>нет</w:t>
            </w:r>
          </w:p>
        </w:tc>
        <w:tc>
          <w:tcPr>
            <w:tcW w:w="1843" w:type="dxa"/>
          </w:tcPr>
          <w:p w:rsidR="00497700" w:rsidRPr="001872B4" w:rsidRDefault="00497700" w:rsidP="00931CA3">
            <w:pPr>
              <w:jc w:val="center"/>
            </w:pPr>
            <w:r w:rsidRPr="001872B4">
              <w:t>Квартира</w:t>
            </w:r>
            <w:r>
              <w:t>,</w:t>
            </w:r>
          </w:p>
          <w:p w:rsidR="00497700" w:rsidRPr="001872B4" w:rsidRDefault="00497700" w:rsidP="00931CA3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</w:tcPr>
          <w:p w:rsidR="00497700" w:rsidRPr="001872B4" w:rsidRDefault="00497700" w:rsidP="00931CA3">
            <w:pPr>
              <w:jc w:val="center"/>
            </w:pPr>
            <w:r w:rsidRPr="001872B4">
              <w:t>46,0</w:t>
            </w:r>
          </w:p>
          <w:p w:rsidR="00497700" w:rsidRPr="001872B4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1000</w:t>
            </w:r>
          </w:p>
        </w:tc>
        <w:tc>
          <w:tcPr>
            <w:tcW w:w="1383" w:type="dxa"/>
          </w:tcPr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  <w:p w:rsidR="00497700" w:rsidRDefault="00497700" w:rsidP="00931CA3">
            <w:pPr>
              <w:jc w:val="center"/>
            </w:pPr>
          </w:p>
          <w:p w:rsidR="00497700" w:rsidRPr="001872B4" w:rsidRDefault="00497700" w:rsidP="00931CA3">
            <w:pPr>
              <w:jc w:val="center"/>
            </w:pPr>
            <w:r w:rsidRPr="001872B4">
              <w:t>Россия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B359A8" w:rsidRDefault="00497700" w:rsidP="00931CA3">
            <w:pPr>
              <w:jc w:val="center"/>
            </w:pPr>
            <w:r w:rsidRPr="00B359A8">
              <w:t>Сидельников Алексей Алексеевич</w:t>
            </w:r>
          </w:p>
        </w:tc>
        <w:tc>
          <w:tcPr>
            <w:tcW w:w="1417" w:type="dxa"/>
          </w:tcPr>
          <w:p w:rsidR="00497700" w:rsidRPr="00B359A8" w:rsidRDefault="00497700" w:rsidP="00AA6DA6">
            <w:pPr>
              <w:jc w:val="center"/>
            </w:pPr>
            <w:r>
              <w:t>564138,84</w:t>
            </w:r>
          </w:p>
        </w:tc>
        <w:tc>
          <w:tcPr>
            <w:tcW w:w="1341" w:type="dxa"/>
          </w:tcPr>
          <w:p w:rsidR="00497700" w:rsidRPr="00B359A8" w:rsidRDefault="00497700" w:rsidP="00A706DE">
            <w:pPr>
              <w:jc w:val="center"/>
            </w:pPr>
            <w:r w:rsidRPr="00B359A8">
              <w:t>нет</w:t>
            </w:r>
          </w:p>
        </w:tc>
        <w:tc>
          <w:tcPr>
            <w:tcW w:w="1778" w:type="dxa"/>
            <w:gridSpan w:val="2"/>
          </w:tcPr>
          <w:p w:rsidR="00497700" w:rsidRPr="00B359A8" w:rsidRDefault="00497700" w:rsidP="00AA6DA6">
            <w:pPr>
              <w:jc w:val="center"/>
            </w:pPr>
            <w:r w:rsidRPr="00B359A8">
              <w:t>Земельный участок,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Земельный участок,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Жилой дом,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Квартира</w:t>
            </w:r>
          </w:p>
        </w:tc>
        <w:tc>
          <w:tcPr>
            <w:tcW w:w="1276" w:type="dxa"/>
          </w:tcPr>
          <w:p w:rsidR="00497700" w:rsidRPr="00B359A8" w:rsidRDefault="00497700" w:rsidP="00AA6DA6">
            <w:pPr>
              <w:jc w:val="center"/>
            </w:pPr>
            <w:r w:rsidRPr="00B359A8">
              <w:t>2700</w:t>
            </w:r>
          </w:p>
          <w:p w:rsidR="00497700" w:rsidRPr="00B359A8" w:rsidRDefault="00497700" w:rsidP="00AA6DA6">
            <w:pPr>
              <w:jc w:val="center"/>
            </w:pPr>
          </w:p>
          <w:p w:rsidR="00497700" w:rsidRPr="00B359A8" w:rsidRDefault="00497700" w:rsidP="00AA6DA6">
            <w:pPr>
              <w:jc w:val="center"/>
            </w:pPr>
            <w:r w:rsidRPr="00B359A8">
              <w:t>94160</w:t>
            </w:r>
          </w:p>
          <w:p w:rsidR="00497700" w:rsidRPr="00B359A8" w:rsidRDefault="00497700" w:rsidP="00AA6DA6">
            <w:pPr>
              <w:jc w:val="center"/>
            </w:pPr>
          </w:p>
          <w:p w:rsidR="00497700" w:rsidRPr="00B359A8" w:rsidRDefault="00497700" w:rsidP="00AA6DA6">
            <w:pPr>
              <w:jc w:val="center"/>
            </w:pPr>
            <w:r w:rsidRPr="00B359A8">
              <w:t>90,2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49,5</w:t>
            </w:r>
          </w:p>
        </w:tc>
        <w:tc>
          <w:tcPr>
            <w:tcW w:w="1701" w:type="dxa"/>
          </w:tcPr>
          <w:p w:rsidR="00497700" w:rsidRPr="00B359A8" w:rsidRDefault="00497700" w:rsidP="00AA6DA6">
            <w:pPr>
              <w:jc w:val="center"/>
            </w:pPr>
            <w:r w:rsidRPr="00B359A8">
              <w:t>Россия</w:t>
            </w:r>
          </w:p>
        </w:tc>
        <w:tc>
          <w:tcPr>
            <w:tcW w:w="1701" w:type="dxa"/>
          </w:tcPr>
          <w:p w:rsidR="00497700" w:rsidRPr="00B359A8" w:rsidRDefault="00497700" w:rsidP="00AA6DA6">
            <w:pPr>
              <w:jc w:val="center"/>
            </w:pPr>
            <w:r w:rsidRPr="00B359A8">
              <w:t>Автомобиль</w:t>
            </w:r>
          </w:p>
          <w:p w:rsidR="00497700" w:rsidRPr="00B359A8" w:rsidRDefault="00497700" w:rsidP="00B359A8">
            <w:pPr>
              <w:jc w:val="center"/>
            </w:pPr>
            <w:r>
              <w:t>РЕНО ДАСТЕР</w:t>
            </w:r>
            <w:r w:rsidRPr="00B359A8">
              <w:t>,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Сельскохозяйственная техника</w:t>
            </w:r>
          </w:p>
          <w:p w:rsidR="00497700" w:rsidRPr="00B359A8" w:rsidRDefault="00497700" w:rsidP="00AA6DA6">
            <w:pPr>
              <w:jc w:val="center"/>
            </w:pPr>
            <w:r>
              <w:t>Трактор МТЗ 80</w:t>
            </w:r>
            <w:r w:rsidRPr="00B359A8">
              <w:t>,</w:t>
            </w:r>
          </w:p>
          <w:p w:rsidR="00497700" w:rsidRPr="00B359A8" w:rsidRDefault="00497700" w:rsidP="00AA6DA6">
            <w:pPr>
              <w:jc w:val="center"/>
            </w:pPr>
            <w:r>
              <w:t>П</w:t>
            </w:r>
            <w:r w:rsidRPr="00B359A8">
              <w:t xml:space="preserve">рицеп 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ОЗТП-5,5</w:t>
            </w:r>
          </w:p>
        </w:tc>
        <w:tc>
          <w:tcPr>
            <w:tcW w:w="1843" w:type="dxa"/>
          </w:tcPr>
          <w:p w:rsidR="00497700" w:rsidRPr="00B359A8" w:rsidRDefault="00497700" w:rsidP="00931CA3">
            <w:pPr>
              <w:jc w:val="center"/>
            </w:pPr>
            <w:r w:rsidRPr="00B359A8">
              <w:t>нет</w:t>
            </w:r>
          </w:p>
        </w:tc>
        <w:tc>
          <w:tcPr>
            <w:tcW w:w="1276" w:type="dxa"/>
          </w:tcPr>
          <w:p w:rsidR="00497700" w:rsidRPr="00B359A8" w:rsidRDefault="00497700" w:rsidP="00931CA3">
            <w:pPr>
              <w:jc w:val="center"/>
            </w:pPr>
            <w:r w:rsidRPr="00B359A8">
              <w:t>нет</w:t>
            </w:r>
          </w:p>
        </w:tc>
        <w:tc>
          <w:tcPr>
            <w:tcW w:w="1383" w:type="dxa"/>
          </w:tcPr>
          <w:p w:rsidR="00497700" w:rsidRPr="00B359A8" w:rsidRDefault="00497700" w:rsidP="00931CA3">
            <w:pPr>
              <w:jc w:val="center"/>
            </w:pPr>
            <w:r w:rsidRPr="00B359A8">
              <w:t>нет</w:t>
            </w:r>
          </w:p>
        </w:tc>
      </w:tr>
      <w:tr w:rsidR="00497700" w:rsidRPr="006C1154" w:rsidTr="00A9451B">
        <w:tc>
          <w:tcPr>
            <w:tcW w:w="1985" w:type="dxa"/>
          </w:tcPr>
          <w:p w:rsidR="00497700" w:rsidRPr="00B359A8" w:rsidRDefault="00497700" w:rsidP="00931CA3">
            <w:pPr>
              <w:jc w:val="center"/>
            </w:pPr>
            <w:r w:rsidRPr="00B359A8">
              <w:t>Супруга</w:t>
            </w:r>
          </w:p>
        </w:tc>
        <w:tc>
          <w:tcPr>
            <w:tcW w:w="1417" w:type="dxa"/>
          </w:tcPr>
          <w:p w:rsidR="00497700" w:rsidRPr="00B359A8" w:rsidRDefault="00497700" w:rsidP="00464E12">
            <w:pPr>
              <w:jc w:val="center"/>
            </w:pPr>
            <w:r>
              <w:t>137543,91</w:t>
            </w:r>
          </w:p>
        </w:tc>
        <w:tc>
          <w:tcPr>
            <w:tcW w:w="1341" w:type="dxa"/>
          </w:tcPr>
          <w:p w:rsidR="00497700" w:rsidRPr="00B359A8" w:rsidRDefault="00497700" w:rsidP="00A706DE">
            <w:pPr>
              <w:jc w:val="center"/>
            </w:pPr>
            <w:r w:rsidRPr="00B359A8">
              <w:t>нет</w:t>
            </w:r>
          </w:p>
        </w:tc>
        <w:tc>
          <w:tcPr>
            <w:tcW w:w="1778" w:type="dxa"/>
            <w:gridSpan w:val="2"/>
          </w:tcPr>
          <w:p w:rsidR="00497700" w:rsidRPr="00B359A8" w:rsidRDefault="00497700" w:rsidP="00AA6DA6">
            <w:pPr>
              <w:jc w:val="center"/>
            </w:pPr>
            <w:r w:rsidRPr="00B359A8">
              <w:t>нет</w:t>
            </w:r>
          </w:p>
        </w:tc>
        <w:tc>
          <w:tcPr>
            <w:tcW w:w="1276" w:type="dxa"/>
          </w:tcPr>
          <w:p w:rsidR="00497700" w:rsidRPr="00B359A8" w:rsidRDefault="00497700" w:rsidP="00AA6DA6">
            <w:pPr>
              <w:jc w:val="center"/>
            </w:pPr>
            <w:r w:rsidRPr="00B359A8">
              <w:t>нет</w:t>
            </w:r>
          </w:p>
        </w:tc>
        <w:tc>
          <w:tcPr>
            <w:tcW w:w="1701" w:type="dxa"/>
          </w:tcPr>
          <w:p w:rsidR="00497700" w:rsidRPr="00B359A8" w:rsidRDefault="00497700" w:rsidP="00AA6DA6">
            <w:pPr>
              <w:jc w:val="center"/>
            </w:pPr>
            <w:r w:rsidRPr="00B359A8">
              <w:t>нет</w:t>
            </w:r>
          </w:p>
        </w:tc>
        <w:tc>
          <w:tcPr>
            <w:tcW w:w="1701" w:type="dxa"/>
          </w:tcPr>
          <w:p w:rsidR="00497700" w:rsidRPr="00B359A8" w:rsidRDefault="00497700" w:rsidP="00AA6DA6">
            <w:pPr>
              <w:jc w:val="center"/>
            </w:pPr>
            <w:r w:rsidRPr="00B359A8">
              <w:t>нет</w:t>
            </w:r>
          </w:p>
        </w:tc>
        <w:tc>
          <w:tcPr>
            <w:tcW w:w="1843" w:type="dxa"/>
          </w:tcPr>
          <w:p w:rsidR="00497700" w:rsidRPr="00B359A8" w:rsidRDefault="00497700" w:rsidP="00AA6DA6">
            <w:pPr>
              <w:jc w:val="center"/>
            </w:pPr>
            <w:r w:rsidRPr="00B359A8">
              <w:t>Земельный участок,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Жилой дом,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Квартира</w:t>
            </w:r>
          </w:p>
        </w:tc>
        <w:tc>
          <w:tcPr>
            <w:tcW w:w="1276" w:type="dxa"/>
          </w:tcPr>
          <w:p w:rsidR="00497700" w:rsidRPr="00B359A8" w:rsidRDefault="00497700" w:rsidP="00AA6DA6">
            <w:pPr>
              <w:jc w:val="center"/>
            </w:pPr>
            <w:r w:rsidRPr="00B359A8">
              <w:t>2700</w:t>
            </w:r>
          </w:p>
          <w:p w:rsidR="00497700" w:rsidRPr="00B359A8" w:rsidRDefault="00497700" w:rsidP="00F40D23"/>
          <w:p w:rsidR="00497700" w:rsidRPr="00B359A8" w:rsidRDefault="00497700" w:rsidP="00AA6DA6">
            <w:pPr>
              <w:jc w:val="center"/>
            </w:pPr>
            <w:r w:rsidRPr="00B359A8">
              <w:t>90,2</w:t>
            </w:r>
          </w:p>
          <w:p w:rsidR="00497700" w:rsidRPr="00B359A8" w:rsidRDefault="00497700" w:rsidP="00AA6DA6">
            <w:pPr>
              <w:jc w:val="center"/>
            </w:pPr>
            <w:r w:rsidRPr="00B359A8">
              <w:t>49,5</w:t>
            </w:r>
          </w:p>
        </w:tc>
        <w:tc>
          <w:tcPr>
            <w:tcW w:w="1383" w:type="dxa"/>
          </w:tcPr>
          <w:p w:rsidR="00497700" w:rsidRDefault="00497700" w:rsidP="00AA6DA6">
            <w:pPr>
              <w:jc w:val="center"/>
            </w:pPr>
            <w:r w:rsidRPr="00B359A8">
              <w:t>Россия</w:t>
            </w:r>
          </w:p>
          <w:p w:rsidR="00497700" w:rsidRDefault="00497700" w:rsidP="00AA6DA6">
            <w:pPr>
              <w:jc w:val="center"/>
            </w:pPr>
          </w:p>
          <w:p w:rsidR="00497700" w:rsidRDefault="00497700" w:rsidP="00AA6DA6">
            <w:pPr>
              <w:jc w:val="center"/>
            </w:pPr>
            <w:r>
              <w:t>Россия</w:t>
            </w:r>
          </w:p>
          <w:p w:rsidR="00497700" w:rsidRPr="00B359A8" w:rsidRDefault="00497700" w:rsidP="00AA6DA6">
            <w:pPr>
              <w:jc w:val="center"/>
            </w:pPr>
            <w:r>
              <w:t>Россия</w:t>
            </w:r>
          </w:p>
        </w:tc>
      </w:tr>
    </w:tbl>
    <w:p w:rsidR="00497700" w:rsidRDefault="00497700" w:rsidP="007837DB"/>
    <w:p w:rsidR="00497700" w:rsidRDefault="00497700" w:rsidP="000101F1">
      <w:pPr>
        <w:ind w:left="2832" w:firstLine="3"/>
      </w:pPr>
      <w:r>
        <w:t xml:space="preserve">          </w:t>
      </w:r>
      <w:r w:rsidRPr="006C1154">
        <w:t>Глава администрации</w:t>
      </w:r>
    </w:p>
    <w:p w:rsidR="00497700" w:rsidRDefault="00497700" w:rsidP="000101F1">
      <w:pPr>
        <w:jc w:val="center"/>
      </w:pPr>
      <w:r w:rsidRPr="006C1154">
        <w:t>Килемарского муниципального района                                                              Л.А.</w:t>
      </w:r>
      <w:r>
        <w:t xml:space="preserve"> </w:t>
      </w:r>
      <w:r w:rsidRPr="006C1154">
        <w:t>Толмачева</w:t>
      </w:r>
    </w:p>
    <w:sectPr w:rsidR="00497700" w:rsidSect="00931CA3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5245"/>
    <w:rsid w:val="0000187F"/>
    <w:rsid w:val="000101F1"/>
    <w:rsid w:val="00010EFD"/>
    <w:rsid w:val="00022BF6"/>
    <w:rsid w:val="0002582C"/>
    <w:rsid w:val="00034C8E"/>
    <w:rsid w:val="00042C1B"/>
    <w:rsid w:val="000805A3"/>
    <w:rsid w:val="00095976"/>
    <w:rsid w:val="000A3B81"/>
    <w:rsid w:val="000C363A"/>
    <w:rsid w:val="000F75CE"/>
    <w:rsid w:val="001174E7"/>
    <w:rsid w:val="00171189"/>
    <w:rsid w:val="00172A89"/>
    <w:rsid w:val="00173F3A"/>
    <w:rsid w:val="001826CB"/>
    <w:rsid w:val="001872B4"/>
    <w:rsid w:val="001B5497"/>
    <w:rsid w:val="001F34ED"/>
    <w:rsid w:val="002235D9"/>
    <w:rsid w:val="00292BA0"/>
    <w:rsid w:val="0029551F"/>
    <w:rsid w:val="002C1797"/>
    <w:rsid w:val="002C4BFB"/>
    <w:rsid w:val="002C616E"/>
    <w:rsid w:val="002C7A82"/>
    <w:rsid w:val="002D5571"/>
    <w:rsid w:val="002D7C3A"/>
    <w:rsid w:val="002E219E"/>
    <w:rsid w:val="002E2866"/>
    <w:rsid w:val="00321F72"/>
    <w:rsid w:val="00344187"/>
    <w:rsid w:val="00345224"/>
    <w:rsid w:val="00345E2C"/>
    <w:rsid w:val="003702A5"/>
    <w:rsid w:val="00384E94"/>
    <w:rsid w:val="003921D3"/>
    <w:rsid w:val="003A1207"/>
    <w:rsid w:val="003A51AB"/>
    <w:rsid w:val="003B48E6"/>
    <w:rsid w:val="003C437C"/>
    <w:rsid w:val="003D1967"/>
    <w:rsid w:val="003D2CD0"/>
    <w:rsid w:val="003E630E"/>
    <w:rsid w:val="003F5801"/>
    <w:rsid w:val="0040309A"/>
    <w:rsid w:val="0040477A"/>
    <w:rsid w:val="00433A6A"/>
    <w:rsid w:val="00462353"/>
    <w:rsid w:val="00464E12"/>
    <w:rsid w:val="00497700"/>
    <w:rsid w:val="004E33E9"/>
    <w:rsid w:val="005121B2"/>
    <w:rsid w:val="00522054"/>
    <w:rsid w:val="005221E3"/>
    <w:rsid w:val="00527387"/>
    <w:rsid w:val="00595990"/>
    <w:rsid w:val="005A73D3"/>
    <w:rsid w:val="005B337C"/>
    <w:rsid w:val="005B72CB"/>
    <w:rsid w:val="00643389"/>
    <w:rsid w:val="00652CFA"/>
    <w:rsid w:val="0066289C"/>
    <w:rsid w:val="006656AF"/>
    <w:rsid w:val="0066615D"/>
    <w:rsid w:val="006A237D"/>
    <w:rsid w:val="006A2D1C"/>
    <w:rsid w:val="006A60F6"/>
    <w:rsid w:val="006A72EE"/>
    <w:rsid w:val="006B56A4"/>
    <w:rsid w:val="006B734B"/>
    <w:rsid w:val="006C1154"/>
    <w:rsid w:val="006C415B"/>
    <w:rsid w:val="006D5AF3"/>
    <w:rsid w:val="00731D1A"/>
    <w:rsid w:val="00732865"/>
    <w:rsid w:val="00737203"/>
    <w:rsid w:val="00743B15"/>
    <w:rsid w:val="00746590"/>
    <w:rsid w:val="00767DB6"/>
    <w:rsid w:val="0077058D"/>
    <w:rsid w:val="00771EBD"/>
    <w:rsid w:val="007764F4"/>
    <w:rsid w:val="00777AF7"/>
    <w:rsid w:val="007837DB"/>
    <w:rsid w:val="00795DA3"/>
    <w:rsid w:val="007C520F"/>
    <w:rsid w:val="007D07AF"/>
    <w:rsid w:val="007F3695"/>
    <w:rsid w:val="007F5853"/>
    <w:rsid w:val="00801337"/>
    <w:rsid w:val="00804C42"/>
    <w:rsid w:val="008217D0"/>
    <w:rsid w:val="00851384"/>
    <w:rsid w:val="00881CD7"/>
    <w:rsid w:val="00886B4D"/>
    <w:rsid w:val="008A2C80"/>
    <w:rsid w:val="008A31C6"/>
    <w:rsid w:val="008B015B"/>
    <w:rsid w:val="008B4494"/>
    <w:rsid w:val="008E2DA7"/>
    <w:rsid w:val="008E7635"/>
    <w:rsid w:val="00931CA3"/>
    <w:rsid w:val="009552A6"/>
    <w:rsid w:val="00977EC3"/>
    <w:rsid w:val="009854DE"/>
    <w:rsid w:val="009A3280"/>
    <w:rsid w:val="009B4516"/>
    <w:rsid w:val="009C048C"/>
    <w:rsid w:val="009D06D4"/>
    <w:rsid w:val="009D6FB0"/>
    <w:rsid w:val="009E7D15"/>
    <w:rsid w:val="00A0083D"/>
    <w:rsid w:val="00A05299"/>
    <w:rsid w:val="00A220F6"/>
    <w:rsid w:val="00A227FE"/>
    <w:rsid w:val="00A2595C"/>
    <w:rsid w:val="00A30D32"/>
    <w:rsid w:val="00A507ED"/>
    <w:rsid w:val="00A55245"/>
    <w:rsid w:val="00A706DE"/>
    <w:rsid w:val="00A9451B"/>
    <w:rsid w:val="00AA6DA6"/>
    <w:rsid w:val="00AB3D51"/>
    <w:rsid w:val="00AC3349"/>
    <w:rsid w:val="00AD1D03"/>
    <w:rsid w:val="00AE0DAA"/>
    <w:rsid w:val="00B128AD"/>
    <w:rsid w:val="00B359A8"/>
    <w:rsid w:val="00B7381E"/>
    <w:rsid w:val="00B85D5A"/>
    <w:rsid w:val="00BC4DFF"/>
    <w:rsid w:val="00BE3B63"/>
    <w:rsid w:val="00BF1D32"/>
    <w:rsid w:val="00BF67FF"/>
    <w:rsid w:val="00C06407"/>
    <w:rsid w:val="00C1510C"/>
    <w:rsid w:val="00C161E5"/>
    <w:rsid w:val="00C35C10"/>
    <w:rsid w:val="00C92B9B"/>
    <w:rsid w:val="00CA3C30"/>
    <w:rsid w:val="00D126AA"/>
    <w:rsid w:val="00D327B8"/>
    <w:rsid w:val="00D47D51"/>
    <w:rsid w:val="00D56F25"/>
    <w:rsid w:val="00D93E70"/>
    <w:rsid w:val="00D96864"/>
    <w:rsid w:val="00DD6E3A"/>
    <w:rsid w:val="00DD77E5"/>
    <w:rsid w:val="00DE52EA"/>
    <w:rsid w:val="00DF10D9"/>
    <w:rsid w:val="00DF7EA0"/>
    <w:rsid w:val="00E4020B"/>
    <w:rsid w:val="00E533BD"/>
    <w:rsid w:val="00E6011F"/>
    <w:rsid w:val="00E636CE"/>
    <w:rsid w:val="00E90664"/>
    <w:rsid w:val="00E92FFB"/>
    <w:rsid w:val="00EA30BC"/>
    <w:rsid w:val="00EA63CC"/>
    <w:rsid w:val="00EB0F53"/>
    <w:rsid w:val="00EB7A39"/>
    <w:rsid w:val="00EC3A05"/>
    <w:rsid w:val="00ED3FDC"/>
    <w:rsid w:val="00ED7FC2"/>
    <w:rsid w:val="00EF6D38"/>
    <w:rsid w:val="00F043F5"/>
    <w:rsid w:val="00F15FF2"/>
    <w:rsid w:val="00F40D23"/>
    <w:rsid w:val="00F87634"/>
    <w:rsid w:val="00FB61AB"/>
    <w:rsid w:val="00FD0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01F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706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706DE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E9F66F031933A46850941ABF51C9EEF" ma:contentTypeVersion="1" ma:contentTypeDescription="Создание документа." ma:contentTypeScope="" ma:versionID="540f221aca3ce38ca3db927ec5dc6731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1f16b144-224f-4d6f-832e-5b5cde97befe" targetNamespace="http://schemas.microsoft.com/office/2006/metadata/properties" ma:root="true" ma:fieldsID="8b8f60ee55b909c92a1d2a5c4de5a6cd" ns2:_="" ns3:_="" ns4:_="">
    <xsd:import namespace="57504d04-691e-4fc4-8f09-4f19fdbe90f6"/>
    <xsd:import namespace="6d7c22ec-c6a4-4777-88aa-bc3c76ac660e"/>
    <xsd:import namespace="1f16b144-224f-4d6f-832e-5b5cde97be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3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6b144-224f-4d6f-832e-5b5cde97befe" elementFormDefault="qualified">
    <xsd:import namespace="http://schemas.microsoft.com/office/2006/documentManagement/types"/>
    <xsd:import namespace="http://schemas.microsoft.com/office/infopath/2007/PartnerControls"/>
    <xsd:element name="_x043f__x0430__x043f__x043a__x0430_" ma:index="12" ma:displayName="папка" ma:default="2018" ma:format="RadioButtons" ma:internalName="_x043f__x0430__x043f__x043a__x0430_">
      <xsd:simpleType>
        <xsd:restriction base="dms:Choice">
          <xsd:enumeration value="Методические материалы и разъяснения"/>
          <xsd:enumeration value="2018"/>
          <xsd:enumeration value="2017"/>
          <xsd:enumeration value="2016"/>
          <xsd:enumeration value="2015"/>
          <xsd:enumeration value="2014"/>
          <xsd:enumeration value="2013"/>
          <xsd:enumeration value="2012"/>
          <xsd:enumeration value="2011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3f__x0430__x043f__x043a__x0430_ xmlns="1f16b144-224f-4d6f-832e-5b5cde97befe">2018</_x043f__x0430__x043f__x043a__x0430_>
    <_dlc_DocId xmlns="57504d04-691e-4fc4-8f09-4f19fdbe90f6">XXJ7TYMEEKJ2-5875-56</_dlc_DocId>
    <_x041e__x043f__x0438__x0441__x0430__x043d__x0438__x0435_ xmlns="6d7c22ec-c6a4-4777-88aa-bc3c76ac660e">о доходах, расходах, об имуществе и обязательствах имущественного характера муниципальных служащих Килемарского муниципального района и членов их семей за период с 1 января по 31 декабря 2017 года</_x041e__x043f__x0438__x0441__x0430__x043d__x0438__x0435_>
    <_dlc_DocIdUrl xmlns="57504d04-691e-4fc4-8f09-4f19fdbe90f6">
      <Url>https://vip.gov.mari.ru/kilemary/_layouts/DocIdRedir.aspx?ID=XXJ7TYMEEKJ2-5875-56</Url>
      <Description>XXJ7TYMEEKJ2-5875-56</Description>
    </_dlc_DocIdUrl>
  </documentManagement>
</p:properties>
</file>

<file path=customXml/itemProps1.xml><?xml version="1.0" encoding="utf-8"?>
<ds:datastoreItem xmlns:ds="http://schemas.openxmlformats.org/officeDocument/2006/customXml" ds:itemID="{EB0E82C4-9723-4B47-B142-FAF1ED91E9F4}"/>
</file>

<file path=customXml/itemProps2.xml><?xml version="1.0" encoding="utf-8"?>
<ds:datastoreItem xmlns:ds="http://schemas.openxmlformats.org/officeDocument/2006/customXml" ds:itemID="{370624EA-C9D6-4211-81A8-8D956EC7A950}"/>
</file>

<file path=customXml/itemProps3.xml><?xml version="1.0" encoding="utf-8"?>
<ds:datastoreItem xmlns:ds="http://schemas.openxmlformats.org/officeDocument/2006/customXml" ds:itemID="{C9562156-CA8F-4FA2-8330-A5C80CDE25EC}"/>
</file>

<file path=customXml/itemProps4.xml><?xml version="1.0" encoding="utf-8"?>
<ds:datastoreItem xmlns:ds="http://schemas.openxmlformats.org/officeDocument/2006/customXml" ds:itemID="{9F780889-77A7-467A-ADA3-3621D53A3B88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166</TotalTime>
  <Pages>7</Pages>
  <Words>939</Words>
  <Characters>5353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Кадры</dc:creator>
  <cp:keywords/>
  <dc:description/>
  <cp:lastModifiedBy>admin</cp:lastModifiedBy>
  <cp:revision>10</cp:revision>
  <cp:lastPrinted>2017-05-22T05:03:00Z</cp:lastPrinted>
  <dcterms:created xsi:type="dcterms:W3CDTF">2018-05-07T08:13:00Z</dcterms:created>
  <dcterms:modified xsi:type="dcterms:W3CDTF">2018-06-22T07:49:00Z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0x010100CE9F66F031933A46850941ABF51C9EEF</vt:lpwstr>
  </property>
  <property fmtid="{D5CDD505-2E9C-101B-9397-08002B2CF9AE}" pid="3" name="_dlc_DocIdItemGuid">
    <vt:lpwstr>1be9a8fc-89b5-4be1-ac41-f0f3ed50df07</vt:lpwstr>
  </property>
  <property fmtid="{D5CDD505-2E9C-101B-9397-08002B2CF9AE}" pid="4" name="Описание">
    <vt:lpwstr>о доходах, расходах, об имуществе и обязательствах имущественного характера муниципальных служащих Килемарского муниципального района и членов их семей за период с 1 января по 31 декабря 2016 года</vt:lpwstr>
  </property>
  <property fmtid="{D5CDD505-2E9C-101B-9397-08002B2CF9AE}" pid="5" name="папка">
    <vt:lpwstr>2017</vt:lpwstr>
  </property>
  <property fmtid="{D5CDD505-2E9C-101B-9397-08002B2CF9AE}" pid="6" name="_dlc_DocId">
    <vt:lpwstr>XXJ7TYMEEKJ2-5875-56</vt:lpwstr>
  </property>
  <property fmtid="{D5CDD505-2E9C-101B-9397-08002B2CF9AE}" pid="7" name="_dlc_DocIdUrl">
    <vt:lpwstr>https://vip.gov.mari.ru/kilemary/_layouts/DocIdRedir.aspx?ID=XXJ7TYMEEKJ2-5875-56, XXJ7TYMEEKJ2-5875-56</vt:lpwstr>
  </property>
</Properties>
</file>