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EC9" w:rsidRPr="00DA7BCB" w:rsidRDefault="001D4EC9" w:rsidP="000C0F0C">
      <w:pPr>
        <w:jc w:val="center"/>
        <w:rPr>
          <w:b/>
          <w:u w:val="single"/>
        </w:rPr>
      </w:pPr>
      <w:r w:rsidRPr="00DA7BCB">
        <w:rPr>
          <w:b/>
          <w:u w:val="single"/>
        </w:rPr>
        <w:t xml:space="preserve">Общая сумма дохода сотрудников аппарата </w:t>
      </w:r>
    </w:p>
    <w:p w:rsidR="001D4EC9" w:rsidRPr="00DA7BCB" w:rsidRDefault="001D4EC9" w:rsidP="000C0F0C">
      <w:pPr>
        <w:jc w:val="center"/>
        <w:rPr>
          <w:b/>
          <w:u w:val="single"/>
        </w:rPr>
      </w:pPr>
      <w:r w:rsidRPr="00DA7BCB">
        <w:rPr>
          <w:b/>
          <w:u w:val="single"/>
        </w:rPr>
        <w:t>Троицкого районного суда города Москвы за 201</w:t>
      </w:r>
      <w:r>
        <w:rPr>
          <w:b/>
          <w:u w:val="single"/>
        </w:rPr>
        <w:t>7</w:t>
      </w:r>
      <w:r w:rsidRPr="00DA7BCB">
        <w:rPr>
          <w:b/>
          <w:u w:val="single"/>
        </w:rPr>
        <w:t xml:space="preserve"> год</w:t>
      </w:r>
    </w:p>
    <w:p w:rsidR="001D4EC9" w:rsidRDefault="001D4EC9" w:rsidP="000C0F0C">
      <w:pPr>
        <w:jc w:val="center"/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1266"/>
        <w:gridCol w:w="5754"/>
        <w:gridCol w:w="3060"/>
      </w:tblGrid>
      <w:tr w:rsidR="001D4EC9" w:rsidTr="009E75A2">
        <w:tc>
          <w:tcPr>
            <w:tcW w:w="2448" w:type="dxa"/>
          </w:tcPr>
          <w:p w:rsidR="001D4EC9" w:rsidRPr="009E75A2" w:rsidRDefault="001D4EC9" w:rsidP="009E75A2">
            <w:pPr>
              <w:jc w:val="center"/>
              <w:rPr>
                <w:b/>
              </w:rPr>
            </w:pPr>
            <w:r w:rsidRPr="009E75A2">
              <w:rPr>
                <w:b/>
              </w:rPr>
              <w:t>должность</w:t>
            </w:r>
          </w:p>
        </w:tc>
        <w:tc>
          <w:tcPr>
            <w:tcW w:w="2520" w:type="dxa"/>
          </w:tcPr>
          <w:p w:rsidR="001D4EC9" w:rsidRPr="009E75A2" w:rsidRDefault="001D4EC9" w:rsidP="009E75A2">
            <w:pPr>
              <w:jc w:val="center"/>
              <w:rPr>
                <w:b/>
              </w:rPr>
            </w:pPr>
            <w:r w:rsidRPr="009E75A2">
              <w:rPr>
                <w:b/>
              </w:rPr>
              <w:t>Ф.И.О.</w:t>
            </w:r>
          </w:p>
        </w:tc>
        <w:tc>
          <w:tcPr>
            <w:tcW w:w="1266" w:type="dxa"/>
          </w:tcPr>
          <w:p w:rsidR="001D4EC9" w:rsidRPr="009E75A2" w:rsidRDefault="001D4EC9" w:rsidP="009E75A2">
            <w:pPr>
              <w:jc w:val="center"/>
              <w:rPr>
                <w:b/>
              </w:rPr>
            </w:pPr>
            <w:r w:rsidRPr="009E75A2">
              <w:rPr>
                <w:b/>
              </w:rPr>
              <w:t>общая сумма дохода</w:t>
            </w:r>
          </w:p>
          <w:p w:rsidR="001D4EC9" w:rsidRPr="009E75A2" w:rsidRDefault="001D4EC9" w:rsidP="009E75A2">
            <w:pPr>
              <w:jc w:val="center"/>
              <w:rPr>
                <w:b/>
              </w:rPr>
            </w:pPr>
            <w:r w:rsidRPr="009E75A2">
              <w:rPr>
                <w:b/>
                <w:sz w:val="20"/>
                <w:szCs w:val="20"/>
              </w:rPr>
              <w:t>(тыс. руб.)</w:t>
            </w:r>
          </w:p>
        </w:tc>
        <w:tc>
          <w:tcPr>
            <w:tcW w:w="5754" w:type="dxa"/>
          </w:tcPr>
          <w:p w:rsidR="001D4EC9" w:rsidRPr="009E75A2" w:rsidRDefault="001D4EC9" w:rsidP="0041484D">
            <w:pPr>
              <w:pStyle w:val="NormalWeb"/>
              <w:rPr>
                <w:b/>
              </w:rPr>
            </w:pPr>
            <w:r w:rsidRPr="009E75A2">
              <w:rPr>
                <w:b/>
              </w:rPr>
              <w:t xml:space="preserve">Недвижимое имущество, принадлежащее на праве собственности, вид собственности </w:t>
            </w:r>
          </w:p>
        </w:tc>
        <w:tc>
          <w:tcPr>
            <w:tcW w:w="3060" w:type="dxa"/>
          </w:tcPr>
          <w:p w:rsidR="001D4EC9" w:rsidRPr="009E75A2" w:rsidRDefault="001D4EC9" w:rsidP="009E75A2">
            <w:pPr>
              <w:jc w:val="center"/>
              <w:rPr>
                <w:b/>
              </w:rPr>
            </w:pPr>
            <w:r w:rsidRPr="009E75A2">
              <w:rPr>
                <w:b/>
              </w:rPr>
              <w:t>транспортные средства,</w:t>
            </w:r>
          </w:p>
          <w:p w:rsidR="001D4EC9" w:rsidRPr="009E75A2" w:rsidRDefault="001D4EC9" w:rsidP="009E75A2">
            <w:pPr>
              <w:jc w:val="center"/>
              <w:rPr>
                <w:b/>
              </w:rPr>
            </w:pPr>
            <w:r w:rsidRPr="009E75A2">
              <w:rPr>
                <w:b/>
              </w:rPr>
              <w:t xml:space="preserve"> с указанием вида и марки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>
            <w:r w:rsidRPr="00304D2B">
              <w:t>начальник отдела</w:t>
            </w:r>
          </w:p>
        </w:tc>
        <w:tc>
          <w:tcPr>
            <w:tcW w:w="2520" w:type="dxa"/>
          </w:tcPr>
          <w:p w:rsidR="001D4EC9" w:rsidRPr="00304D2B" w:rsidRDefault="001D4EC9" w:rsidP="0041484D">
            <w:r w:rsidRPr="00304D2B">
              <w:t>Майоршина Вероника Юрьевна</w:t>
            </w:r>
          </w:p>
        </w:tc>
        <w:tc>
          <w:tcPr>
            <w:tcW w:w="1266" w:type="dxa"/>
          </w:tcPr>
          <w:p w:rsidR="001D4EC9" w:rsidRPr="00304D2B" w:rsidRDefault="001D4EC9" w:rsidP="00ED64C2">
            <w:r w:rsidRPr="00304D2B">
              <w:t>533,12</w:t>
            </w:r>
          </w:p>
        </w:tc>
        <w:tc>
          <w:tcPr>
            <w:tcW w:w="5754" w:type="dxa"/>
          </w:tcPr>
          <w:p w:rsidR="001D4EC9" w:rsidRPr="00304D2B" w:rsidRDefault="001D4EC9" w:rsidP="00016CBE">
            <w:r w:rsidRPr="00304D2B">
              <w:t>не имеет</w:t>
            </w:r>
          </w:p>
        </w:tc>
        <w:tc>
          <w:tcPr>
            <w:tcW w:w="3060" w:type="dxa"/>
          </w:tcPr>
          <w:p w:rsidR="001D4EC9" w:rsidRPr="00304D2B" w:rsidRDefault="001D4EC9" w:rsidP="0041484D">
            <w:r w:rsidRPr="00304D2B">
              <w:t xml:space="preserve">не имеет 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/>
        </w:tc>
        <w:tc>
          <w:tcPr>
            <w:tcW w:w="2520" w:type="dxa"/>
          </w:tcPr>
          <w:p w:rsidR="001D4EC9" w:rsidRPr="00304D2B" w:rsidRDefault="001D4EC9" w:rsidP="0041484D">
            <w:r w:rsidRPr="00304D2B">
              <w:t>супруг</w:t>
            </w:r>
          </w:p>
        </w:tc>
        <w:tc>
          <w:tcPr>
            <w:tcW w:w="1266" w:type="dxa"/>
          </w:tcPr>
          <w:p w:rsidR="001D4EC9" w:rsidRPr="00304D2B" w:rsidRDefault="001D4EC9" w:rsidP="0041484D">
            <w:r w:rsidRPr="00304D2B">
              <w:t>0</w:t>
            </w:r>
          </w:p>
        </w:tc>
        <w:tc>
          <w:tcPr>
            <w:tcW w:w="5754" w:type="dxa"/>
          </w:tcPr>
          <w:p w:rsidR="001D4EC9" w:rsidRPr="00304D2B" w:rsidRDefault="001D4EC9" w:rsidP="0041484D">
            <w:r w:rsidRPr="00304D2B">
              <w:t>не имеет</w:t>
            </w:r>
          </w:p>
        </w:tc>
        <w:tc>
          <w:tcPr>
            <w:tcW w:w="3060" w:type="dxa"/>
          </w:tcPr>
          <w:p w:rsidR="001D4EC9" w:rsidRPr="00304D2B" w:rsidRDefault="001D4EC9" w:rsidP="0041484D">
            <w:r w:rsidRPr="00304D2B">
              <w:t>транспортные средства: «Фольксваген Поло», 2012 года выпуска, индивидуальная собственность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/>
        </w:tc>
        <w:tc>
          <w:tcPr>
            <w:tcW w:w="2520" w:type="dxa"/>
          </w:tcPr>
          <w:p w:rsidR="001D4EC9" w:rsidRPr="00304D2B" w:rsidRDefault="001D4EC9" w:rsidP="0041484D">
            <w:r w:rsidRPr="00304D2B">
              <w:t>несовершеннолетняя дочь</w:t>
            </w:r>
          </w:p>
        </w:tc>
        <w:tc>
          <w:tcPr>
            <w:tcW w:w="1266" w:type="dxa"/>
          </w:tcPr>
          <w:p w:rsidR="001D4EC9" w:rsidRPr="00304D2B" w:rsidRDefault="001D4EC9" w:rsidP="0041484D">
            <w:r w:rsidRPr="00304D2B">
              <w:t>0</w:t>
            </w:r>
          </w:p>
        </w:tc>
        <w:tc>
          <w:tcPr>
            <w:tcW w:w="5754" w:type="dxa"/>
          </w:tcPr>
          <w:p w:rsidR="001D4EC9" w:rsidRPr="00304D2B" w:rsidRDefault="001D4EC9">
            <w:r w:rsidRPr="00304D2B">
              <w:t xml:space="preserve">не имеет </w:t>
            </w:r>
          </w:p>
        </w:tc>
        <w:tc>
          <w:tcPr>
            <w:tcW w:w="3060" w:type="dxa"/>
          </w:tcPr>
          <w:p w:rsidR="001D4EC9" w:rsidRPr="00304D2B" w:rsidRDefault="001D4EC9">
            <w:r w:rsidRPr="00304D2B">
              <w:t xml:space="preserve">не имеет 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/>
        </w:tc>
        <w:tc>
          <w:tcPr>
            <w:tcW w:w="2520" w:type="dxa"/>
          </w:tcPr>
          <w:p w:rsidR="001D4EC9" w:rsidRPr="00304D2B" w:rsidRDefault="001D4EC9" w:rsidP="0041484D">
            <w:r w:rsidRPr="00304D2B">
              <w:t>несовершеннолетний сын</w:t>
            </w:r>
          </w:p>
        </w:tc>
        <w:tc>
          <w:tcPr>
            <w:tcW w:w="1266" w:type="dxa"/>
          </w:tcPr>
          <w:p w:rsidR="001D4EC9" w:rsidRPr="00304D2B" w:rsidRDefault="001D4EC9" w:rsidP="0041484D">
            <w:r w:rsidRPr="00304D2B">
              <w:t>0</w:t>
            </w:r>
          </w:p>
        </w:tc>
        <w:tc>
          <w:tcPr>
            <w:tcW w:w="5754" w:type="dxa"/>
          </w:tcPr>
          <w:p w:rsidR="001D4EC9" w:rsidRPr="00304D2B" w:rsidRDefault="001D4EC9">
            <w:r w:rsidRPr="00304D2B">
              <w:t xml:space="preserve">не имеет </w:t>
            </w:r>
          </w:p>
        </w:tc>
        <w:tc>
          <w:tcPr>
            <w:tcW w:w="3060" w:type="dxa"/>
          </w:tcPr>
          <w:p w:rsidR="001D4EC9" w:rsidRPr="00304D2B" w:rsidRDefault="001D4EC9">
            <w:r w:rsidRPr="00304D2B">
              <w:t xml:space="preserve">не имеет 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>
            <w:r w:rsidRPr="001C7DF3">
              <w:t>заместитель начальника отдела</w:t>
            </w:r>
          </w:p>
        </w:tc>
        <w:tc>
          <w:tcPr>
            <w:tcW w:w="2520" w:type="dxa"/>
          </w:tcPr>
          <w:p w:rsidR="001D4EC9" w:rsidRPr="001C7DF3" w:rsidRDefault="001D4EC9" w:rsidP="0041484D">
            <w:r w:rsidRPr="001C7DF3">
              <w:t>Арчакова Оксана Олеговна</w:t>
            </w:r>
          </w:p>
        </w:tc>
        <w:tc>
          <w:tcPr>
            <w:tcW w:w="1266" w:type="dxa"/>
          </w:tcPr>
          <w:p w:rsidR="001D4EC9" w:rsidRPr="001C7DF3" w:rsidRDefault="001D4EC9" w:rsidP="001C7DF3">
            <w:r w:rsidRPr="001C7DF3">
              <w:t>407,03</w:t>
            </w:r>
          </w:p>
        </w:tc>
        <w:tc>
          <w:tcPr>
            <w:tcW w:w="5754" w:type="dxa"/>
          </w:tcPr>
          <w:p w:rsidR="001D4EC9" w:rsidRPr="001C7DF3" w:rsidRDefault="001D4EC9" w:rsidP="001C7DF3">
            <w:r w:rsidRPr="001C7DF3">
              <w:t>Квартиры: квартира площадью 57 кв.м., долевая собственность (1/4 доли), Россия; квартира площадью 38 кв.м., индивидуальная собственность, Россия</w:t>
            </w:r>
          </w:p>
        </w:tc>
        <w:tc>
          <w:tcPr>
            <w:tcW w:w="3060" w:type="dxa"/>
          </w:tcPr>
          <w:p w:rsidR="001D4EC9" w:rsidRPr="001C7DF3" w:rsidRDefault="001D4EC9" w:rsidP="001C7DF3">
            <w:r w:rsidRPr="001C7DF3">
              <w:t>транспортные средства: ВАЗ- 21074, 2007 года выпуска, Фольксваген пассат, 2008 года выпуска, индивидуальная собственность; Фольксваген пассат, 2008 года выпуска, индивидуальная собственность.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/>
        </w:tc>
        <w:tc>
          <w:tcPr>
            <w:tcW w:w="2520" w:type="dxa"/>
          </w:tcPr>
          <w:p w:rsidR="001D4EC9" w:rsidRPr="001C7DF3" w:rsidRDefault="001D4EC9" w:rsidP="00223316">
            <w:r w:rsidRPr="001C7DF3">
              <w:t>несовершеннолетняя дочь</w:t>
            </w:r>
          </w:p>
        </w:tc>
        <w:tc>
          <w:tcPr>
            <w:tcW w:w="1266" w:type="dxa"/>
          </w:tcPr>
          <w:p w:rsidR="001D4EC9" w:rsidRPr="001C7DF3" w:rsidRDefault="001D4EC9" w:rsidP="0041484D">
            <w:r w:rsidRPr="001C7DF3">
              <w:t>0</w:t>
            </w:r>
          </w:p>
        </w:tc>
        <w:tc>
          <w:tcPr>
            <w:tcW w:w="5754" w:type="dxa"/>
          </w:tcPr>
          <w:p w:rsidR="001D4EC9" w:rsidRPr="001C7DF3" w:rsidRDefault="001D4EC9">
            <w:r w:rsidRPr="001C7DF3">
              <w:t>не имеет</w:t>
            </w:r>
          </w:p>
        </w:tc>
        <w:tc>
          <w:tcPr>
            <w:tcW w:w="3060" w:type="dxa"/>
          </w:tcPr>
          <w:p w:rsidR="001D4EC9" w:rsidRPr="001C7DF3" w:rsidRDefault="001D4EC9">
            <w:r w:rsidRPr="001C7DF3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/>
        </w:tc>
        <w:tc>
          <w:tcPr>
            <w:tcW w:w="2520" w:type="dxa"/>
          </w:tcPr>
          <w:p w:rsidR="001D4EC9" w:rsidRPr="001C7DF3" w:rsidRDefault="001D4EC9" w:rsidP="00223316">
            <w:r w:rsidRPr="001C7DF3">
              <w:t>несовершеннолетняя дочь</w:t>
            </w:r>
          </w:p>
        </w:tc>
        <w:tc>
          <w:tcPr>
            <w:tcW w:w="1266" w:type="dxa"/>
          </w:tcPr>
          <w:p w:rsidR="001D4EC9" w:rsidRPr="001C7DF3" w:rsidRDefault="001D4EC9" w:rsidP="0041484D">
            <w:r w:rsidRPr="001C7DF3">
              <w:t>0</w:t>
            </w:r>
          </w:p>
        </w:tc>
        <w:tc>
          <w:tcPr>
            <w:tcW w:w="5754" w:type="dxa"/>
          </w:tcPr>
          <w:p w:rsidR="001D4EC9" w:rsidRPr="001C7DF3" w:rsidRDefault="001D4EC9">
            <w:r w:rsidRPr="001C7DF3">
              <w:t>не имеет</w:t>
            </w:r>
          </w:p>
        </w:tc>
        <w:tc>
          <w:tcPr>
            <w:tcW w:w="3060" w:type="dxa"/>
          </w:tcPr>
          <w:p w:rsidR="001D4EC9" w:rsidRPr="001C7DF3" w:rsidRDefault="001D4EC9">
            <w:r w:rsidRPr="001C7DF3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/>
        </w:tc>
        <w:tc>
          <w:tcPr>
            <w:tcW w:w="2520" w:type="dxa"/>
          </w:tcPr>
          <w:p w:rsidR="001D4EC9" w:rsidRPr="001C7DF3" w:rsidRDefault="001D4EC9" w:rsidP="006D2091">
            <w:r w:rsidRPr="001C7DF3">
              <w:t>несовершеннолетняя дочь</w:t>
            </w:r>
          </w:p>
        </w:tc>
        <w:tc>
          <w:tcPr>
            <w:tcW w:w="1266" w:type="dxa"/>
          </w:tcPr>
          <w:p w:rsidR="001D4EC9" w:rsidRPr="001C7DF3" w:rsidRDefault="001D4EC9" w:rsidP="006D2091">
            <w:r w:rsidRPr="001C7DF3">
              <w:t>0</w:t>
            </w:r>
          </w:p>
        </w:tc>
        <w:tc>
          <w:tcPr>
            <w:tcW w:w="5754" w:type="dxa"/>
          </w:tcPr>
          <w:p w:rsidR="001D4EC9" w:rsidRPr="001C7DF3" w:rsidRDefault="001D4EC9" w:rsidP="006D2091">
            <w:r w:rsidRPr="001C7DF3">
              <w:t>не имеет</w:t>
            </w:r>
          </w:p>
        </w:tc>
        <w:tc>
          <w:tcPr>
            <w:tcW w:w="3060" w:type="dxa"/>
          </w:tcPr>
          <w:p w:rsidR="001D4EC9" w:rsidRPr="001C7DF3" w:rsidRDefault="001D4EC9" w:rsidP="006D2091">
            <w:r w:rsidRPr="001C7DF3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>
            <w:r w:rsidRPr="001C7DF3">
              <w:t>заместитель начальника отдела</w:t>
            </w:r>
          </w:p>
        </w:tc>
        <w:tc>
          <w:tcPr>
            <w:tcW w:w="2520" w:type="dxa"/>
          </w:tcPr>
          <w:p w:rsidR="001D4EC9" w:rsidRPr="001C7DF3" w:rsidRDefault="001D4EC9" w:rsidP="006D2091">
            <w:r>
              <w:t>Авдеева Кристина Сергеевна</w:t>
            </w:r>
          </w:p>
        </w:tc>
        <w:tc>
          <w:tcPr>
            <w:tcW w:w="1266" w:type="dxa"/>
          </w:tcPr>
          <w:p w:rsidR="001D4EC9" w:rsidRPr="001C7DF3" w:rsidRDefault="001D4EC9" w:rsidP="006D2091">
            <w:r>
              <w:t>477,58</w:t>
            </w:r>
          </w:p>
        </w:tc>
        <w:tc>
          <w:tcPr>
            <w:tcW w:w="5754" w:type="dxa"/>
          </w:tcPr>
          <w:p w:rsidR="001D4EC9" w:rsidRPr="001C7DF3" w:rsidRDefault="001D4EC9" w:rsidP="006D2091">
            <w:r>
              <w:t>не имеет</w:t>
            </w:r>
          </w:p>
        </w:tc>
        <w:tc>
          <w:tcPr>
            <w:tcW w:w="3060" w:type="dxa"/>
          </w:tcPr>
          <w:p w:rsidR="001D4EC9" w:rsidRPr="001C7DF3" w:rsidRDefault="001D4EC9" w:rsidP="006D2091">
            <w:r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/>
        </w:tc>
        <w:tc>
          <w:tcPr>
            <w:tcW w:w="2520" w:type="dxa"/>
          </w:tcPr>
          <w:p w:rsidR="001D4EC9" w:rsidRPr="00C832AA" w:rsidRDefault="001D4EC9" w:rsidP="006D2091">
            <w:r w:rsidRPr="00C832AA">
              <w:t>супруг</w:t>
            </w:r>
          </w:p>
        </w:tc>
        <w:tc>
          <w:tcPr>
            <w:tcW w:w="1266" w:type="dxa"/>
          </w:tcPr>
          <w:p w:rsidR="001D4EC9" w:rsidRPr="00C832AA" w:rsidRDefault="001D4EC9" w:rsidP="006D2091">
            <w:r w:rsidRPr="00C832AA">
              <w:t>1600,05</w:t>
            </w:r>
          </w:p>
        </w:tc>
        <w:tc>
          <w:tcPr>
            <w:tcW w:w="5754" w:type="dxa"/>
          </w:tcPr>
          <w:p w:rsidR="001D4EC9" w:rsidRPr="00C832AA" w:rsidRDefault="001D4EC9" w:rsidP="00C832AA">
            <w:r w:rsidRPr="00C832AA">
              <w:t>квартиры: квартира площадью 39 кв.м., индивидуальная собственность</w:t>
            </w:r>
            <w:r>
              <w:t>, Россия</w:t>
            </w:r>
          </w:p>
          <w:p w:rsidR="001D4EC9" w:rsidRPr="00C832AA" w:rsidRDefault="001D4EC9" w:rsidP="006D2091"/>
        </w:tc>
        <w:tc>
          <w:tcPr>
            <w:tcW w:w="3060" w:type="dxa"/>
          </w:tcPr>
          <w:p w:rsidR="001D4EC9" w:rsidRPr="00C832AA" w:rsidRDefault="001D4EC9" w:rsidP="006D2091">
            <w:r w:rsidRPr="00C832AA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/>
        </w:tc>
        <w:tc>
          <w:tcPr>
            <w:tcW w:w="2520" w:type="dxa"/>
          </w:tcPr>
          <w:p w:rsidR="001D4EC9" w:rsidRPr="00C832AA" w:rsidRDefault="001D4EC9">
            <w:r w:rsidRPr="00C832AA">
              <w:t>несовершеннолетняя дочь</w:t>
            </w:r>
          </w:p>
        </w:tc>
        <w:tc>
          <w:tcPr>
            <w:tcW w:w="1266" w:type="dxa"/>
          </w:tcPr>
          <w:p w:rsidR="001D4EC9" w:rsidRPr="00C832AA" w:rsidRDefault="001D4EC9">
            <w:r w:rsidRPr="00C832AA">
              <w:t>0</w:t>
            </w:r>
          </w:p>
        </w:tc>
        <w:tc>
          <w:tcPr>
            <w:tcW w:w="5754" w:type="dxa"/>
          </w:tcPr>
          <w:p w:rsidR="001D4EC9" w:rsidRPr="00C832AA" w:rsidRDefault="001D4EC9">
            <w:r w:rsidRPr="00C832AA">
              <w:t>не имеет</w:t>
            </w:r>
          </w:p>
        </w:tc>
        <w:tc>
          <w:tcPr>
            <w:tcW w:w="3060" w:type="dxa"/>
          </w:tcPr>
          <w:p w:rsidR="001D4EC9" w:rsidRPr="00C832AA" w:rsidRDefault="001D4EC9">
            <w:r w:rsidRPr="00C832AA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F736EE" w:rsidRDefault="001D4EC9" w:rsidP="0041484D">
            <w:r w:rsidRPr="00F736EE">
              <w:t>помощник председателя суда</w:t>
            </w:r>
          </w:p>
        </w:tc>
        <w:tc>
          <w:tcPr>
            <w:tcW w:w="2520" w:type="dxa"/>
          </w:tcPr>
          <w:p w:rsidR="001D4EC9" w:rsidRPr="00C832AA" w:rsidRDefault="001D4EC9" w:rsidP="0041484D">
            <w:r w:rsidRPr="00C832AA">
              <w:t>Решетова Евгения Анатольевна</w:t>
            </w:r>
          </w:p>
        </w:tc>
        <w:tc>
          <w:tcPr>
            <w:tcW w:w="1266" w:type="dxa"/>
          </w:tcPr>
          <w:p w:rsidR="001D4EC9" w:rsidRPr="00C832AA" w:rsidRDefault="001D4EC9" w:rsidP="004F037D">
            <w:r w:rsidRPr="00C832AA">
              <w:t>348,61</w:t>
            </w:r>
          </w:p>
        </w:tc>
        <w:tc>
          <w:tcPr>
            <w:tcW w:w="5754" w:type="dxa"/>
          </w:tcPr>
          <w:p w:rsidR="001D4EC9" w:rsidRPr="00C832AA" w:rsidRDefault="001D4EC9" w:rsidP="00016CBE">
            <w:r w:rsidRPr="00C832AA">
              <w:t>гаражный бокс площадью 31,8, индивидуальная собственность, Россия</w:t>
            </w:r>
          </w:p>
        </w:tc>
        <w:tc>
          <w:tcPr>
            <w:tcW w:w="3060" w:type="dxa"/>
          </w:tcPr>
          <w:p w:rsidR="001D4EC9" w:rsidRPr="00C832AA" w:rsidRDefault="001D4EC9">
            <w:r w:rsidRPr="00C832AA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F736EE" w:rsidRDefault="001D4EC9" w:rsidP="0041484D"/>
        </w:tc>
        <w:tc>
          <w:tcPr>
            <w:tcW w:w="2520" w:type="dxa"/>
          </w:tcPr>
          <w:p w:rsidR="001D4EC9" w:rsidRPr="00F736EE" w:rsidRDefault="001D4EC9" w:rsidP="0041484D">
            <w:r w:rsidRPr="00F736EE">
              <w:t>супруг</w:t>
            </w:r>
          </w:p>
        </w:tc>
        <w:tc>
          <w:tcPr>
            <w:tcW w:w="1266" w:type="dxa"/>
          </w:tcPr>
          <w:p w:rsidR="001D4EC9" w:rsidRPr="00F736EE" w:rsidRDefault="001D4EC9" w:rsidP="004F037D">
            <w:r w:rsidRPr="00F736EE">
              <w:t>57</w:t>
            </w:r>
            <w:r>
              <w:t>,65</w:t>
            </w:r>
          </w:p>
        </w:tc>
        <w:tc>
          <w:tcPr>
            <w:tcW w:w="5754" w:type="dxa"/>
          </w:tcPr>
          <w:p w:rsidR="001D4EC9" w:rsidRPr="00F736EE" w:rsidRDefault="001D4EC9" w:rsidP="002B1243">
            <w:r w:rsidRPr="00F736EE">
              <w:t>квартиры: квартира площадью 78 кв.м., долевая собственность (1/5 доли)</w:t>
            </w:r>
            <w:r>
              <w:t>, Россия</w:t>
            </w:r>
          </w:p>
          <w:p w:rsidR="001D4EC9" w:rsidRPr="00F736EE" w:rsidRDefault="001D4EC9" w:rsidP="002B1243"/>
        </w:tc>
        <w:tc>
          <w:tcPr>
            <w:tcW w:w="3060" w:type="dxa"/>
          </w:tcPr>
          <w:p w:rsidR="001D4EC9" w:rsidRPr="00F736EE" w:rsidRDefault="001D4EC9" w:rsidP="0041484D">
            <w:r w:rsidRPr="00F736EE">
              <w:t>транспортные средства: «Опель Астра», 2010 года выпуска, индивидуальная собственность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F736EE" w:rsidRDefault="001D4EC9" w:rsidP="0041484D"/>
        </w:tc>
        <w:tc>
          <w:tcPr>
            <w:tcW w:w="2520" w:type="dxa"/>
          </w:tcPr>
          <w:p w:rsidR="001D4EC9" w:rsidRPr="00F736EE" w:rsidRDefault="001D4EC9" w:rsidP="0041484D">
            <w:r w:rsidRPr="00F736EE">
              <w:t>несовершеннолетняя дочь</w:t>
            </w:r>
          </w:p>
        </w:tc>
        <w:tc>
          <w:tcPr>
            <w:tcW w:w="1266" w:type="dxa"/>
          </w:tcPr>
          <w:p w:rsidR="001D4EC9" w:rsidRPr="00F736EE" w:rsidRDefault="001D4EC9" w:rsidP="0041484D">
            <w:r w:rsidRPr="00F736EE">
              <w:t>0</w:t>
            </w:r>
          </w:p>
        </w:tc>
        <w:tc>
          <w:tcPr>
            <w:tcW w:w="5754" w:type="dxa"/>
          </w:tcPr>
          <w:p w:rsidR="001D4EC9" w:rsidRPr="00F736EE" w:rsidRDefault="001D4EC9" w:rsidP="0041484D">
            <w:r w:rsidRPr="00F736EE">
              <w:t xml:space="preserve">не имеет </w:t>
            </w:r>
          </w:p>
        </w:tc>
        <w:tc>
          <w:tcPr>
            <w:tcW w:w="3060" w:type="dxa"/>
          </w:tcPr>
          <w:p w:rsidR="001D4EC9" w:rsidRPr="00F736EE" w:rsidRDefault="001D4EC9" w:rsidP="0041484D">
            <w:r w:rsidRPr="00F736EE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F736EE" w:rsidRDefault="001D4EC9" w:rsidP="0041484D"/>
        </w:tc>
        <w:tc>
          <w:tcPr>
            <w:tcW w:w="2520" w:type="dxa"/>
          </w:tcPr>
          <w:p w:rsidR="001D4EC9" w:rsidRPr="00F736EE" w:rsidRDefault="001D4EC9" w:rsidP="006D2091">
            <w:r w:rsidRPr="00F736EE">
              <w:t>несовершеннолетняя дочь</w:t>
            </w:r>
          </w:p>
        </w:tc>
        <w:tc>
          <w:tcPr>
            <w:tcW w:w="1266" w:type="dxa"/>
          </w:tcPr>
          <w:p w:rsidR="001D4EC9" w:rsidRPr="00F736EE" w:rsidRDefault="001D4EC9" w:rsidP="006D2091">
            <w:r w:rsidRPr="00F736EE">
              <w:t>0</w:t>
            </w:r>
          </w:p>
        </w:tc>
        <w:tc>
          <w:tcPr>
            <w:tcW w:w="5754" w:type="dxa"/>
          </w:tcPr>
          <w:p w:rsidR="001D4EC9" w:rsidRPr="00F736EE" w:rsidRDefault="001D4EC9" w:rsidP="006D2091">
            <w:r w:rsidRPr="00F736EE">
              <w:t xml:space="preserve">не имеет </w:t>
            </w:r>
          </w:p>
        </w:tc>
        <w:tc>
          <w:tcPr>
            <w:tcW w:w="3060" w:type="dxa"/>
          </w:tcPr>
          <w:p w:rsidR="001D4EC9" w:rsidRPr="00F736EE" w:rsidRDefault="001D4EC9" w:rsidP="006D2091">
            <w:r w:rsidRPr="00F736EE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4F037D" w:rsidRDefault="001D4EC9" w:rsidP="0041484D">
            <w:r w:rsidRPr="004F037D">
              <w:t>помощник судьи</w:t>
            </w:r>
          </w:p>
          <w:p w:rsidR="001D4EC9" w:rsidRPr="004F037D" w:rsidRDefault="001D4EC9" w:rsidP="0041484D"/>
        </w:tc>
        <w:tc>
          <w:tcPr>
            <w:tcW w:w="2520" w:type="dxa"/>
          </w:tcPr>
          <w:p w:rsidR="001D4EC9" w:rsidRPr="004F037D" w:rsidRDefault="001D4EC9" w:rsidP="0041484D">
            <w:r w:rsidRPr="004F037D">
              <w:t>Кобитева Анастасия Сергеевна</w:t>
            </w:r>
          </w:p>
        </w:tc>
        <w:tc>
          <w:tcPr>
            <w:tcW w:w="1266" w:type="dxa"/>
          </w:tcPr>
          <w:p w:rsidR="001D4EC9" w:rsidRPr="004F037D" w:rsidRDefault="001D4EC9" w:rsidP="004F037D">
            <w:r w:rsidRPr="004F037D">
              <w:t>221</w:t>
            </w:r>
            <w:r>
              <w:t>,96</w:t>
            </w:r>
          </w:p>
        </w:tc>
        <w:tc>
          <w:tcPr>
            <w:tcW w:w="5754" w:type="dxa"/>
          </w:tcPr>
          <w:p w:rsidR="001D4EC9" w:rsidRPr="004F037D" w:rsidRDefault="001D4EC9" w:rsidP="00016CBE">
            <w:r w:rsidRPr="004F037D">
              <w:t>не имеет</w:t>
            </w:r>
          </w:p>
          <w:p w:rsidR="001D4EC9" w:rsidRPr="004F037D" w:rsidRDefault="001D4EC9" w:rsidP="00016CBE"/>
        </w:tc>
        <w:tc>
          <w:tcPr>
            <w:tcW w:w="3060" w:type="dxa"/>
          </w:tcPr>
          <w:p w:rsidR="001D4EC9" w:rsidRPr="004F037D" w:rsidRDefault="001D4EC9" w:rsidP="0041484D">
            <w:r w:rsidRPr="004F037D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4F037D" w:rsidRDefault="001D4EC9" w:rsidP="0041484D"/>
        </w:tc>
        <w:tc>
          <w:tcPr>
            <w:tcW w:w="2520" w:type="dxa"/>
          </w:tcPr>
          <w:p w:rsidR="001D4EC9" w:rsidRPr="004F037D" w:rsidRDefault="001D4EC9" w:rsidP="0041484D">
            <w:r w:rsidRPr="004F037D">
              <w:t>супруг</w:t>
            </w:r>
          </w:p>
        </w:tc>
        <w:tc>
          <w:tcPr>
            <w:tcW w:w="1266" w:type="dxa"/>
          </w:tcPr>
          <w:p w:rsidR="001D4EC9" w:rsidRPr="004F037D" w:rsidRDefault="001D4EC9" w:rsidP="004F037D">
            <w:r w:rsidRPr="004F037D">
              <w:t>328</w:t>
            </w:r>
            <w:r>
              <w:t>,30</w:t>
            </w:r>
          </w:p>
        </w:tc>
        <w:tc>
          <w:tcPr>
            <w:tcW w:w="5754" w:type="dxa"/>
          </w:tcPr>
          <w:p w:rsidR="001D4EC9" w:rsidRPr="004F037D" w:rsidRDefault="001D4EC9">
            <w:r w:rsidRPr="004F037D">
              <w:t xml:space="preserve">не имеет </w:t>
            </w:r>
          </w:p>
        </w:tc>
        <w:tc>
          <w:tcPr>
            <w:tcW w:w="3060" w:type="dxa"/>
          </w:tcPr>
          <w:p w:rsidR="001D4EC9" w:rsidRPr="004F037D" w:rsidRDefault="001D4EC9" w:rsidP="004F037D">
            <w:r w:rsidRPr="004F037D">
              <w:t>транспортные средства: «Опель Вектра», 2007 года выпуска, индивидуальная собственность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C832AA" w:rsidRDefault="001D4EC9" w:rsidP="0041484D">
            <w:r w:rsidRPr="00C832AA">
              <w:t>помощник судьи</w:t>
            </w:r>
          </w:p>
        </w:tc>
        <w:tc>
          <w:tcPr>
            <w:tcW w:w="2520" w:type="dxa"/>
          </w:tcPr>
          <w:p w:rsidR="001D4EC9" w:rsidRPr="00C832AA" w:rsidRDefault="001D4EC9" w:rsidP="0041484D">
            <w:r w:rsidRPr="00C832AA">
              <w:t xml:space="preserve">Ивлева Ольга Андреевна </w:t>
            </w:r>
          </w:p>
        </w:tc>
        <w:tc>
          <w:tcPr>
            <w:tcW w:w="1266" w:type="dxa"/>
          </w:tcPr>
          <w:p w:rsidR="001D4EC9" w:rsidRPr="00C832AA" w:rsidRDefault="001D4EC9" w:rsidP="0041484D">
            <w:r w:rsidRPr="00C832AA">
              <w:t>737,05</w:t>
            </w:r>
          </w:p>
        </w:tc>
        <w:tc>
          <w:tcPr>
            <w:tcW w:w="5754" w:type="dxa"/>
          </w:tcPr>
          <w:p w:rsidR="001D4EC9" w:rsidRPr="00C832AA" w:rsidRDefault="001D4EC9" w:rsidP="00016CBE">
            <w:r w:rsidRPr="00C832AA">
              <w:t>не имеет</w:t>
            </w:r>
          </w:p>
        </w:tc>
        <w:tc>
          <w:tcPr>
            <w:tcW w:w="3060" w:type="dxa"/>
          </w:tcPr>
          <w:p w:rsidR="001D4EC9" w:rsidRPr="00C832AA" w:rsidRDefault="001D4EC9" w:rsidP="0041484D">
            <w:r w:rsidRPr="00C832AA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C832AA" w:rsidRDefault="001D4EC9" w:rsidP="0041484D"/>
        </w:tc>
        <w:tc>
          <w:tcPr>
            <w:tcW w:w="2520" w:type="dxa"/>
          </w:tcPr>
          <w:p w:rsidR="001D4EC9" w:rsidRPr="00C832AA" w:rsidRDefault="001D4EC9" w:rsidP="0041484D">
            <w:r w:rsidRPr="00C832AA">
              <w:t>супруг</w:t>
            </w:r>
          </w:p>
        </w:tc>
        <w:tc>
          <w:tcPr>
            <w:tcW w:w="1266" w:type="dxa"/>
          </w:tcPr>
          <w:p w:rsidR="001D4EC9" w:rsidRPr="00C832AA" w:rsidRDefault="001D4EC9" w:rsidP="0041484D">
            <w:r w:rsidRPr="00C832AA">
              <w:t>1076,98</w:t>
            </w:r>
          </w:p>
        </w:tc>
        <w:tc>
          <w:tcPr>
            <w:tcW w:w="5754" w:type="dxa"/>
          </w:tcPr>
          <w:p w:rsidR="001D4EC9" w:rsidRPr="00C832AA" w:rsidRDefault="001D4EC9" w:rsidP="00016CBE">
            <w:r w:rsidRPr="00C832AA">
              <w:t>квартиры: квартира площадью 41,2 кв.м., индивидуальная собственность, Россия</w:t>
            </w:r>
          </w:p>
        </w:tc>
        <w:tc>
          <w:tcPr>
            <w:tcW w:w="3060" w:type="dxa"/>
          </w:tcPr>
          <w:p w:rsidR="001D4EC9" w:rsidRPr="00C832AA" w:rsidRDefault="001D4EC9" w:rsidP="0041484D">
            <w:r w:rsidRPr="00C832AA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 w:rsidP="0041484D">
            <w:r w:rsidRPr="001C7DF3">
              <w:t>помощник судьи</w:t>
            </w:r>
          </w:p>
        </w:tc>
        <w:tc>
          <w:tcPr>
            <w:tcW w:w="2520" w:type="dxa"/>
          </w:tcPr>
          <w:p w:rsidR="001D4EC9" w:rsidRPr="001C7DF3" w:rsidRDefault="001D4EC9" w:rsidP="0041484D">
            <w:r w:rsidRPr="001C7DF3">
              <w:t>Салимова Алиса Акбаровна</w:t>
            </w:r>
          </w:p>
        </w:tc>
        <w:tc>
          <w:tcPr>
            <w:tcW w:w="1266" w:type="dxa"/>
          </w:tcPr>
          <w:p w:rsidR="001D4EC9" w:rsidRPr="001C7DF3" w:rsidRDefault="001D4EC9" w:rsidP="001C7DF3">
            <w:r w:rsidRPr="001C7DF3">
              <w:t>474,59</w:t>
            </w:r>
          </w:p>
        </w:tc>
        <w:tc>
          <w:tcPr>
            <w:tcW w:w="5754" w:type="dxa"/>
          </w:tcPr>
          <w:p w:rsidR="001D4EC9" w:rsidRPr="001C7DF3" w:rsidRDefault="001D4EC9" w:rsidP="00FE3F13">
            <w:r w:rsidRPr="001C7DF3">
              <w:t>квартиры: квартира площадью 47,6 кв.м., долевая собственность (1/4 доли), Россия</w:t>
            </w:r>
          </w:p>
        </w:tc>
        <w:tc>
          <w:tcPr>
            <w:tcW w:w="3060" w:type="dxa"/>
          </w:tcPr>
          <w:p w:rsidR="001D4EC9" w:rsidRPr="001C7DF3" w:rsidRDefault="001D4EC9" w:rsidP="00FE3F13">
            <w:r w:rsidRPr="001C7DF3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1C7DF3" w:rsidRDefault="001D4EC9">
            <w:r w:rsidRPr="001C7DF3">
              <w:t>помощник судьи</w:t>
            </w:r>
          </w:p>
        </w:tc>
        <w:tc>
          <w:tcPr>
            <w:tcW w:w="2520" w:type="dxa"/>
          </w:tcPr>
          <w:p w:rsidR="001D4EC9" w:rsidRPr="001C7DF3" w:rsidRDefault="001D4EC9" w:rsidP="0041484D">
            <w:r w:rsidRPr="001C7DF3">
              <w:t>Гладкова Ксения Сергеевна</w:t>
            </w:r>
          </w:p>
        </w:tc>
        <w:tc>
          <w:tcPr>
            <w:tcW w:w="1266" w:type="dxa"/>
          </w:tcPr>
          <w:p w:rsidR="001D4EC9" w:rsidRPr="001C7DF3" w:rsidRDefault="001D4EC9" w:rsidP="0041484D">
            <w:r w:rsidRPr="001C7DF3">
              <w:t>470,66</w:t>
            </w:r>
          </w:p>
        </w:tc>
        <w:tc>
          <w:tcPr>
            <w:tcW w:w="5754" w:type="dxa"/>
          </w:tcPr>
          <w:p w:rsidR="001D4EC9" w:rsidRPr="001C7DF3" w:rsidRDefault="001D4EC9" w:rsidP="00223316">
            <w:r>
              <w:t>квартиры: квартира площадью 25 кв.м., долевая собственность (2/5 доли), Россия</w:t>
            </w:r>
          </w:p>
        </w:tc>
        <w:tc>
          <w:tcPr>
            <w:tcW w:w="3060" w:type="dxa"/>
          </w:tcPr>
          <w:p w:rsidR="001D4EC9" w:rsidRPr="001C7DF3" w:rsidRDefault="001D4EC9" w:rsidP="00223316">
            <w:r w:rsidRPr="001C7DF3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4F037D" w:rsidRDefault="001D4EC9">
            <w:r w:rsidRPr="004F037D">
              <w:t>помощник судьи</w:t>
            </w:r>
          </w:p>
        </w:tc>
        <w:tc>
          <w:tcPr>
            <w:tcW w:w="2520" w:type="dxa"/>
          </w:tcPr>
          <w:p w:rsidR="001D4EC9" w:rsidRPr="004F037D" w:rsidRDefault="001D4EC9" w:rsidP="0041484D">
            <w:r w:rsidRPr="004F037D">
              <w:t>Нехорошева Мария Александровна</w:t>
            </w:r>
          </w:p>
        </w:tc>
        <w:tc>
          <w:tcPr>
            <w:tcW w:w="1266" w:type="dxa"/>
          </w:tcPr>
          <w:p w:rsidR="001D4EC9" w:rsidRPr="004F037D" w:rsidRDefault="001D4EC9" w:rsidP="00C832AA">
            <w:r w:rsidRPr="004F037D">
              <w:t>203</w:t>
            </w:r>
            <w:r>
              <w:t>,77</w:t>
            </w:r>
          </w:p>
        </w:tc>
        <w:tc>
          <w:tcPr>
            <w:tcW w:w="5754" w:type="dxa"/>
          </w:tcPr>
          <w:p w:rsidR="001D4EC9" w:rsidRPr="004F037D" w:rsidRDefault="001D4EC9" w:rsidP="00ED64C2">
            <w:r w:rsidRPr="004F037D">
              <w:t>Гараж, общей площадью 27.1 кв.м., индивидуальная собственность, Россия</w:t>
            </w:r>
          </w:p>
        </w:tc>
        <w:tc>
          <w:tcPr>
            <w:tcW w:w="3060" w:type="dxa"/>
          </w:tcPr>
          <w:p w:rsidR="001D4EC9" w:rsidRPr="004F037D" w:rsidRDefault="001D4EC9">
            <w:r w:rsidRPr="004F037D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4F037D" w:rsidRDefault="001D4EC9" w:rsidP="0041484D"/>
        </w:tc>
        <w:tc>
          <w:tcPr>
            <w:tcW w:w="2520" w:type="dxa"/>
          </w:tcPr>
          <w:p w:rsidR="001D4EC9" w:rsidRPr="004F037D" w:rsidRDefault="001D4EC9" w:rsidP="0041484D">
            <w:r w:rsidRPr="004F037D">
              <w:t>супруг</w:t>
            </w:r>
          </w:p>
        </w:tc>
        <w:tc>
          <w:tcPr>
            <w:tcW w:w="1266" w:type="dxa"/>
          </w:tcPr>
          <w:p w:rsidR="001D4EC9" w:rsidRPr="004F037D" w:rsidRDefault="001D4EC9" w:rsidP="00C832AA">
            <w:r w:rsidRPr="004F037D">
              <w:t>181</w:t>
            </w:r>
            <w:r>
              <w:t>,41</w:t>
            </w:r>
          </w:p>
        </w:tc>
        <w:tc>
          <w:tcPr>
            <w:tcW w:w="5754" w:type="dxa"/>
          </w:tcPr>
          <w:p w:rsidR="001D4EC9" w:rsidRPr="004F037D" w:rsidRDefault="001D4EC9">
            <w:r w:rsidRPr="004F037D">
              <w:t>не имеет</w:t>
            </w:r>
          </w:p>
        </w:tc>
        <w:tc>
          <w:tcPr>
            <w:tcW w:w="3060" w:type="dxa"/>
          </w:tcPr>
          <w:p w:rsidR="001D4EC9" w:rsidRPr="004F037D" w:rsidRDefault="001D4EC9">
            <w:r w:rsidRPr="004F037D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4F037D" w:rsidRDefault="001D4EC9" w:rsidP="0041484D"/>
        </w:tc>
        <w:tc>
          <w:tcPr>
            <w:tcW w:w="2520" w:type="dxa"/>
          </w:tcPr>
          <w:p w:rsidR="001D4EC9" w:rsidRPr="004F037D" w:rsidRDefault="001D4EC9" w:rsidP="0041484D">
            <w:r w:rsidRPr="004F037D">
              <w:t>несовершеннолетняя дочь</w:t>
            </w:r>
          </w:p>
        </w:tc>
        <w:tc>
          <w:tcPr>
            <w:tcW w:w="1266" w:type="dxa"/>
          </w:tcPr>
          <w:p w:rsidR="001D4EC9" w:rsidRPr="004F037D" w:rsidRDefault="001D4EC9" w:rsidP="0041484D">
            <w:r w:rsidRPr="004F037D">
              <w:t>0</w:t>
            </w:r>
          </w:p>
        </w:tc>
        <w:tc>
          <w:tcPr>
            <w:tcW w:w="5754" w:type="dxa"/>
          </w:tcPr>
          <w:p w:rsidR="001D4EC9" w:rsidRPr="004F037D" w:rsidRDefault="001D4EC9">
            <w:r w:rsidRPr="004F037D">
              <w:t>не имеет</w:t>
            </w:r>
          </w:p>
        </w:tc>
        <w:tc>
          <w:tcPr>
            <w:tcW w:w="3060" w:type="dxa"/>
          </w:tcPr>
          <w:p w:rsidR="001D4EC9" w:rsidRPr="004F037D" w:rsidRDefault="001D4EC9">
            <w:r w:rsidRPr="004F037D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4F037D" w:rsidRDefault="001D4EC9" w:rsidP="0041484D"/>
        </w:tc>
        <w:tc>
          <w:tcPr>
            <w:tcW w:w="2520" w:type="dxa"/>
          </w:tcPr>
          <w:p w:rsidR="001D4EC9" w:rsidRPr="004F037D" w:rsidRDefault="001D4EC9" w:rsidP="006D2091">
            <w:r w:rsidRPr="004F037D">
              <w:t>несовершеннолетняя дочь</w:t>
            </w:r>
          </w:p>
        </w:tc>
        <w:tc>
          <w:tcPr>
            <w:tcW w:w="1266" w:type="dxa"/>
          </w:tcPr>
          <w:p w:rsidR="001D4EC9" w:rsidRPr="004F037D" w:rsidRDefault="001D4EC9" w:rsidP="006D2091">
            <w:r w:rsidRPr="004F037D">
              <w:t>0</w:t>
            </w:r>
          </w:p>
        </w:tc>
        <w:tc>
          <w:tcPr>
            <w:tcW w:w="5754" w:type="dxa"/>
          </w:tcPr>
          <w:p w:rsidR="001D4EC9" w:rsidRPr="004F037D" w:rsidRDefault="001D4EC9" w:rsidP="006D2091">
            <w:r w:rsidRPr="004F037D">
              <w:t>не имеет</w:t>
            </w:r>
          </w:p>
        </w:tc>
        <w:tc>
          <w:tcPr>
            <w:tcW w:w="3060" w:type="dxa"/>
          </w:tcPr>
          <w:p w:rsidR="001D4EC9" w:rsidRPr="004F037D" w:rsidRDefault="001D4EC9" w:rsidP="006D2091">
            <w:r w:rsidRPr="004F037D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>
            <w:r w:rsidRPr="00304D2B">
              <w:t>помощник судьи</w:t>
            </w:r>
          </w:p>
        </w:tc>
        <w:tc>
          <w:tcPr>
            <w:tcW w:w="2520" w:type="dxa"/>
          </w:tcPr>
          <w:p w:rsidR="001D4EC9" w:rsidRPr="00304D2B" w:rsidRDefault="001D4EC9" w:rsidP="0041484D">
            <w:r w:rsidRPr="00304D2B">
              <w:t>Широкова Дарья Алексеевна</w:t>
            </w:r>
          </w:p>
        </w:tc>
        <w:tc>
          <w:tcPr>
            <w:tcW w:w="1266" w:type="dxa"/>
          </w:tcPr>
          <w:p w:rsidR="001D4EC9" w:rsidRPr="00304D2B" w:rsidRDefault="001D4EC9" w:rsidP="0041484D">
            <w:r w:rsidRPr="00304D2B">
              <w:t>747,05</w:t>
            </w:r>
          </w:p>
        </w:tc>
        <w:tc>
          <w:tcPr>
            <w:tcW w:w="5754" w:type="dxa"/>
          </w:tcPr>
          <w:p w:rsidR="001D4EC9" w:rsidRPr="00304D2B" w:rsidRDefault="001D4EC9" w:rsidP="00016CBE">
            <w:r w:rsidRPr="00304D2B">
              <w:t>не имеет</w:t>
            </w:r>
          </w:p>
        </w:tc>
        <w:tc>
          <w:tcPr>
            <w:tcW w:w="3060" w:type="dxa"/>
          </w:tcPr>
          <w:p w:rsidR="001D4EC9" w:rsidRPr="00304D2B" w:rsidRDefault="001D4EC9" w:rsidP="0041484D">
            <w:r w:rsidRPr="00304D2B">
              <w:t>транспортные средства: БМВ 528</w:t>
            </w:r>
            <w:r w:rsidRPr="00304D2B">
              <w:rPr>
                <w:lang w:val="en-US"/>
              </w:rPr>
              <w:t>i</w:t>
            </w:r>
            <w:r w:rsidRPr="00304D2B">
              <w:t>, 2012 года выпуска, индивидуальная собственность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/>
        </w:tc>
        <w:tc>
          <w:tcPr>
            <w:tcW w:w="2520" w:type="dxa"/>
          </w:tcPr>
          <w:p w:rsidR="001D4EC9" w:rsidRPr="00304D2B" w:rsidRDefault="001D4EC9" w:rsidP="00FE3F13">
            <w:r w:rsidRPr="00304D2B">
              <w:t>несовершеннолетняя дочь</w:t>
            </w:r>
          </w:p>
        </w:tc>
        <w:tc>
          <w:tcPr>
            <w:tcW w:w="1266" w:type="dxa"/>
          </w:tcPr>
          <w:p w:rsidR="001D4EC9" w:rsidRPr="00304D2B" w:rsidRDefault="001D4EC9" w:rsidP="00FE3F13">
            <w:r w:rsidRPr="00304D2B">
              <w:t>0</w:t>
            </w:r>
          </w:p>
        </w:tc>
        <w:tc>
          <w:tcPr>
            <w:tcW w:w="5754" w:type="dxa"/>
          </w:tcPr>
          <w:p w:rsidR="001D4EC9" w:rsidRPr="00304D2B" w:rsidRDefault="001D4EC9" w:rsidP="00FE3F13">
            <w:r w:rsidRPr="00304D2B">
              <w:t xml:space="preserve">не имеет </w:t>
            </w:r>
          </w:p>
        </w:tc>
        <w:tc>
          <w:tcPr>
            <w:tcW w:w="3060" w:type="dxa"/>
          </w:tcPr>
          <w:p w:rsidR="001D4EC9" w:rsidRPr="00304D2B" w:rsidRDefault="001D4EC9" w:rsidP="00FE3F13">
            <w:r w:rsidRPr="00304D2B">
              <w:t xml:space="preserve">не имеет 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>
            <w:r w:rsidRPr="00304D2B">
              <w:t>помощник судьи</w:t>
            </w:r>
          </w:p>
        </w:tc>
        <w:tc>
          <w:tcPr>
            <w:tcW w:w="2520" w:type="dxa"/>
          </w:tcPr>
          <w:p w:rsidR="001D4EC9" w:rsidRPr="00304D2B" w:rsidRDefault="001D4EC9" w:rsidP="00304D2B">
            <w:r w:rsidRPr="00304D2B">
              <w:t>Алексеева Ксения Витальевна</w:t>
            </w:r>
          </w:p>
        </w:tc>
        <w:tc>
          <w:tcPr>
            <w:tcW w:w="1266" w:type="dxa"/>
          </w:tcPr>
          <w:p w:rsidR="001D4EC9" w:rsidRPr="00304D2B" w:rsidRDefault="001D4EC9" w:rsidP="00FE3F13">
            <w:r w:rsidRPr="00304D2B">
              <w:t>471,48</w:t>
            </w:r>
          </w:p>
        </w:tc>
        <w:tc>
          <w:tcPr>
            <w:tcW w:w="5754" w:type="dxa"/>
          </w:tcPr>
          <w:p w:rsidR="001D4EC9" w:rsidRPr="00304D2B" w:rsidRDefault="001D4EC9" w:rsidP="00FE3F13">
            <w:r w:rsidRPr="00304D2B">
              <w:t>квартиры: квартира площадью 43,9 кв.м., индивидуальная собственность, Россия</w:t>
            </w:r>
          </w:p>
        </w:tc>
        <w:tc>
          <w:tcPr>
            <w:tcW w:w="3060" w:type="dxa"/>
          </w:tcPr>
          <w:p w:rsidR="001D4EC9" w:rsidRPr="00304D2B" w:rsidRDefault="001D4EC9" w:rsidP="00FE3F13">
            <w:r w:rsidRPr="00304D2B">
              <w:t>не имеет</w:t>
            </w:r>
          </w:p>
        </w:tc>
      </w:tr>
      <w:tr w:rsidR="001D4EC9" w:rsidRPr="006D2091" w:rsidTr="009E75A2">
        <w:tc>
          <w:tcPr>
            <w:tcW w:w="2448" w:type="dxa"/>
          </w:tcPr>
          <w:p w:rsidR="001D4EC9" w:rsidRPr="00304D2B" w:rsidRDefault="001D4EC9" w:rsidP="0041484D">
            <w:r w:rsidRPr="00304D2B">
              <w:t>помощник судьи</w:t>
            </w:r>
          </w:p>
        </w:tc>
        <w:tc>
          <w:tcPr>
            <w:tcW w:w="2520" w:type="dxa"/>
          </w:tcPr>
          <w:p w:rsidR="001D4EC9" w:rsidRPr="00304D2B" w:rsidRDefault="001D4EC9" w:rsidP="00304D2B">
            <w:r>
              <w:t>Попова Александра Витальевна</w:t>
            </w:r>
          </w:p>
        </w:tc>
        <w:tc>
          <w:tcPr>
            <w:tcW w:w="1266" w:type="dxa"/>
          </w:tcPr>
          <w:p w:rsidR="001D4EC9" w:rsidRPr="00304D2B" w:rsidRDefault="001D4EC9" w:rsidP="00E75929">
            <w:r>
              <w:t>417,96</w:t>
            </w:r>
          </w:p>
        </w:tc>
        <w:tc>
          <w:tcPr>
            <w:tcW w:w="5754" w:type="dxa"/>
          </w:tcPr>
          <w:p w:rsidR="001D4EC9" w:rsidRDefault="001D4EC9" w:rsidP="00E75929">
            <w:r>
              <w:t>квартиры: квартира площадью 32,2 кв.м., индивидуальная собственность, Россия;</w:t>
            </w:r>
          </w:p>
          <w:p w:rsidR="001D4EC9" w:rsidRPr="00304D2B" w:rsidRDefault="001D4EC9" w:rsidP="00304D2B">
            <w:r>
              <w:t>квартиры: квартира площадью 44,1 кв.м., долевая собственность (1/2 доли), Россия</w:t>
            </w:r>
          </w:p>
        </w:tc>
        <w:tc>
          <w:tcPr>
            <w:tcW w:w="3060" w:type="dxa"/>
          </w:tcPr>
          <w:p w:rsidR="001D4EC9" w:rsidRPr="00304D2B" w:rsidRDefault="001D4EC9" w:rsidP="00FE3F13"/>
        </w:tc>
      </w:tr>
    </w:tbl>
    <w:p w:rsidR="001D4EC9" w:rsidRPr="006D2091" w:rsidRDefault="001D4EC9" w:rsidP="0041484D">
      <w:pPr>
        <w:tabs>
          <w:tab w:val="left" w:pos="8080"/>
        </w:tabs>
        <w:rPr>
          <w:color w:val="1F497D"/>
        </w:rPr>
      </w:pPr>
      <w:r w:rsidRPr="006D2091">
        <w:rPr>
          <w:color w:val="1F497D"/>
        </w:rPr>
        <w:t xml:space="preserve"> </w:t>
      </w:r>
      <w:r w:rsidRPr="006D2091">
        <w:rPr>
          <w:color w:val="1F497D"/>
        </w:rPr>
        <w:tab/>
      </w:r>
    </w:p>
    <w:p w:rsidR="001D4EC9" w:rsidRDefault="001D4EC9"/>
    <w:sectPr w:rsidR="001D4EC9" w:rsidSect="0041484D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76E6"/>
    <w:rsid w:val="000076E6"/>
    <w:rsid w:val="00016CBE"/>
    <w:rsid w:val="00066EC3"/>
    <w:rsid w:val="000C0F0C"/>
    <w:rsid w:val="000D697F"/>
    <w:rsid w:val="00127B86"/>
    <w:rsid w:val="001C7DF3"/>
    <w:rsid w:val="001D4EC9"/>
    <w:rsid w:val="00223316"/>
    <w:rsid w:val="002B1243"/>
    <w:rsid w:val="00304D2B"/>
    <w:rsid w:val="00320B21"/>
    <w:rsid w:val="003F602B"/>
    <w:rsid w:val="0041484D"/>
    <w:rsid w:val="004F037D"/>
    <w:rsid w:val="005A7C2C"/>
    <w:rsid w:val="0064658F"/>
    <w:rsid w:val="006D2091"/>
    <w:rsid w:val="007337A4"/>
    <w:rsid w:val="00842612"/>
    <w:rsid w:val="00845447"/>
    <w:rsid w:val="009220B5"/>
    <w:rsid w:val="009A2ADB"/>
    <w:rsid w:val="009E262F"/>
    <w:rsid w:val="009E75A2"/>
    <w:rsid w:val="00A565B1"/>
    <w:rsid w:val="00C45390"/>
    <w:rsid w:val="00C65424"/>
    <w:rsid w:val="00C832AA"/>
    <w:rsid w:val="00D25EEF"/>
    <w:rsid w:val="00DA7BCB"/>
    <w:rsid w:val="00E075B8"/>
    <w:rsid w:val="00E27F80"/>
    <w:rsid w:val="00E75929"/>
    <w:rsid w:val="00ED64C2"/>
    <w:rsid w:val="00F23638"/>
    <w:rsid w:val="00F736EE"/>
    <w:rsid w:val="00FA79D1"/>
    <w:rsid w:val="00FE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7DF3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7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8454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37"/>
    <w:rPr>
      <w:sz w:val="0"/>
      <w:szCs w:val="0"/>
    </w:rPr>
  </w:style>
  <w:style w:type="paragraph" w:styleId="NormalWeb">
    <w:name w:val="Normal (Web)"/>
    <w:basedOn w:val="Normal"/>
    <w:uiPriority w:val="99"/>
    <w:rsid w:val="0041484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35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471</Words>
  <Characters>2687</Characters>
  <Application>Microsoft Office Word</Application>
  <DocSecurity>0</DocSecurity>
  <Lines>0</Lines>
  <Paragraphs>0</Paragraphs>
  <ScaleCrop>false</ScaleCrop>
  <Company>Судебный департамент при ВС РФ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сумма дохода сотрудников аппарата</dc:title>
  <dc:subject/>
  <dc:creator>sud</dc:creator>
  <cp:keywords/>
  <dc:description/>
  <cp:lastModifiedBy>Решетова Евгения Анатольевна</cp:lastModifiedBy>
  <cp:revision>2</cp:revision>
  <cp:lastPrinted>2018-05-16T11:39:00Z</cp:lastPrinted>
  <dcterms:created xsi:type="dcterms:W3CDTF">2018-05-16T11:43:00Z</dcterms:created>
  <dcterms:modified xsi:type="dcterms:W3CDTF">2018-05-16T11:43:00Z</dcterms:modified>
</cp:coreProperties>
</file>