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0D6" w:rsidRDefault="00AD60D6" w:rsidP="00E17CB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AD60D6" w:rsidRDefault="00AD60D6" w:rsidP="00E17CB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AD60D6" w:rsidRPr="00E17CB8" w:rsidRDefault="00AD60D6" w:rsidP="00E17CB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E17CB8">
        <w:rPr>
          <w:rFonts w:ascii="Times New Roman" w:hAnsi="Times New Roman" w:cs="Times New Roman"/>
          <w:sz w:val="28"/>
          <w:szCs w:val="28"/>
        </w:rPr>
        <w:t>Сведения</w:t>
      </w:r>
    </w:p>
    <w:p w:rsidR="00AD60D6" w:rsidRPr="00E17CB8" w:rsidRDefault="00AD60D6" w:rsidP="00E17CB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E17CB8">
        <w:rPr>
          <w:rFonts w:ascii="Times New Roman" w:hAnsi="Times New Roman" w:cs="Times New Roman"/>
          <w:sz w:val="28"/>
          <w:szCs w:val="28"/>
        </w:rPr>
        <w:t>о доходах, расходах, об имуществе и обязательствах</w:t>
      </w:r>
    </w:p>
    <w:p w:rsidR="00AD60D6" w:rsidRDefault="00AD60D6" w:rsidP="00C0073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E17CB8">
        <w:rPr>
          <w:rFonts w:ascii="Times New Roman" w:hAnsi="Times New Roman" w:cs="Times New Roman"/>
          <w:sz w:val="28"/>
          <w:szCs w:val="28"/>
        </w:rPr>
        <w:t>имущественного характера, представленные</w:t>
      </w:r>
      <w:r>
        <w:rPr>
          <w:rFonts w:ascii="Times New Roman" w:hAnsi="Times New Roman" w:cs="Times New Roman"/>
          <w:sz w:val="28"/>
          <w:szCs w:val="28"/>
        </w:rPr>
        <w:t xml:space="preserve"> федеральными государственными гражданскими служащими  </w:t>
      </w:r>
    </w:p>
    <w:p w:rsidR="00AD60D6" w:rsidRPr="007D7924" w:rsidRDefault="00AD60D6" w:rsidP="00E17CB8">
      <w:pPr>
        <w:pStyle w:val="ConsPlusNonformat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Управления Федеральной службы в сфере защиты прав потребителей и благополучия человека по Ставропольскому краю</w:t>
      </w:r>
    </w:p>
    <w:p w:rsidR="00AD60D6" w:rsidRPr="00D57908" w:rsidRDefault="00AD60D6" w:rsidP="00E17CB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D57908">
        <w:rPr>
          <w:rFonts w:ascii="Times New Roman" w:hAnsi="Times New Roman" w:cs="Times New Roman"/>
          <w:sz w:val="22"/>
          <w:szCs w:val="22"/>
        </w:rPr>
        <w:t>(наименование организации, подведомственной Роспотребнадзору)</w:t>
      </w:r>
    </w:p>
    <w:p w:rsidR="00AD60D6" w:rsidRPr="00E17CB8" w:rsidRDefault="00AD60D6" w:rsidP="00E17CB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E17CB8">
        <w:rPr>
          <w:rFonts w:ascii="Times New Roman" w:hAnsi="Times New Roman" w:cs="Times New Roman"/>
          <w:sz w:val="28"/>
          <w:szCs w:val="28"/>
        </w:rPr>
        <w:t>с 1 января 20</w:t>
      </w:r>
      <w:r>
        <w:rPr>
          <w:rFonts w:ascii="Times New Roman" w:hAnsi="Times New Roman" w:cs="Times New Roman"/>
          <w:sz w:val="28"/>
          <w:szCs w:val="28"/>
        </w:rPr>
        <w:t>17</w:t>
      </w:r>
      <w:r w:rsidRPr="00E17CB8">
        <w:rPr>
          <w:rFonts w:ascii="Times New Roman" w:hAnsi="Times New Roman" w:cs="Times New Roman"/>
          <w:sz w:val="28"/>
          <w:szCs w:val="28"/>
        </w:rPr>
        <w:t xml:space="preserve"> года по 31 декабря 20</w:t>
      </w:r>
      <w:r>
        <w:rPr>
          <w:rFonts w:ascii="Times New Roman" w:hAnsi="Times New Roman" w:cs="Times New Roman"/>
          <w:sz w:val="28"/>
          <w:szCs w:val="28"/>
        </w:rPr>
        <w:t>17</w:t>
      </w:r>
      <w:r w:rsidRPr="00E17CB8">
        <w:rPr>
          <w:rFonts w:ascii="Times New Roman" w:hAnsi="Times New Roman" w:cs="Times New Roman"/>
          <w:sz w:val="28"/>
          <w:szCs w:val="28"/>
        </w:rPr>
        <w:t xml:space="preserve"> года и подлежащие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7CB8">
        <w:rPr>
          <w:rFonts w:ascii="Times New Roman" w:hAnsi="Times New Roman" w:cs="Times New Roman"/>
          <w:sz w:val="28"/>
          <w:szCs w:val="28"/>
        </w:rPr>
        <w:t>размещению в информационно-телекоммуникационной сети</w:t>
      </w:r>
    </w:p>
    <w:p w:rsidR="00AD60D6" w:rsidRPr="00E17CB8" w:rsidRDefault="00AD60D6" w:rsidP="00E17CB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E17CB8">
        <w:rPr>
          <w:rFonts w:ascii="Times New Roman" w:hAnsi="Times New Roman" w:cs="Times New Roman"/>
          <w:sz w:val="28"/>
          <w:szCs w:val="28"/>
        </w:rPr>
        <w:t xml:space="preserve">Интернет на официальном сайте </w:t>
      </w:r>
      <w:r>
        <w:rPr>
          <w:rFonts w:ascii="Times New Roman" w:hAnsi="Times New Roman" w:cs="Times New Roman"/>
          <w:sz w:val="28"/>
          <w:szCs w:val="28"/>
        </w:rPr>
        <w:t xml:space="preserve">Роспотребнадзора </w:t>
      </w:r>
    </w:p>
    <w:p w:rsidR="00AD60D6" w:rsidRDefault="00AD60D6" w:rsidP="00E17CB8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CellSpacing w:w="5" w:type="nil"/>
        <w:tblInd w:w="-73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50"/>
        <w:gridCol w:w="1725"/>
        <w:gridCol w:w="1237"/>
        <w:gridCol w:w="1320"/>
        <w:gridCol w:w="1650"/>
        <w:gridCol w:w="841"/>
        <w:gridCol w:w="1249"/>
        <w:gridCol w:w="1200"/>
        <w:gridCol w:w="1020"/>
        <w:gridCol w:w="1080"/>
        <w:gridCol w:w="1320"/>
        <w:gridCol w:w="1100"/>
        <w:gridCol w:w="1629"/>
      </w:tblGrid>
      <w:tr w:rsidR="00AD60D6" w:rsidRPr="000B20A8" w:rsidTr="006A1A0A">
        <w:trPr>
          <w:tblCellSpacing w:w="5" w:type="nil"/>
        </w:trPr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D5790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Pr="000B20A8">
              <w:rPr>
                <w:rFonts w:ascii="Times New Roman" w:hAnsi="Times New Roman" w:cs="Times New Roman"/>
              </w:rPr>
              <w:t xml:space="preserve"> п/п</w:t>
            </w:r>
          </w:p>
        </w:tc>
        <w:tc>
          <w:tcPr>
            <w:tcW w:w="17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FA5118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0B20A8">
              <w:rPr>
                <w:rFonts w:ascii="Times New Roman" w:hAnsi="Times New Roman" w:cs="Times New Roman"/>
              </w:rPr>
              <w:t>Фамилия</w:t>
            </w:r>
            <w:r>
              <w:rPr>
                <w:rFonts w:ascii="Times New Roman" w:hAnsi="Times New Roman" w:cs="Times New Roman"/>
              </w:rPr>
              <w:t>, имя, отчество</w:t>
            </w:r>
            <w:r w:rsidRPr="000B20A8">
              <w:rPr>
                <w:rFonts w:ascii="Times New Roman" w:hAnsi="Times New Roman" w:cs="Times New Roman"/>
              </w:rPr>
              <w:t xml:space="preserve"> лица, чьи сведения размещаются</w:t>
            </w: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D57908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0B20A8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50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D57908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0B20A8"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D57908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0B20A8"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D57908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0B20A8">
              <w:rPr>
                <w:rFonts w:ascii="Times New Roman" w:hAnsi="Times New Roman" w:cs="Times New Roman"/>
              </w:rPr>
              <w:t>Транспортные средства (вид, марка)</w:t>
            </w: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D57908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0B20A8"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1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D57908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0B20A8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 (вид приобретенного имущества, источники)</w:t>
            </w:r>
          </w:p>
        </w:tc>
      </w:tr>
      <w:tr w:rsidR="00AD60D6" w:rsidRPr="000B20A8" w:rsidTr="006A1A0A">
        <w:trPr>
          <w:tblCellSpacing w:w="5" w:type="nil"/>
        </w:trPr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D57908">
            <w:pPr>
              <w:pStyle w:val="ConsPlusNormal"/>
              <w:ind w:firstLine="5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D57908">
            <w:pPr>
              <w:pStyle w:val="ConsPlusNormal"/>
              <w:ind w:firstLine="5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D57908">
            <w:pPr>
              <w:pStyle w:val="ConsPlusNormal"/>
              <w:ind w:firstLine="5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D5790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B20A8">
              <w:rPr>
                <w:rFonts w:ascii="Times New Roman" w:hAnsi="Times New Roman" w:cs="Times New Roman"/>
              </w:rPr>
              <w:t>вид объекта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D5790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B20A8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D5790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B20A8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D5790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B20A8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D5790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B20A8">
              <w:rPr>
                <w:rFonts w:ascii="Times New Roman" w:hAnsi="Times New Roman" w:cs="Times New Roman"/>
              </w:rPr>
              <w:t>вид объекта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D5790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B20A8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D5790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B20A8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D5790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D5790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D5790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60D6" w:rsidRPr="000B20A8" w:rsidTr="006A1A0A">
        <w:trPr>
          <w:tblCellSpacing w:w="5" w:type="nil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>
            <w:pPr>
              <w:pStyle w:val="ConsPlusNormal"/>
              <w:rPr>
                <w:rFonts w:ascii="Times New Roman" w:hAnsi="Times New Roman" w:cs="Times New Roman"/>
              </w:rPr>
            </w:pPr>
            <w:r w:rsidRPr="000B20A8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Default="00AD60D6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Соколова Ирина Васильевна</w:t>
            </w:r>
          </w:p>
          <w:p w:rsidR="00AD60D6" w:rsidRPr="000B20A8" w:rsidRDefault="00AD60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начальник отдела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Default="00AD60D6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AD60D6" w:rsidRPr="000B20A8" w:rsidRDefault="00AD60D6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Default="00AD60D6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AD60D6" w:rsidRPr="000B20A8" w:rsidRDefault="00AD60D6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Default="00AD60D6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54,2</w:t>
            </w:r>
          </w:p>
          <w:p w:rsidR="00AD60D6" w:rsidRPr="000B20A8" w:rsidRDefault="00AD60D6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54,6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BE594B" w:rsidRDefault="00AD60D6">
            <w:pPr>
              <w:pStyle w:val="ConsPlusNormal"/>
              <w:rPr>
                <w:rFonts w:ascii="Times New Roman" w:hAnsi="Times New Roman" w:cs="Times New Roman"/>
              </w:rPr>
            </w:pPr>
            <w:r w:rsidRPr="00BE594B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381488</w:t>
            </w:r>
            <w:r w:rsidRPr="00BE594B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AD60D6" w:rsidRPr="000B20A8" w:rsidTr="006A1A0A">
        <w:trPr>
          <w:tblCellSpacing w:w="5" w:type="nil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>
            <w:pPr>
              <w:pStyle w:val="ConsPlusNormal"/>
              <w:rPr>
                <w:rFonts w:ascii="Times New Roman" w:hAnsi="Times New Roman" w:cs="Times New Roman"/>
              </w:rPr>
            </w:pPr>
            <w:r w:rsidRPr="000B20A8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Шакеева Анна Николаевна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начальника отдела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Default="00AD60D6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AD60D6" w:rsidRDefault="00AD60D6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часть жилого дома</w:t>
            </w:r>
          </w:p>
          <w:p w:rsidR="00AD60D6" w:rsidRPr="000B20A8" w:rsidRDefault="00AD60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Default="00AD60D6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1307,0</w:t>
            </w:r>
          </w:p>
          <w:p w:rsidR="00AD60D6" w:rsidRDefault="00AD60D6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AD60D6" w:rsidRPr="000B20A8" w:rsidRDefault="00AD60D6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Default="00AD60D6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D60D6" w:rsidRDefault="00AD60D6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AD60D6" w:rsidRPr="000B20A8" w:rsidRDefault="00AD60D6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 легковой Ссанг Йонг Актион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BE594B" w:rsidRDefault="00AD60D6">
            <w:pPr>
              <w:pStyle w:val="ConsPlusNormal"/>
              <w:rPr>
                <w:rFonts w:ascii="Times New Roman" w:hAnsi="Times New Roman" w:cs="Times New Roman"/>
              </w:rPr>
            </w:pPr>
            <w:r w:rsidRPr="00BE594B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57106</w:t>
            </w:r>
            <w:r w:rsidRPr="00BE594B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AD60D6" w:rsidRPr="000B20A8" w:rsidTr="006A1A0A">
        <w:trPr>
          <w:tblCellSpacing w:w="5" w:type="nil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A37A9A" w:rsidRDefault="00AD60D6">
            <w:pPr>
              <w:pStyle w:val="ConsPlusNormal"/>
              <w:rPr>
                <w:rFonts w:ascii="Times New Roman" w:hAnsi="Times New Roman" w:cs="Times New Roman"/>
                <w:lang w:val="en-US"/>
              </w:rPr>
            </w:pPr>
            <w:r w:rsidRPr="000B20A8"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Default="00AD60D6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AD60D6" w:rsidRDefault="00AD60D6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часть жилого дома</w:t>
            </w:r>
          </w:p>
          <w:p w:rsidR="00AD60D6" w:rsidRPr="000B20A8" w:rsidRDefault="00AD60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Default="00AD60D6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</w:t>
            </w:r>
          </w:p>
          <w:p w:rsidR="00AD60D6" w:rsidRDefault="00AD60D6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</w:t>
            </w:r>
          </w:p>
          <w:p w:rsidR="00AD60D6" w:rsidRPr="000B20A8" w:rsidRDefault="00AD60D6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Default="00AD60D6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1307,0</w:t>
            </w:r>
          </w:p>
          <w:p w:rsidR="00AD60D6" w:rsidRDefault="00AD60D6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AD60D6" w:rsidRPr="000B20A8" w:rsidRDefault="00AD60D6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107,3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Default="00AD60D6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D60D6" w:rsidRDefault="00AD60D6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AD60D6" w:rsidRPr="000B20A8" w:rsidRDefault="00AD60D6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BE594B" w:rsidRDefault="00AD60D6">
            <w:pPr>
              <w:pStyle w:val="ConsPlusNormal"/>
              <w:rPr>
                <w:rFonts w:ascii="Times New Roman" w:hAnsi="Times New Roman" w:cs="Times New Roman"/>
              </w:rPr>
            </w:pPr>
            <w:r w:rsidRPr="00BE594B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02513</w:t>
            </w:r>
            <w:r w:rsidRPr="00BE594B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AD60D6" w:rsidRPr="000B20A8" w:rsidTr="006A1A0A">
        <w:trPr>
          <w:tblCellSpacing w:w="5" w:type="nil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0B20A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Федорова Марина Алексеевна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главный специалист – эксперт</w:t>
            </w:r>
          </w:p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53,5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BE594B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2109248</w:t>
            </w:r>
            <w:r w:rsidRPr="00BE594B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1</w:t>
            </w:r>
            <w:r w:rsidRPr="00BE594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AD60D6" w:rsidRPr="000B20A8" w:rsidTr="006A1A0A">
        <w:trPr>
          <w:tblCellSpacing w:w="5" w:type="nil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0B20A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Краснова Ирина Анатольевна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ведущий специалист – эксперт</w:t>
            </w:r>
          </w:p>
          <w:p w:rsidR="00AD60D6" w:rsidRDefault="00AD60D6" w:rsidP="00501C87">
            <w:pPr>
              <w:pStyle w:val="ConsPlusNormal"/>
              <w:rPr>
                <w:rFonts w:ascii="Times New Roman" w:hAnsi="Times New Roman" w:cs="Times New Roman"/>
                <w:lang w:val="en-US"/>
              </w:rPr>
            </w:pPr>
          </w:p>
          <w:p w:rsidR="00AD60D6" w:rsidRPr="006A1A0A" w:rsidRDefault="00AD60D6" w:rsidP="00501C87">
            <w:pPr>
              <w:pStyle w:val="ConsPlusNormal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80,3</w:t>
            </w:r>
          </w:p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BE594B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 w:rsidRPr="00BE594B">
              <w:rPr>
                <w:rFonts w:ascii="Times New Roman" w:hAnsi="Times New Roman" w:cs="Times New Roman"/>
              </w:rPr>
              <w:t>48</w:t>
            </w:r>
            <w:r>
              <w:rPr>
                <w:rFonts w:ascii="Times New Roman" w:hAnsi="Times New Roman" w:cs="Times New Roman"/>
              </w:rPr>
              <w:t>1982</w:t>
            </w:r>
            <w:r w:rsidRPr="00BE594B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AD60D6" w:rsidRPr="000B20A8" w:rsidTr="006A1A0A">
        <w:trPr>
          <w:tblCellSpacing w:w="5" w:type="nil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7D792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  <w:r w:rsidRPr="000B20A8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Женихова Евгения Владимировна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ведущий специалист-эксперт</w:t>
            </w:r>
          </w:p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AD60D6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AD60D6" w:rsidRDefault="00AD60D6" w:rsidP="002B7F69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AD60D6" w:rsidRPr="000B20A8" w:rsidRDefault="00AD60D6" w:rsidP="002B7F69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32,8</w:t>
            </w:r>
          </w:p>
          <w:p w:rsidR="00AD60D6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131,2</w:t>
            </w:r>
          </w:p>
          <w:p w:rsidR="00AD60D6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AD60D6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91,9</w:t>
            </w:r>
          </w:p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D60D6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D60D6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AD60D6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Росиия</w:t>
            </w:r>
          </w:p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BE594B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618703,22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AD60D6" w:rsidRPr="000B20A8" w:rsidTr="006A1A0A">
        <w:trPr>
          <w:tblCellSpacing w:w="5" w:type="nil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7D7924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 w:rsidRPr="000B20A8"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91,9</w:t>
            </w:r>
          </w:p>
          <w:p w:rsidR="00AD60D6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720,0</w:t>
            </w:r>
          </w:p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D60D6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BE594B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322465</w:t>
            </w:r>
            <w:r w:rsidRPr="00BE594B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AD60D6" w:rsidRPr="000B20A8" w:rsidTr="006A1A0A">
        <w:trPr>
          <w:tblCellSpacing w:w="5" w:type="nil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7D7924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Default="00AD60D6" w:rsidP="009F5AE2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AD60D6" w:rsidRDefault="00AD60D6" w:rsidP="009F5AE2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AD60D6" w:rsidRDefault="00AD60D6" w:rsidP="009F5AE2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AD60D6" w:rsidRPr="000B20A8" w:rsidRDefault="00AD60D6" w:rsidP="009F5AE2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Default="00AD60D6" w:rsidP="009F5AE2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32,8</w:t>
            </w:r>
          </w:p>
          <w:p w:rsidR="00AD60D6" w:rsidRDefault="00AD60D6" w:rsidP="009F5AE2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131,2</w:t>
            </w:r>
          </w:p>
          <w:p w:rsidR="00AD60D6" w:rsidRDefault="00AD60D6" w:rsidP="009F5AE2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AD60D6" w:rsidRDefault="00AD60D6" w:rsidP="009F5AE2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91,9</w:t>
            </w:r>
          </w:p>
          <w:p w:rsidR="00AD60D6" w:rsidRPr="000B20A8" w:rsidRDefault="00AD60D6" w:rsidP="009F5AE2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Default="00AD60D6" w:rsidP="009F5AE2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D60D6" w:rsidRDefault="00AD60D6" w:rsidP="009F5AE2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D60D6" w:rsidRDefault="00AD60D6" w:rsidP="009F5AE2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AD60D6" w:rsidRDefault="00AD60D6" w:rsidP="009F5AE2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Росиия</w:t>
            </w:r>
          </w:p>
          <w:p w:rsidR="00AD60D6" w:rsidRPr="000B20A8" w:rsidRDefault="00AD60D6" w:rsidP="009F5AE2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BE594B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AD60D6" w:rsidRPr="000B20A8" w:rsidTr="006A1A0A">
        <w:trPr>
          <w:tblCellSpacing w:w="5" w:type="nil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7D792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  <w:r w:rsidRPr="000B20A8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6</w:t>
            </w:r>
            <w:r w:rsidRPr="000B20A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Науменко Ольга Владимировна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начальник отдела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под ИЖС</w:t>
            </w:r>
          </w:p>
          <w:p w:rsidR="00AD60D6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</w:t>
            </w:r>
          </w:p>
          <w:p w:rsidR="00AD60D6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501,0</w:t>
            </w:r>
          </w:p>
          <w:p w:rsidR="00AD60D6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AD60D6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282,9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D60D6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AD60D6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4A1184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автомобиль легковой </w:t>
            </w:r>
            <w:r>
              <w:rPr>
                <w:rFonts w:ascii="Times New Roman" w:hAnsi="Times New Roman" w:cs="Times New Roman"/>
                <w:lang w:val="en-US"/>
              </w:rPr>
              <w:t>KIA</w:t>
            </w:r>
            <w:r w:rsidRPr="004A118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SLS</w:t>
            </w:r>
            <w:r w:rsidRPr="004A118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SPORTAGE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BE594B" w:rsidRDefault="00AD60D6" w:rsidP="00501C87">
            <w:pPr>
              <w:pStyle w:val="ConsPlusNormal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821909</w:t>
            </w:r>
            <w:r w:rsidRPr="00BE594B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2</w:t>
            </w:r>
            <w:r w:rsidRPr="00BE594B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AD60D6" w:rsidRPr="000B20A8" w:rsidTr="006A1A0A">
        <w:trPr>
          <w:tblCellSpacing w:w="5" w:type="nil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7D7924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 w:rsidRPr="000B20A8"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под ИЖС</w:t>
            </w:r>
          </w:p>
          <w:p w:rsidR="00AD60D6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</w:t>
            </w:r>
          </w:p>
          <w:p w:rsidR="00AD60D6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AD60D6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</w:t>
            </w:r>
          </w:p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501,0</w:t>
            </w:r>
          </w:p>
          <w:p w:rsidR="00AD60D6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AD60D6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AD60D6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282,9</w:t>
            </w:r>
          </w:p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58,2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D60D6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AD60D6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AD60D6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автомобиль легковой </w:t>
            </w:r>
            <w:r>
              <w:rPr>
                <w:rFonts w:ascii="Times New Roman" w:hAnsi="Times New Roman" w:cs="Times New Roman"/>
                <w:lang w:val="en-US"/>
              </w:rPr>
              <w:t>KIA</w:t>
            </w:r>
            <w:r w:rsidRPr="004A118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XM</w:t>
            </w:r>
            <w:r w:rsidRPr="00EE322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FL</w:t>
            </w:r>
            <w:r w:rsidRPr="00EE322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SORENTO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BE594B" w:rsidRDefault="00AD60D6" w:rsidP="00501C87">
            <w:pPr>
              <w:pStyle w:val="ConsPlusNormal"/>
              <w:rPr>
                <w:rFonts w:ascii="Times New Roman" w:hAnsi="Times New Roman" w:cs="Times New Roman"/>
                <w:lang w:val="en-US"/>
              </w:rPr>
            </w:pPr>
            <w:r w:rsidRPr="00BE594B">
              <w:rPr>
                <w:rFonts w:ascii="Times New Roman" w:hAnsi="Times New Roman" w:cs="Times New Roman"/>
                <w:lang w:val="en-US"/>
              </w:rPr>
              <w:t>1</w:t>
            </w:r>
            <w:r>
              <w:rPr>
                <w:rFonts w:ascii="Times New Roman" w:hAnsi="Times New Roman" w:cs="Times New Roman"/>
              </w:rPr>
              <w:t>180147</w:t>
            </w:r>
            <w:r w:rsidRPr="00BE594B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AD60D6" w:rsidRPr="000B20A8" w:rsidTr="006A1A0A">
        <w:trPr>
          <w:tblCellSpacing w:w="5" w:type="nil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7D7924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под ИЖС</w:t>
            </w:r>
          </w:p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</w:t>
            </w:r>
          </w:p>
          <w:p w:rsidR="00AD60D6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501,0</w:t>
            </w:r>
          </w:p>
          <w:p w:rsidR="00AD60D6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AD60D6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282,9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D60D6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AD60D6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BE594B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AD60D6" w:rsidRPr="000B20A8" w:rsidTr="006A1A0A">
        <w:trPr>
          <w:tblCellSpacing w:w="5" w:type="nil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7D792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под ИЖС</w:t>
            </w:r>
          </w:p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</w:t>
            </w:r>
          </w:p>
          <w:p w:rsidR="00AD60D6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501,0</w:t>
            </w:r>
          </w:p>
          <w:p w:rsidR="00AD60D6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AD60D6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282,9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D60D6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AD60D6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BE594B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AD60D6" w:rsidRPr="000B20A8" w:rsidTr="006A1A0A">
        <w:trPr>
          <w:tblCellSpacing w:w="5" w:type="nil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7D792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  <w:r w:rsidRPr="000B20A8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7</w:t>
            </w:r>
            <w:r w:rsidRPr="000B20A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Шакеев Евгений Алексеевич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главный специалист -эксперт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Default="00AD60D6" w:rsidP="009F5AE2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AD60D6" w:rsidRDefault="00AD60D6" w:rsidP="009F5AE2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часть жилого дома</w:t>
            </w:r>
          </w:p>
          <w:p w:rsidR="00AD60D6" w:rsidRPr="000B20A8" w:rsidRDefault="00AD60D6" w:rsidP="009F5AE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Default="00AD60D6" w:rsidP="009F5AE2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</w:t>
            </w:r>
          </w:p>
          <w:p w:rsidR="00AD60D6" w:rsidRDefault="00AD60D6" w:rsidP="009F5AE2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</w:t>
            </w:r>
          </w:p>
          <w:p w:rsidR="00AD60D6" w:rsidRPr="000B20A8" w:rsidRDefault="00AD60D6" w:rsidP="009F5AE2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Default="00AD60D6" w:rsidP="009F5AE2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1307,0</w:t>
            </w:r>
          </w:p>
          <w:p w:rsidR="00AD60D6" w:rsidRDefault="00AD60D6" w:rsidP="009F5AE2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AD60D6" w:rsidRPr="000B20A8" w:rsidRDefault="00AD60D6" w:rsidP="009F5AE2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107,3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Default="00AD60D6" w:rsidP="009F5AE2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D60D6" w:rsidRDefault="00AD60D6" w:rsidP="009F5AE2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AD60D6" w:rsidRPr="000B20A8" w:rsidRDefault="00AD60D6" w:rsidP="009F5AE2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9F5AE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9F5AE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9F5AE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9F5AE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BE594B" w:rsidRDefault="00AD60D6" w:rsidP="009F5AE2">
            <w:pPr>
              <w:pStyle w:val="ConsPlusNormal"/>
              <w:rPr>
                <w:rFonts w:ascii="Times New Roman" w:hAnsi="Times New Roman" w:cs="Times New Roman"/>
              </w:rPr>
            </w:pPr>
            <w:r w:rsidRPr="00BE594B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02513</w:t>
            </w:r>
            <w:r w:rsidRPr="00BE594B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AD60D6" w:rsidRPr="000B20A8" w:rsidTr="006A1A0A">
        <w:trPr>
          <w:tblCellSpacing w:w="5" w:type="nil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7D7924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  <w:r w:rsidRPr="000B20A8">
              <w:rPr>
                <w:rFonts w:ascii="Times New Roman" w:hAnsi="Times New Roman" w:cs="Times New Roman"/>
              </w:rPr>
              <w:t>Супруг</w:t>
            </w: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Default="00AD60D6" w:rsidP="009F5AE2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AD60D6" w:rsidRDefault="00AD60D6" w:rsidP="009F5AE2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часть жилого дома</w:t>
            </w:r>
          </w:p>
          <w:p w:rsidR="00AD60D6" w:rsidRPr="000B20A8" w:rsidRDefault="00AD60D6" w:rsidP="009F5AE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Default="00AD60D6" w:rsidP="009F5AE2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1307,0</w:t>
            </w:r>
          </w:p>
          <w:p w:rsidR="00AD60D6" w:rsidRDefault="00AD60D6" w:rsidP="009F5AE2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AD60D6" w:rsidRPr="000B20A8" w:rsidRDefault="00AD60D6" w:rsidP="009F5AE2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Default="00AD60D6" w:rsidP="009F5AE2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D60D6" w:rsidRDefault="00AD60D6" w:rsidP="009F5AE2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AD60D6" w:rsidRPr="000B20A8" w:rsidRDefault="00AD60D6" w:rsidP="009F5AE2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9F5AE2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 легковой Ссанг Йонг Актион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BE594B" w:rsidRDefault="00AD60D6" w:rsidP="009F5AE2">
            <w:pPr>
              <w:pStyle w:val="ConsPlusNormal"/>
              <w:rPr>
                <w:rFonts w:ascii="Times New Roman" w:hAnsi="Times New Roman" w:cs="Times New Roman"/>
              </w:rPr>
            </w:pPr>
            <w:r w:rsidRPr="00BE594B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57106</w:t>
            </w:r>
            <w:r w:rsidRPr="00BE594B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6" w:rsidRPr="000B20A8" w:rsidRDefault="00AD60D6" w:rsidP="00501C8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AD60D6" w:rsidRDefault="00AD60D6" w:rsidP="006A1A0A">
      <w:pPr>
        <w:pStyle w:val="ConsPlusNormal"/>
        <w:jc w:val="right"/>
        <w:outlineLvl w:val="0"/>
      </w:pPr>
    </w:p>
    <w:sectPr w:rsidR="00AD60D6" w:rsidSect="006A1A0A">
      <w:headerReference w:type="default" r:id="rId7"/>
      <w:pgSz w:w="16838" w:h="11906" w:orient="landscape"/>
      <w:pgMar w:top="-360" w:right="680" w:bottom="719" w:left="440" w:header="18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60D6" w:rsidRDefault="00AD60D6" w:rsidP="00E17CB8">
      <w:pPr>
        <w:spacing w:after="0" w:line="240" w:lineRule="auto"/>
      </w:pPr>
      <w:r>
        <w:separator/>
      </w:r>
    </w:p>
  </w:endnote>
  <w:endnote w:type="continuationSeparator" w:id="1">
    <w:p w:rsidR="00AD60D6" w:rsidRDefault="00AD60D6" w:rsidP="00E17C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60D6" w:rsidRDefault="00AD60D6" w:rsidP="00E17CB8">
      <w:pPr>
        <w:spacing w:after="0" w:line="240" w:lineRule="auto"/>
      </w:pPr>
      <w:r>
        <w:separator/>
      </w:r>
    </w:p>
  </w:footnote>
  <w:footnote w:type="continuationSeparator" w:id="1">
    <w:p w:rsidR="00AD60D6" w:rsidRDefault="00AD60D6" w:rsidP="00E17C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0D6" w:rsidRDefault="00AD60D6">
    <w:pPr>
      <w:pStyle w:val="Header"/>
      <w:jc w:val="center"/>
    </w:pPr>
  </w:p>
  <w:p w:rsidR="00AD60D6" w:rsidRDefault="00AD60D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772686"/>
    <w:multiLevelType w:val="hybridMultilevel"/>
    <w:tmpl w:val="426EDA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7CB8"/>
    <w:rsid w:val="00001C14"/>
    <w:rsid w:val="00003CBB"/>
    <w:rsid w:val="00004EFA"/>
    <w:rsid w:val="00007313"/>
    <w:rsid w:val="00007EF6"/>
    <w:rsid w:val="00011E3A"/>
    <w:rsid w:val="0001258C"/>
    <w:rsid w:val="00014B4E"/>
    <w:rsid w:val="00014E09"/>
    <w:rsid w:val="00017FFA"/>
    <w:rsid w:val="00021F07"/>
    <w:rsid w:val="0002231F"/>
    <w:rsid w:val="0002303E"/>
    <w:rsid w:val="000231BA"/>
    <w:rsid w:val="00025815"/>
    <w:rsid w:val="00027860"/>
    <w:rsid w:val="00027CF4"/>
    <w:rsid w:val="000308CA"/>
    <w:rsid w:val="00030D6D"/>
    <w:rsid w:val="00032579"/>
    <w:rsid w:val="000331DF"/>
    <w:rsid w:val="00033842"/>
    <w:rsid w:val="00034186"/>
    <w:rsid w:val="000350AC"/>
    <w:rsid w:val="0003662C"/>
    <w:rsid w:val="00037CA0"/>
    <w:rsid w:val="00037FBB"/>
    <w:rsid w:val="000451EB"/>
    <w:rsid w:val="00052D01"/>
    <w:rsid w:val="00052E8B"/>
    <w:rsid w:val="000546AD"/>
    <w:rsid w:val="0005519E"/>
    <w:rsid w:val="00060FC9"/>
    <w:rsid w:val="000612B5"/>
    <w:rsid w:val="0006434D"/>
    <w:rsid w:val="00064788"/>
    <w:rsid w:val="00066B98"/>
    <w:rsid w:val="000706AE"/>
    <w:rsid w:val="00072282"/>
    <w:rsid w:val="00073C04"/>
    <w:rsid w:val="000744D3"/>
    <w:rsid w:val="00074CF4"/>
    <w:rsid w:val="00076612"/>
    <w:rsid w:val="00076FD0"/>
    <w:rsid w:val="000809D8"/>
    <w:rsid w:val="00083A33"/>
    <w:rsid w:val="00083E67"/>
    <w:rsid w:val="00085368"/>
    <w:rsid w:val="000873AD"/>
    <w:rsid w:val="000908EB"/>
    <w:rsid w:val="00092E12"/>
    <w:rsid w:val="00095851"/>
    <w:rsid w:val="0009610C"/>
    <w:rsid w:val="00097574"/>
    <w:rsid w:val="00097C7F"/>
    <w:rsid w:val="000A0E4C"/>
    <w:rsid w:val="000A0F36"/>
    <w:rsid w:val="000A113C"/>
    <w:rsid w:val="000A34D2"/>
    <w:rsid w:val="000A3768"/>
    <w:rsid w:val="000B0744"/>
    <w:rsid w:val="000B0B8A"/>
    <w:rsid w:val="000B20A8"/>
    <w:rsid w:val="000B2CE8"/>
    <w:rsid w:val="000B2F09"/>
    <w:rsid w:val="000B36FD"/>
    <w:rsid w:val="000B46F6"/>
    <w:rsid w:val="000B5B66"/>
    <w:rsid w:val="000B5D07"/>
    <w:rsid w:val="000B61EF"/>
    <w:rsid w:val="000B6E4D"/>
    <w:rsid w:val="000B6F16"/>
    <w:rsid w:val="000B7A03"/>
    <w:rsid w:val="000C22C5"/>
    <w:rsid w:val="000C25A7"/>
    <w:rsid w:val="000C60D0"/>
    <w:rsid w:val="000D51C0"/>
    <w:rsid w:val="000D52CE"/>
    <w:rsid w:val="000D6875"/>
    <w:rsid w:val="000E1F90"/>
    <w:rsid w:val="000E3D8F"/>
    <w:rsid w:val="000E46A0"/>
    <w:rsid w:val="000E4865"/>
    <w:rsid w:val="000E4CB3"/>
    <w:rsid w:val="000E559A"/>
    <w:rsid w:val="000E61CB"/>
    <w:rsid w:val="000F0248"/>
    <w:rsid w:val="000F36C4"/>
    <w:rsid w:val="00101F4C"/>
    <w:rsid w:val="00102179"/>
    <w:rsid w:val="001027C0"/>
    <w:rsid w:val="00104502"/>
    <w:rsid w:val="00105A50"/>
    <w:rsid w:val="00107CCD"/>
    <w:rsid w:val="001134BD"/>
    <w:rsid w:val="00113713"/>
    <w:rsid w:val="00114047"/>
    <w:rsid w:val="00114A25"/>
    <w:rsid w:val="00114E4C"/>
    <w:rsid w:val="00120D1D"/>
    <w:rsid w:val="00121F9C"/>
    <w:rsid w:val="00123013"/>
    <w:rsid w:val="0012615E"/>
    <w:rsid w:val="00126FB8"/>
    <w:rsid w:val="001276C6"/>
    <w:rsid w:val="00127A46"/>
    <w:rsid w:val="00130321"/>
    <w:rsid w:val="00131ABB"/>
    <w:rsid w:val="00132031"/>
    <w:rsid w:val="00132809"/>
    <w:rsid w:val="00132AD6"/>
    <w:rsid w:val="00133203"/>
    <w:rsid w:val="00133753"/>
    <w:rsid w:val="00133FEF"/>
    <w:rsid w:val="00137EA9"/>
    <w:rsid w:val="0014127A"/>
    <w:rsid w:val="00141C83"/>
    <w:rsid w:val="00142430"/>
    <w:rsid w:val="001438E6"/>
    <w:rsid w:val="00146B73"/>
    <w:rsid w:val="001504FD"/>
    <w:rsid w:val="001507B3"/>
    <w:rsid w:val="00151F5F"/>
    <w:rsid w:val="0015240B"/>
    <w:rsid w:val="00161DB8"/>
    <w:rsid w:val="00162024"/>
    <w:rsid w:val="001648AC"/>
    <w:rsid w:val="00167071"/>
    <w:rsid w:val="001671D6"/>
    <w:rsid w:val="00167BB5"/>
    <w:rsid w:val="00167EE0"/>
    <w:rsid w:val="0017345D"/>
    <w:rsid w:val="00174F31"/>
    <w:rsid w:val="00175DE3"/>
    <w:rsid w:val="00176A4A"/>
    <w:rsid w:val="00176BF5"/>
    <w:rsid w:val="0017725F"/>
    <w:rsid w:val="00180C8F"/>
    <w:rsid w:val="00182560"/>
    <w:rsid w:val="001843B4"/>
    <w:rsid w:val="001861F1"/>
    <w:rsid w:val="00190539"/>
    <w:rsid w:val="00193945"/>
    <w:rsid w:val="00195A7B"/>
    <w:rsid w:val="001976C6"/>
    <w:rsid w:val="001A0711"/>
    <w:rsid w:val="001A3418"/>
    <w:rsid w:val="001A3D80"/>
    <w:rsid w:val="001A6C9A"/>
    <w:rsid w:val="001A74D8"/>
    <w:rsid w:val="001B1F67"/>
    <w:rsid w:val="001B2BED"/>
    <w:rsid w:val="001B3C6F"/>
    <w:rsid w:val="001B4A1C"/>
    <w:rsid w:val="001B4E27"/>
    <w:rsid w:val="001B7F45"/>
    <w:rsid w:val="001C03E2"/>
    <w:rsid w:val="001C071B"/>
    <w:rsid w:val="001C2A47"/>
    <w:rsid w:val="001C4C48"/>
    <w:rsid w:val="001C58EA"/>
    <w:rsid w:val="001C6F4C"/>
    <w:rsid w:val="001C7881"/>
    <w:rsid w:val="001D2435"/>
    <w:rsid w:val="001D4676"/>
    <w:rsid w:val="001D698C"/>
    <w:rsid w:val="001E0FEC"/>
    <w:rsid w:val="001E170C"/>
    <w:rsid w:val="001E1950"/>
    <w:rsid w:val="001E3338"/>
    <w:rsid w:val="001E4CAC"/>
    <w:rsid w:val="001E5855"/>
    <w:rsid w:val="001E6F55"/>
    <w:rsid w:val="001F1E20"/>
    <w:rsid w:val="001F2213"/>
    <w:rsid w:val="001F3B38"/>
    <w:rsid w:val="001F49AB"/>
    <w:rsid w:val="001F4AA3"/>
    <w:rsid w:val="001F54DE"/>
    <w:rsid w:val="001F616E"/>
    <w:rsid w:val="001F642D"/>
    <w:rsid w:val="001F79C4"/>
    <w:rsid w:val="0020344C"/>
    <w:rsid w:val="0020482A"/>
    <w:rsid w:val="00211339"/>
    <w:rsid w:val="00211CA8"/>
    <w:rsid w:val="00213E6F"/>
    <w:rsid w:val="00216CBF"/>
    <w:rsid w:val="00224788"/>
    <w:rsid w:val="00225173"/>
    <w:rsid w:val="002257FC"/>
    <w:rsid w:val="00225956"/>
    <w:rsid w:val="00230777"/>
    <w:rsid w:val="00234071"/>
    <w:rsid w:val="0023446F"/>
    <w:rsid w:val="0023733E"/>
    <w:rsid w:val="0024027F"/>
    <w:rsid w:val="002402E7"/>
    <w:rsid w:val="00241983"/>
    <w:rsid w:val="002438E2"/>
    <w:rsid w:val="0024616A"/>
    <w:rsid w:val="0024710C"/>
    <w:rsid w:val="00250221"/>
    <w:rsid w:val="00250DFF"/>
    <w:rsid w:val="00266F11"/>
    <w:rsid w:val="00267401"/>
    <w:rsid w:val="0026790C"/>
    <w:rsid w:val="00272759"/>
    <w:rsid w:val="00272D03"/>
    <w:rsid w:val="002733C4"/>
    <w:rsid w:val="00274CD7"/>
    <w:rsid w:val="00275B26"/>
    <w:rsid w:val="00276B55"/>
    <w:rsid w:val="00277C77"/>
    <w:rsid w:val="002834F9"/>
    <w:rsid w:val="00285C33"/>
    <w:rsid w:val="00286D73"/>
    <w:rsid w:val="00286DB6"/>
    <w:rsid w:val="00294187"/>
    <w:rsid w:val="00295A04"/>
    <w:rsid w:val="00296AD4"/>
    <w:rsid w:val="00297390"/>
    <w:rsid w:val="0029755C"/>
    <w:rsid w:val="002A160A"/>
    <w:rsid w:val="002A1AEC"/>
    <w:rsid w:val="002A6E0C"/>
    <w:rsid w:val="002B0744"/>
    <w:rsid w:val="002B278B"/>
    <w:rsid w:val="002B7F69"/>
    <w:rsid w:val="002C2E74"/>
    <w:rsid w:val="002C53E8"/>
    <w:rsid w:val="002C5B6E"/>
    <w:rsid w:val="002C644B"/>
    <w:rsid w:val="002D29EF"/>
    <w:rsid w:val="002D2F35"/>
    <w:rsid w:val="002D315B"/>
    <w:rsid w:val="002D75B2"/>
    <w:rsid w:val="002D7647"/>
    <w:rsid w:val="002E15E2"/>
    <w:rsid w:val="002E6E3E"/>
    <w:rsid w:val="002F38C4"/>
    <w:rsid w:val="002F3A6A"/>
    <w:rsid w:val="002F5029"/>
    <w:rsid w:val="002F719E"/>
    <w:rsid w:val="002F77E5"/>
    <w:rsid w:val="00302BB6"/>
    <w:rsid w:val="00306484"/>
    <w:rsid w:val="00307C33"/>
    <w:rsid w:val="003105BB"/>
    <w:rsid w:val="003108A7"/>
    <w:rsid w:val="0031761F"/>
    <w:rsid w:val="00317CC5"/>
    <w:rsid w:val="00320C60"/>
    <w:rsid w:val="00321D9C"/>
    <w:rsid w:val="003256A7"/>
    <w:rsid w:val="003265F0"/>
    <w:rsid w:val="003304DE"/>
    <w:rsid w:val="00330A64"/>
    <w:rsid w:val="0033344D"/>
    <w:rsid w:val="00335F09"/>
    <w:rsid w:val="003365D6"/>
    <w:rsid w:val="003401B8"/>
    <w:rsid w:val="00341410"/>
    <w:rsid w:val="0034550E"/>
    <w:rsid w:val="00345908"/>
    <w:rsid w:val="00345E06"/>
    <w:rsid w:val="00350CCD"/>
    <w:rsid w:val="00350DA5"/>
    <w:rsid w:val="0035187A"/>
    <w:rsid w:val="00354244"/>
    <w:rsid w:val="00357172"/>
    <w:rsid w:val="00357E8F"/>
    <w:rsid w:val="0036071F"/>
    <w:rsid w:val="00366FAB"/>
    <w:rsid w:val="00371186"/>
    <w:rsid w:val="0037499D"/>
    <w:rsid w:val="00374B39"/>
    <w:rsid w:val="00375E98"/>
    <w:rsid w:val="00380A89"/>
    <w:rsid w:val="0038350C"/>
    <w:rsid w:val="00383E4E"/>
    <w:rsid w:val="003844BA"/>
    <w:rsid w:val="00385CE4"/>
    <w:rsid w:val="003866C1"/>
    <w:rsid w:val="00387BB9"/>
    <w:rsid w:val="00387D6F"/>
    <w:rsid w:val="00391FF6"/>
    <w:rsid w:val="00394CFA"/>
    <w:rsid w:val="00396F9C"/>
    <w:rsid w:val="003A0651"/>
    <w:rsid w:val="003A1EA0"/>
    <w:rsid w:val="003A1F80"/>
    <w:rsid w:val="003A456B"/>
    <w:rsid w:val="003A5D3F"/>
    <w:rsid w:val="003A602B"/>
    <w:rsid w:val="003A7274"/>
    <w:rsid w:val="003B0F4B"/>
    <w:rsid w:val="003B109B"/>
    <w:rsid w:val="003B4EF2"/>
    <w:rsid w:val="003B57C5"/>
    <w:rsid w:val="003B7B45"/>
    <w:rsid w:val="003C0B9F"/>
    <w:rsid w:val="003C388F"/>
    <w:rsid w:val="003C44EA"/>
    <w:rsid w:val="003C46FC"/>
    <w:rsid w:val="003C7587"/>
    <w:rsid w:val="003D1538"/>
    <w:rsid w:val="003D4689"/>
    <w:rsid w:val="003D62F1"/>
    <w:rsid w:val="003D7D07"/>
    <w:rsid w:val="003D7DEB"/>
    <w:rsid w:val="003E3671"/>
    <w:rsid w:val="003E3AE3"/>
    <w:rsid w:val="003E40BB"/>
    <w:rsid w:val="003E496E"/>
    <w:rsid w:val="003E5E71"/>
    <w:rsid w:val="003E7E39"/>
    <w:rsid w:val="003F1AAF"/>
    <w:rsid w:val="003F218D"/>
    <w:rsid w:val="003F2A64"/>
    <w:rsid w:val="003F3C4D"/>
    <w:rsid w:val="00401A7E"/>
    <w:rsid w:val="00401E9D"/>
    <w:rsid w:val="00401EB9"/>
    <w:rsid w:val="0040460C"/>
    <w:rsid w:val="004074DA"/>
    <w:rsid w:val="0041053B"/>
    <w:rsid w:val="004107F8"/>
    <w:rsid w:val="00410C57"/>
    <w:rsid w:val="0041281C"/>
    <w:rsid w:val="00413988"/>
    <w:rsid w:val="0041441E"/>
    <w:rsid w:val="00415595"/>
    <w:rsid w:val="00415E3A"/>
    <w:rsid w:val="00421C36"/>
    <w:rsid w:val="004245C3"/>
    <w:rsid w:val="0042573D"/>
    <w:rsid w:val="004266AB"/>
    <w:rsid w:val="00426EDD"/>
    <w:rsid w:val="0043172A"/>
    <w:rsid w:val="00433A33"/>
    <w:rsid w:val="00435CE7"/>
    <w:rsid w:val="004372A9"/>
    <w:rsid w:val="00444507"/>
    <w:rsid w:val="00445494"/>
    <w:rsid w:val="004513C6"/>
    <w:rsid w:val="004528BA"/>
    <w:rsid w:val="00452ABD"/>
    <w:rsid w:val="004549F3"/>
    <w:rsid w:val="0045581B"/>
    <w:rsid w:val="004578AD"/>
    <w:rsid w:val="00457DDA"/>
    <w:rsid w:val="00461C1A"/>
    <w:rsid w:val="004626F5"/>
    <w:rsid w:val="004631DB"/>
    <w:rsid w:val="004648B3"/>
    <w:rsid w:val="00466A29"/>
    <w:rsid w:val="00470599"/>
    <w:rsid w:val="004716FF"/>
    <w:rsid w:val="004757FC"/>
    <w:rsid w:val="004763E5"/>
    <w:rsid w:val="00481FE3"/>
    <w:rsid w:val="00483E9F"/>
    <w:rsid w:val="0048459C"/>
    <w:rsid w:val="00485B61"/>
    <w:rsid w:val="00491C32"/>
    <w:rsid w:val="00492641"/>
    <w:rsid w:val="0049395D"/>
    <w:rsid w:val="004943AB"/>
    <w:rsid w:val="00494427"/>
    <w:rsid w:val="0049526F"/>
    <w:rsid w:val="004955B0"/>
    <w:rsid w:val="00497DC2"/>
    <w:rsid w:val="00497E35"/>
    <w:rsid w:val="004A1184"/>
    <w:rsid w:val="004A1A4E"/>
    <w:rsid w:val="004A4CE3"/>
    <w:rsid w:val="004B2110"/>
    <w:rsid w:val="004B2A76"/>
    <w:rsid w:val="004C1DAE"/>
    <w:rsid w:val="004C39DB"/>
    <w:rsid w:val="004C4217"/>
    <w:rsid w:val="004C574A"/>
    <w:rsid w:val="004C6085"/>
    <w:rsid w:val="004C6597"/>
    <w:rsid w:val="004D7D10"/>
    <w:rsid w:val="004E0792"/>
    <w:rsid w:val="004E09DE"/>
    <w:rsid w:val="004E294F"/>
    <w:rsid w:val="004E5BE7"/>
    <w:rsid w:val="004E5CA3"/>
    <w:rsid w:val="004E5D3A"/>
    <w:rsid w:val="004F03B7"/>
    <w:rsid w:val="004F04B3"/>
    <w:rsid w:val="004F1E79"/>
    <w:rsid w:val="004F3C24"/>
    <w:rsid w:val="004F5C45"/>
    <w:rsid w:val="00500A23"/>
    <w:rsid w:val="00501C87"/>
    <w:rsid w:val="005036D8"/>
    <w:rsid w:val="00506CD8"/>
    <w:rsid w:val="00507692"/>
    <w:rsid w:val="00511094"/>
    <w:rsid w:val="005115F5"/>
    <w:rsid w:val="00511A52"/>
    <w:rsid w:val="005126A7"/>
    <w:rsid w:val="00514903"/>
    <w:rsid w:val="00515BF1"/>
    <w:rsid w:val="005162A7"/>
    <w:rsid w:val="00517802"/>
    <w:rsid w:val="005208DC"/>
    <w:rsid w:val="00524B0D"/>
    <w:rsid w:val="00525A93"/>
    <w:rsid w:val="00526AD9"/>
    <w:rsid w:val="00535FB6"/>
    <w:rsid w:val="00541A59"/>
    <w:rsid w:val="0054619E"/>
    <w:rsid w:val="005472DA"/>
    <w:rsid w:val="005478E7"/>
    <w:rsid w:val="00550D9E"/>
    <w:rsid w:val="00552B52"/>
    <w:rsid w:val="0055587C"/>
    <w:rsid w:val="00560D06"/>
    <w:rsid w:val="00563EB3"/>
    <w:rsid w:val="005644A2"/>
    <w:rsid w:val="0056597A"/>
    <w:rsid w:val="00566DD5"/>
    <w:rsid w:val="00570593"/>
    <w:rsid w:val="00571BA2"/>
    <w:rsid w:val="005731F7"/>
    <w:rsid w:val="00573E88"/>
    <w:rsid w:val="00575E92"/>
    <w:rsid w:val="00580525"/>
    <w:rsid w:val="00582C8F"/>
    <w:rsid w:val="005837B1"/>
    <w:rsid w:val="005837F0"/>
    <w:rsid w:val="00584091"/>
    <w:rsid w:val="005840AE"/>
    <w:rsid w:val="00584346"/>
    <w:rsid w:val="00585BA3"/>
    <w:rsid w:val="005936E9"/>
    <w:rsid w:val="00596196"/>
    <w:rsid w:val="005965A0"/>
    <w:rsid w:val="00597E35"/>
    <w:rsid w:val="00597EB8"/>
    <w:rsid w:val="005A4021"/>
    <w:rsid w:val="005A5197"/>
    <w:rsid w:val="005A60FA"/>
    <w:rsid w:val="005B0B24"/>
    <w:rsid w:val="005B1AA0"/>
    <w:rsid w:val="005B24C7"/>
    <w:rsid w:val="005B38A7"/>
    <w:rsid w:val="005B517F"/>
    <w:rsid w:val="005B6C51"/>
    <w:rsid w:val="005B7C4C"/>
    <w:rsid w:val="005C13D9"/>
    <w:rsid w:val="005D3445"/>
    <w:rsid w:val="005D473B"/>
    <w:rsid w:val="005D579D"/>
    <w:rsid w:val="005D7D97"/>
    <w:rsid w:val="005E1003"/>
    <w:rsid w:val="005E280C"/>
    <w:rsid w:val="005E3CB5"/>
    <w:rsid w:val="005E3F18"/>
    <w:rsid w:val="005E78B8"/>
    <w:rsid w:val="005F0B09"/>
    <w:rsid w:val="005F0C65"/>
    <w:rsid w:val="005F0C6A"/>
    <w:rsid w:val="005F3B28"/>
    <w:rsid w:val="005F648C"/>
    <w:rsid w:val="00600C7E"/>
    <w:rsid w:val="00600DEE"/>
    <w:rsid w:val="00601B9E"/>
    <w:rsid w:val="00602381"/>
    <w:rsid w:val="00602B42"/>
    <w:rsid w:val="00610B3A"/>
    <w:rsid w:val="00611168"/>
    <w:rsid w:val="006134C7"/>
    <w:rsid w:val="00613FD1"/>
    <w:rsid w:val="006165BB"/>
    <w:rsid w:val="00616842"/>
    <w:rsid w:val="00617307"/>
    <w:rsid w:val="00624E64"/>
    <w:rsid w:val="00624E9A"/>
    <w:rsid w:val="00627443"/>
    <w:rsid w:val="00627A86"/>
    <w:rsid w:val="00627E7E"/>
    <w:rsid w:val="00630825"/>
    <w:rsid w:val="00632667"/>
    <w:rsid w:val="00637B52"/>
    <w:rsid w:val="00640488"/>
    <w:rsid w:val="00640960"/>
    <w:rsid w:val="00641289"/>
    <w:rsid w:val="00641D5D"/>
    <w:rsid w:val="00642077"/>
    <w:rsid w:val="00642618"/>
    <w:rsid w:val="006459CF"/>
    <w:rsid w:val="006478C4"/>
    <w:rsid w:val="00651242"/>
    <w:rsid w:val="00652DC0"/>
    <w:rsid w:val="00654BCB"/>
    <w:rsid w:val="006557E5"/>
    <w:rsid w:val="00655BCA"/>
    <w:rsid w:val="006570B0"/>
    <w:rsid w:val="006601A8"/>
    <w:rsid w:val="00665BAB"/>
    <w:rsid w:val="0066661C"/>
    <w:rsid w:val="00666BDE"/>
    <w:rsid w:val="00671CB2"/>
    <w:rsid w:val="00673638"/>
    <w:rsid w:val="00674A2E"/>
    <w:rsid w:val="00676611"/>
    <w:rsid w:val="00680C28"/>
    <w:rsid w:val="00680D4E"/>
    <w:rsid w:val="00681782"/>
    <w:rsid w:val="00685EB4"/>
    <w:rsid w:val="0068623D"/>
    <w:rsid w:val="0069192D"/>
    <w:rsid w:val="006932FD"/>
    <w:rsid w:val="0069406D"/>
    <w:rsid w:val="00694C58"/>
    <w:rsid w:val="00695F1A"/>
    <w:rsid w:val="00696733"/>
    <w:rsid w:val="006A00D2"/>
    <w:rsid w:val="006A0814"/>
    <w:rsid w:val="006A18AD"/>
    <w:rsid w:val="006A1A0A"/>
    <w:rsid w:val="006A30BF"/>
    <w:rsid w:val="006A48BD"/>
    <w:rsid w:val="006A62A1"/>
    <w:rsid w:val="006B0305"/>
    <w:rsid w:val="006B0A5A"/>
    <w:rsid w:val="006B2131"/>
    <w:rsid w:val="006B2E00"/>
    <w:rsid w:val="006C3114"/>
    <w:rsid w:val="006C4072"/>
    <w:rsid w:val="006C608D"/>
    <w:rsid w:val="006C6121"/>
    <w:rsid w:val="006D3FA9"/>
    <w:rsid w:val="006E0393"/>
    <w:rsid w:val="006E0C6C"/>
    <w:rsid w:val="006E0EBC"/>
    <w:rsid w:val="006E2D6D"/>
    <w:rsid w:val="006E4107"/>
    <w:rsid w:val="006E446B"/>
    <w:rsid w:val="006E5A18"/>
    <w:rsid w:val="006E5A68"/>
    <w:rsid w:val="006E6321"/>
    <w:rsid w:val="006E65AD"/>
    <w:rsid w:val="006E66C0"/>
    <w:rsid w:val="006E7E20"/>
    <w:rsid w:val="006F03BC"/>
    <w:rsid w:val="006F1298"/>
    <w:rsid w:val="006F27CE"/>
    <w:rsid w:val="006F5537"/>
    <w:rsid w:val="006F57D0"/>
    <w:rsid w:val="00701EE0"/>
    <w:rsid w:val="0070640B"/>
    <w:rsid w:val="007203B6"/>
    <w:rsid w:val="0072358F"/>
    <w:rsid w:val="00725779"/>
    <w:rsid w:val="0072664E"/>
    <w:rsid w:val="00727CE0"/>
    <w:rsid w:val="007310C9"/>
    <w:rsid w:val="00731B22"/>
    <w:rsid w:val="00732B45"/>
    <w:rsid w:val="00733A13"/>
    <w:rsid w:val="00733DF8"/>
    <w:rsid w:val="00735AA2"/>
    <w:rsid w:val="00736BB0"/>
    <w:rsid w:val="00737B64"/>
    <w:rsid w:val="0074040B"/>
    <w:rsid w:val="007443FD"/>
    <w:rsid w:val="007461B2"/>
    <w:rsid w:val="007464E7"/>
    <w:rsid w:val="007508ED"/>
    <w:rsid w:val="00752D95"/>
    <w:rsid w:val="00753056"/>
    <w:rsid w:val="00753DCA"/>
    <w:rsid w:val="0075676B"/>
    <w:rsid w:val="00757C6A"/>
    <w:rsid w:val="00760014"/>
    <w:rsid w:val="00761355"/>
    <w:rsid w:val="00761DB4"/>
    <w:rsid w:val="00770F58"/>
    <w:rsid w:val="00772D26"/>
    <w:rsid w:val="00775F2F"/>
    <w:rsid w:val="00777667"/>
    <w:rsid w:val="00777B4D"/>
    <w:rsid w:val="007805CC"/>
    <w:rsid w:val="007840F0"/>
    <w:rsid w:val="007876A7"/>
    <w:rsid w:val="0079159A"/>
    <w:rsid w:val="00791672"/>
    <w:rsid w:val="00792038"/>
    <w:rsid w:val="00796026"/>
    <w:rsid w:val="007A0A10"/>
    <w:rsid w:val="007A2AD8"/>
    <w:rsid w:val="007A346E"/>
    <w:rsid w:val="007A54A0"/>
    <w:rsid w:val="007A5D37"/>
    <w:rsid w:val="007A5E46"/>
    <w:rsid w:val="007B1E28"/>
    <w:rsid w:val="007B44B4"/>
    <w:rsid w:val="007B6278"/>
    <w:rsid w:val="007B734F"/>
    <w:rsid w:val="007C0841"/>
    <w:rsid w:val="007C41E6"/>
    <w:rsid w:val="007C4A88"/>
    <w:rsid w:val="007C5056"/>
    <w:rsid w:val="007C5C8F"/>
    <w:rsid w:val="007C66D2"/>
    <w:rsid w:val="007C6713"/>
    <w:rsid w:val="007C6897"/>
    <w:rsid w:val="007C6EB2"/>
    <w:rsid w:val="007D1B12"/>
    <w:rsid w:val="007D2107"/>
    <w:rsid w:val="007D3E00"/>
    <w:rsid w:val="007D7438"/>
    <w:rsid w:val="007D7924"/>
    <w:rsid w:val="007E49D1"/>
    <w:rsid w:val="007E5C56"/>
    <w:rsid w:val="007E7A35"/>
    <w:rsid w:val="007F1000"/>
    <w:rsid w:val="007F31F1"/>
    <w:rsid w:val="007F3E7E"/>
    <w:rsid w:val="007F55EC"/>
    <w:rsid w:val="007F7A10"/>
    <w:rsid w:val="00801141"/>
    <w:rsid w:val="00802A24"/>
    <w:rsid w:val="00805A15"/>
    <w:rsid w:val="00805DF8"/>
    <w:rsid w:val="00806E8A"/>
    <w:rsid w:val="008106C7"/>
    <w:rsid w:val="00810BE4"/>
    <w:rsid w:val="00813861"/>
    <w:rsid w:val="0081479C"/>
    <w:rsid w:val="00814C7D"/>
    <w:rsid w:val="00816686"/>
    <w:rsid w:val="008178C1"/>
    <w:rsid w:val="00820D67"/>
    <w:rsid w:val="00823442"/>
    <w:rsid w:val="008272DE"/>
    <w:rsid w:val="008349D0"/>
    <w:rsid w:val="0083508F"/>
    <w:rsid w:val="00836937"/>
    <w:rsid w:val="0083709C"/>
    <w:rsid w:val="008370BA"/>
    <w:rsid w:val="008401D7"/>
    <w:rsid w:val="00842186"/>
    <w:rsid w:val="00845221"/>
    <w:rsid w:val="00850101"/>
    <w:rsid w:val="008513AE"/>
    <w:rsid w:val="00852001"/>
    <w:rsid w:val="008532FA"/>
    <w:rsid w:val="008543F0"/>
    <w:rsid w:val="00855176"/>
    <w:rsid w:val="00857B10"/>
    <w:rsid w:val="00860F5D"/>
    <w:rsid w:val="00865C6A"/>
    <w:rsid w:val="00866BDC"/>
    <w:rsid w:val="00871FAD"/>
    <w:rsid w:val="00873F97"/>
    <w:rsid w:val="0087692E"/>
    <w:rsid w:val="00877CDF"/>
    <w:rsid w:val="00884075"/>
    <w:rsid w:val="00884F23"/>
    <w:rsid w:val="0089034C"/>
    <w:rsid w:val="008941EB"/>
    <w:rsid w:val="008A0D1E"/>
    <w:rsid w:val="008B0208"/>
    <w:rsid w:val="008B10F0"/>
    <w:rsid w:val="008B2861"/>
    <w:rsid w:val="008B41BC"/>
    <w:rsid w:val="008B49E5"/>
    <w:rsid w:val="008B6B71"/>
    <w:rsid w:val="008C0C68"/>
    <w:rsid w:val="008C33D5"/>
    <w:rsid w:val="008C3DC3"/>
    <w:rsid w:val="008C409A"/>
    <w:rsid w:val="008C6C74"/>
    <w:rsid w:val="008C73E5"/>
    <w:rsid w:val="008C76F4"/>
    <w:rsid w:val="008D2B2D"/>
    <w:rsid w:val="008E0437"/>
    <w:rsid w:val="008E071F"/>
    <w:rsid w:val="008E5A93"/>
    <w:rsid w:val="008F0DBE"/>
    <w:rsid w:val="008F39F6"/>
    <w:rsid w:val="008F48AC"/>
    <w:rsid w:val="0090027F"/>
    <w:rsid w:val="00900507"/>
    <w:rsid w:val="009017F4"/>
    <w:rsid w:val="00901E22"/>
    <w:rsid w:val="00904680"/>
    <w:rsid w:val="00904A83"/>
    <w:rsid w:val="00904D9B"/>
    <w:rsid w:val="009055E4"/>
    <w:rsid w:val="00906524"/>
    <w:rsid w:val="00907D49"/>
    <w:rsid w:val="00910085"/>
    <w:rsid w:val="00910C46"/>
    <w:rsid w:val="0091347E"/>
    <w:rsid w:val="00913E97"/>
    <w:rsid w:val="0091604C"/>
    <w:rsid w:val="00917FEB"/>
    <w:rsid w:val="00921430"/>
    <w:rsid w:val="0092281C"/>
    <w:rsid w:val="009249C8"/>
    <w:rsid w:val="009249D9"/>
    <w:rsid w:val="009270D6"/>
    <w:rsid w:val="00930184"/>
    <w:rsid w:val="00930D39"/>
    <w:rsid w:val="00930E5D"/>
    <w:rsid w:val="00932D5C"/>
    <w:rsid w:val="00933B2B"/>
    <w:rsid w:val="0093628E"/>
    <w:rsid w:val="00936BB7"/>
    <w:rsid w:val="009407DB"/>
    <w:rsid w:val="00940AA4"/>
    <w:rsid w:val="00940FB3"/>
    <w:rsid w:val="0094313E"/>
    <w:rsid w:val="009439AF"/>
    <w:rsid w:val="00943D5C"/>
    <w:rsid w:val="0094408B"/>
    <w:rsid w:val="009452C1"/>
    <w:rsid w:val="0094674C"/>
    <w:rsid w:val="00946DEF"/>
    <w:rsid w:val="00952327"/>
    <w:rsid w:val="00952B95"/>
    <w:rsid w:val="00956D9F"/>
    <w:rsid w:val="009617E5"/>
    <w:rsid w:val="00961FBF"/>
    <w:rsid w:val="0096201A"/>
    <w:rsid w:val="00962D25"/>
    <w:rsid w:val="00963282"/>
    <w:rsid w:val="00964DD7"/>
    <w:rsid w:val="0096504B"/>
    <w:rsid w:val="00966BF5"/>
    <w:rsid w:val="009767B4"/>
    <w:rsid w:val="009773B3"/>
    <w:rsid w:val="00977AF9"/>
    <w:rsid w:val="00983A1D"/>
    <w:rsid w:val="00987BBB"/>
    <w:rsid w:val="009912AD"/>
    <w:rsid w:val="00992B99"/>
    <w:rsid w:val="00993488"/>
    <w:rsid w:val="0099348B"/>
    <w:rsid w:val="009940D8"/>
    <w:rsid w:val="009945A6"/>
    <w:rsid w:val="00994B9E"/>
    <w:rsid w:val="00997FF3"/>
    <w:rsid w:val="009A207C"/>
    <w:rsid w:val="009A44C1"/>
    <w:rsid w:val="009A4C11"/>
    <w:rsid w:val="009A5E4E"/>
    <w:rsid w:val="009A716B"/>
    <w:rsid w:val="009A7A60"/>
    <w:rsid w:val="009B140B"/>
    <w:rsid w:val="009B4FFA"/>
    <w:rsid w:val="009B59D8"/>
    <w:rsid w:val="009C0917"/>
    <w:rsid w:val="009C21E9"/>
    <w:rsid w:val="009C410E"/>
    <w:rsid w:val="009C64A4"/>
    <w:rsid w:val="009C7918"/>
    <w:rsid w:val="009D01D7"/>
    <w:rsid w:val="009D2D01"/>
    <w:rsid w:val="009D35EF"/>
    <w:rsid w:val="009E0553"/>
    <w:rsid w:val="009E0755"/>
    <w:rsid w:val="009E1F18"/>
    <w:rsid w:val="009E3700"/>
    <w:rsid w:val="009E37A6"/>
    <w:rsid w:val="009E5EF1"/>
    <w:rsid w:val="009E7C33"/>
    <w:rsid w:val="009F3388"/>
    <w:rsid w:val="009F5AE2"/>
    <w:rsid w:val="00A0066F"/>
    <w:rsid w:val="00A01A92"/>
    <w:rsid w:val="00A07487"/>
    <w:rsid w:val="00A07E13"/>
    <w:rsid w:val="00A1130E"/>
    <w:rsid w:val="00A2087E"/>
    <w:rsid w:val="00A23281"/>
    <w:rsid w:val="00A239AB"/>
    <w:rsid w:val="00A254B8"/>
    <w:rsid w:val="00A25D14"/>
    <w:rsid w:val="00A3366C"/>
    <w:rsid w:val="00A34B23"/>
    <w:rsid w:val="00A3669E"/>
    <w:rsid w:val="00A372C1"/>
    <w:rsid w:val="00A37A9A"/>
    <w:rsid w:val="00A402E3"/>
    <w:rsid w:val="00A41F54"/>
    <w:rsid w:val="00A46981"/>
    <w:rsid w:val="00A46B12"/>
    <w:rsid w:val="00A517AE"/>
    <w:rsid w:val="00A51992"/>
    <w:rsid w:val="00A5334B"/>
    <w:rsid w:val="00A53876"/>
    <w:rsid w:val="00A55216"/>
    <w:rsid w:val="00A557BC"/>
    <w:rsid w:val="00A57B28"/>
    <w:rsid w:val="00A62C7F"/>
    <w:rsid w:val="00A63027"/>
    <w:rsid w:val="00A63A40"/>
    <w:rsid w:val="00A642AA"/>
    <w:rsid w:val="00A66A84"/>
    <w:rsid w:val="00A66F4E"/>
    <w:rsid w:val="00A66F79"/>
    <w:rsid w:val="00A67021"/>
    <w:rsid w:val="00A67676"/>
    <w:rsid w:val="00A67FBD"/>
    <w:rsid w:val="00A7045D"/>
    <w:rsid w:val="00A71638"/>
    <w:rsid w:val="00A7432E"/>
    <w:rsid w:val="00A750DA"/>
    <w:rsid w:val="00A75F11"/>
    <w:rsid w:val="00A77A73"/>
    <w:rsid w:val="00A821E2"/>
    <w:rsid w:val="00A828CA"/>
    <w:rsid w:val="00A84B02"/>
    <w:rsid w:val="00A90EC6"/>
    <w:rsid w:val="00A914FA"/>
    <w:rsid w:val="00A9313F"/>
    <w:rsid w:val="00A940AF"/>
    <w:rsid w:val="00A94C3F"/>
    <w:rsid w:val="00A94D3D"/>
    <w:rsid w:val="00A94D9F"/>
    <w:rsid w:val="00A95FFF"/>
    <w:rsid w:val="00AA0416"/>
    <w:rsid w:val="00AA3FAD"/>
    <w:rsid w:val="00AA4B5A"/>
    <w:rsid w:val="00AA57D9"/>
    <w:rsid w:val="00AA7268"/>
    <w:rsid w:val="00AB01E5"/>
    <w:rsid w:val="00AB1CC7"/>
    <w:rsid w:val="00AB2053"/>
    <w:rsid w:val="00AB2123"/>
    <w:rsid w:val="00AB4824"/>
    <w:rsid w:val="00AB694D"/>
    <w:rsid w:val="00AB7EA1"/>
    <w:rsid w:val="00AC1D7E"/>
    <w:rsid w:val="00AC3F41"/>
    <w:rsid w:val="00AC5E01"/>
    <w:rsid w:val="00AC7285"/>
    <w:rsid w:val="00AD069D"/>
    <w:rsid w:val="00AD0AB9"/>
    <w:rsid w:val="00AD3817"/>
    <w:rsid w:val="00AD484F"/>
    <w:rsid w:val="00AD522B"/>
    <w:rsid w:val="00AD60D6"/>
    <w:rsid w:val="00AE03DB"/>
    <w:rsid w:val="00AE14C6"/>
    <w:rsid w:val="00AE27F7"/>
    <w:rsid w:val="00AE2F7D"/>
    <w:rsid w:val="00AE3848"/>
    <w:rsid w:val="00AE3977"/>
    <w:rsid w:val="00AE5C12"/>
    <w:rsid w:val="00AE5F7E"/>
    <w:rsid w:val="00AE6422"/>
    <w:rsid w:val="00AF06D9"/>
    <w:rsid w:val="00AF0A21"/>
    <w:rsid w:val="00AF1F63"/>
    <w:rsid w:val="00AF430E"/>
    <w:rsid w:val="00AF4436"/>
    <w:rsid w:val="00AF5ADA"/>
    <w:rsid w:val="00AF5C75"/>
    <w:rsid w:val="00AF6018"/>
    <w:rsid w:val="00B002DE"/>
    <w:rsid w:val="00B06616"/>
    <w:rsid w:val="00B06AB9"/>
    <w:rsid w:val="00B1682F"/>
    <w:rsid w:val="00B2072A"/>
    <w:rsid w:val="00B20A03"/>
    <w:rsid w:val="00B20B27"/>
    <w:rsid w:val="00B217A4"/>
    <w:rsid w:val="00B21FF3"/>
    <w:rsid w:val="00B24081"/>
    <w:rsid w:val="00B25379"/>
    <w:rsid w:val="00B27CF8"/>
    <w:rsid w:val="00B30712"/>
    <w:rsid w:val="00B326AC"/>
    <w:rsid w:val="00B3493F"/>
    <w:rsid w:val="00B35396"/>
    <w:rsid w:val="00B40741"/>
    <w:rsid w:val="00B431F2"/>
    <w:rsid w:val="00B46785"/>
    <w:rsid w:val="00B47F28"/>
    <w:rsid w:val="00B5088E"/>
    <w:rsid w:val="00B53C60"/>
    <w:rsid w:val="00B54132"/>
    <w:rsid w:val="00B57362"/>
    <w:rsid w:val="00B6105D"/>
    <w:rsid w:val="00B61D89"/>
    <w:rsid w:val="00B6260D"/>
    <w:rsid w:val="00B7253D"/>
    <w:rsid w:val="00B73520"/>
    <w:rsid w:val="00B74211"/>
    <w:rsid w:val="00B75638"/>
    <w:rsid w:val="00B75791"/>
    <w:rsid w:val="00B7624A"/>
    <w:rsid w:val="00B76DB1"/>
    <w:rsid w:val="00B77295"/>
    <w:rsid w:val="00B81283"/>
    <w:rsid w:val="00B82790"/>
    <w:rsid w:val="00B83268"/>
    <w:rsid w:val="00B83F2E"/>
    <w:rsid w:val="00B939E7"/>
    <w:rsid w:val="00B971FB"/>
    <w:rsid w:val="00B97AC0"/>
    <w:rsid w:val="00BA4A72"/>
    <w:rsid w:val="00BA591B"/>
    <w:rsid w:val="00BA6961"/>
    <w:rsid w:val="00BA727C"/>
    <w:rsid w:val="00BA7E05"/>
    <w:rsid w:val="00BB22DD"/>
    <w:rsid w:val="00BB2EB4"/>
    <w:rsid w:val="00BB2F14"/>
    <w:rsid w:val="00BB41BC"/>
    <w:rsid w:val="00BB73D1"/>
    <w:rsid w:val="00BC4A73"/>
    <w:rsid w:val="00BC731D"/>
    <w:rsid w:val="00BC7BA4"/>
    <w:rsid w:val="00BD2C9B"/>
    <w:rsid w:val="00BD3A9F"/>
    <w:rsid w:val="00BD54B1"/>
    <w:rsid w:val="00BD56A9"/>
    <w:rsid w:val="00BD6012"/>
    <w:rsid w:val="00BD692E"/>
    <w:rsid w:val="00BE0CCB"/>
    <w:rsid w:val="00BE30F4"/>
    <w:rsid w:val="00BE594B"/>
    <w:rsid w:val="00BE6076"/>
    <w:rsid w:val="00BE65B0"/>
    <w:rsid w:val="00BE6E42"/>
    <w:rsid w:val="00BE7107"/>
    <w:rsid w:val="00BF0FEF"/>
    <w:rsid w:val="00BF167B"/>
    <w:rsid w:val="00BF30E5"/>
    <w:rsid w:val="00BF418C"/>
    <w:rsid w:val="00BF46D3"/>
    <w:rsid w:val="00BF4A7E"/>
    <w:rsid w:val="00BF4A93"/>
    <w:rsid w:val="00C00731"/>
    <w:rsid w:val="00C04D05"/>
    <w:rsid w:val="00C0541B"/>
    <w:rsid w:val="00C109FC"/>
    <w:rsid w:val="00C12C24"/>
    <w:rsid w:val="00C156A5"/>
    <w:rsid w:val="00C157CA"/>
    <w:rsid w:val="00C15E39"/>
    <w:rsid w:val="00C20E10"/>
    <w:rsid w:val="00C23C04"/>
    <w:rsid w:val="00C24787"/>
    <w:rsid w:val="00C24BC0"/>
    <w:rsid w:val="00C25E7B"/>
    <w:rsid w:val="00C27F4B"/>
    <w:rsid w:val="00C301B5"/>
    <w:rsid w:val="00C30496"/>
    <w:rsid w:val="00C33FEB"/>
    <w:rsid w:val="00C345CC"/>
    <w:rsid w:val="00C40D78"/>
    <w:rsid w:val="00C4525C"/>
    <w:rsid w:val="00C468E0"/>
    <w:rsid w:val="00C477D2"/>
    <w:rsid w:val="00C505D6"/>
    <w:rsid w:val="00C50E2F"/>
    <w:rsid w:val="00C51418"/>
    <w:rsid w:val="00C53DB3"/>
    <w:rsid w:val="00C551E3"/>
    <w:rsid w:val="00C55D54"/>
    <w:rsid w:val="00C579EF"/>
    <w:rsid w:val="00C603A0"/>
    <w:rsid w:val="00C60855"/>
    <w:rsid w:val="00C63720"/>
    <w:rsid w:val="00C63E32"/>
    <w:rsid w:val="00C6486A"/>
    <w:rsid w:val="00C721CA"/>
    <w:rsid w:val="00C747CC"/>
    <w:rsid w:val="00C773B0"/>
    <w:rsid w:val="00C80544"/>
    <w:rsid w:val="00C8092E"/>
    <w:rsid w:val="00C82477"/>
    <w:rsid w:val="00C84A50"/>
    <w:rsid w:val="00C84BB1"/>
    <w:rsid w:val="00C864DA"/>
    <w:rsid w:val="00C92C20"/>
    <w:rsid w:val="00C95AF4"/>
    <w:rsid w:val="00C95C76"/>
    <w:rsid w:val="00C97239"/>
    <w:rsid w:val="00CA0F42"/>
    <w:rsid w:val="00CA2EB8"/>
    <w:rsid w:val="00CA3787"/>
    <w:rsid w:val="00CA37B8"/>
    <w:rsid w:val="00CA4D08"/>
    <w:rsid w:val="00CA66A1"/>
    <w:rsid w:val="00CA7E05"/>
    <w:rsid w:val="00CB0997"/>
    <w:rsid w:val="00CB1346"/>
    <w:rsid w:val="00CB2045"/>
    <w:rsid w:val="00CB3D0B"/>
    <w:rsid w:val="00CB4473"/>
    <w:rsid w:val="00CB645F"/>
    <w:rsid w:val="00CC13E6"/>
    <w:rsid w:val="00CC1992"/>
    <w:rsid w:val="00CC25F3"/>
    <w:rsid w:val="00CC4000"/>
    <w:rsid w:val="00CC445F"/>
    <w:rsid w:val="00CD00C7"/>
    <w:rsid w:val="00CD0874"/>
    <w:rsid w:val="00CD32C6"/>
    <w:rsid w:val="00CD5340"/>
    <w:rsid w:val="00CE22AD"/>
    <w:rsid w:val="00CE27CA"/>
    <w:rsid w:val="00CE3BF5"/>
    <w:rsid w:val="00CE3F7A"/>
    <w:rsid w:val="00CE74F6"/>
    <w:rsid w:val="00CF1ABA"/>
    <w:rsid w:val="00CF21E7"/>
    <w:rsid w:val="00CF47A3"/>
    <w:rsid w:val="00CF4EF6"/>
    <w:rsid w:val="00D0111A"/>
    <w:rsid w:val="00D053BE"/>
    <w:rsid w:val="00D107BE"/>
    <w:rsid w:val="00D123BE"/>
    <w:rsid w:val="00D12448"/>
    <w:rsid w:val="00D127B8"/>
    <w:rsid w:val="00D130FF"/>
    <w:rsid w:val="00D13669"/>
    <w:rsid w:val="00D171D7"/>
    <w:rsid w:val="00D23E36"/>
    <w:rsid w:val="00D24645"/>
    <w:rsid w:val="00D3390C"/>
    <w:rsid w:val="00D33E85"/>
    <w:rsid w:val="00D36518"/>
    <w:rsid w:val="00D375E7"/>
    <w:rsid w:val="00D37EEA"/>
    <w:rsid w:val="00D4155E"/>
    <w:rsid w:val="00D4298E"/>
    <w:rsid w:val="00D4472C"/>
    <w:rsid w:val="00D47551"/>
    <w:rsid w:val="00D47F2F"/>
    <w:rsid w:val="00D528BF"/>
    <w:rsid w:val="00D52AB3"/>
    <w:rsid w:val="00D5355A"/>
    <w:rsid w:val="00D55D8A"/>
    <w:rsid w:val="00D564E9"/>
    <w:rsid w:val="00D56B9F"/>
    <w:rsid w:val="00D57073"/>
    <w:rsid w:val="00D57486"/>
    <w:rsid w:val="00D57908"/>
    <w:rsid w:val="00D60F66"/>
    <w:rsid w:val="00D61206"/>
    <w:rsid w:val="00D657CD"/>
    <w:rsid w:val="00D65E48"/>
    <w:rsid w:val="00D67824"/>
    <w:rsid w:val="00D67CE1"/>
    <w:rsid w:val="00D72A3E"/>
    <w:rsid w:val="00D744EF"/>
    <w:rsid w:val="00D752BD"/>
    <w:rsid w:val="00D7614A"/>
    <w:rsid w:val="00D80B15"/>
    <w:rsid w:val="00D81D83"/>
    <w:rsid w:val="00D833E1"/>
    <w:rsid w:val="00D83C50"/>
    <w:rsid w:val="00D865C2"/>
    <w:rsid w:val="00D86C59"/>
    <w:rsid w:val="00D87EF6"/>
    <w:rsid w:val="00D9094A"/>
    <w:rsid w:val="00DA1C0E"/>
    <w:rsid w:val="00DA5E81"/>
    <w:rsid w:val="00DA61A9"/>
    <w:rsid w:val="00DB00C4"/>
    <w:rsid w:val="00DB2AE0"/>
    <w:rsid w:val="00DB41EC"/>
    <w:rsid w:val="00DB5017"/>
    <w:rsid w:val="00DB707A"/>
    <w:rsid w:val="00DC0E93"/>
    <w:rsid w:val="00DC13B1"/>
    <w:rsid w:val="00DC141D"/>
    <w:rsid w:val="00DC2F0D"/>
    <w:rsid w:val="00DC3249"/>
    <w:rsid w:val="00DC3443"/>
    <w:rsid w:val="00DC4BA5"/>
    <w:rsid w:val="00DC621C"/>
    <w:rsid w:val="00DD1CEB"/>
    <w:rsid w:val="00DD3BB1"/>
    <w:rsid w:val="00DD4B3E"/>
    <w:rsid w:val="00DD51E2"/>
    <w:rsid w:val="00DE04AD"/>
    <w:rsid w:val="00DE5C68"/>
    <w:rsid w:val="00DE6D6A"/>
    <w:rsid w:val="00DE6DB5"/>
    <w:rsid w:val="00DE71F7"/>
    <w:rsid w:val="00DE74FA"/>
    <w:rsid w:val="00DF1121"/>
    <w:rsid w:val="00DF2202"/>
    <w:rsid w:val="00DF244D"/>
    <w:rsid w:val="00DF292A"/>
    <w:rsid w:val="00DF4893"/>
    <w:rsid w:val="00DF6C54"/>
    <w:rsid w:val="00DF7026"/>
    <w:rsid w:val="00DF7FFA"/>
    <w:rsid w:val="00E008AC"/>
    <w:rsid w:val="00E020FD"/>
    <w:rsid w:val="00E03B37"/>
    <w:rsid w:val="00E0400C"/>
    <w:rsid w:val="00E04166"/>
    <w:rsid w:val="00E04DF9"/>
    <w:rsid w:val="00E07C43"/>
    <w:rsid w:val="00E07DDD"/>
    <w:rsid w:val="00E127BB"/>
    <w:rsid w:val="00E17CB8"/>
    <w:rsid w:val="00E2171C"/>
    <w:rsid w:val="00E22F45"/>
    <w:rsid w:val="00E26579"/>
    <w:rsid w:val="00E267C6"/>
    <w:rsid w:val="00E300E1"/>
    <w:rsid w:val="00E333D0"/>
    <w:rsid w:val="00E361B2"/>
    <w:rsid w:val="00E368EF"/>
    <w:rsid w:val="00E41092"/>
    <w:rsid w:val="00E419DF"/>
    <w:rsid w:val="00E43431"/>
    <w:rsid w:val="00E46060"/>
    <w:rsid w:val="00E4651F"/>
    <w:rsid w:val="00E4795F"/>
    <w:rsid w:val="00E47B7F"/>
    <w:rsid w:val="00E52357"/>
    <w:rsid w:val="00E539CF"/>
    <w:rsid w:val="00E542C8"/>
    <w:rsid w:val="00E57D9C"/>
    <w:rsid w:val="00E63D11"/>
    <w:rsid w:val="00E65F8B"/>
    <w:rsid w:val="00E70EB9"/>
    <w:rsid w:val="00E7271D"/>
    <w:rsid w:val="00E72C48"/>
    <w:rsid w:val="00E73179"/>
    <w:rsid w:val="00E7354A"/>
    <w:rsid w:val="00E7359A"/>
    <w:rsid w:val="00E74B11"/>
    <w:rsid w:val="00E7597B"/>
    <w:rsid w:val="00E75B68"/>
    <w:rsid w:val="00E76BBC"/>
    <w:rsid w:val="00E77159"/>
    <w:rsid w:val="00E8003A"/>
    <w:rsid w:val="00E8343F"/>
    <w:rsid w:val="00E8369F"/>
    <w:rsid w:val="00E8460D"/>
    <w:rsid w:val="00E84EC0"/>
    <w:rsid w:val="00E86DF6"/>
    <w:rsid w:val="00E90F87"/>
    <w:rsid w:val="00E915DF"/>
    <w:rsid w:val="00E922EA"/>
    <w:rsid w:val="00E92B4C"/>
    <w:rsid w:val="00E92F4C"/>
    <w:rsid w:val="00E95765"/>
    <w:rsid w:val="00EA57F6"/>
    <w:rsid w:val="00EB0007"/>
    <w:rsid w:val="00EB07A2"/>
    <w:rsid w:val="00EB1E41"/>
    <w:rsid w:val="00EB2605"/>
    <w:rsid w:val="00EB33BF"/>
    <w:rsid w:val="00EB4E6D"/>
    <w:rsid w:val="00EB5189"/>
    <w:rsid w:val="00EB6BA9"/>
    <w:rsid w:val="00EB7A48"/>
    <w:rsid w:val="00EB7DB2"/>
    <w:rsid w:val="00EC151B"/>
    <w:rsid w:val="00EC1B03"/>
    <w:rsid w:val="00EC3F83"/>
    <w:rsid w:val="00EC4E51"/>
    <w:rsid w:val="00EC623C"/>
    <w:rsid w:val="00EC6896"/>
    <w:rsid w:val="00ED24A7"/>
    <w:rsid w:val="00ED28D4"/>
    <w:rsid w:val="00ED408B"/>
    <w:rsid w:val="00ED65E2"/>
    <w:rsid w:val="00ED78FB"/>
    <w:rsid w:val="00EE19C1"/>
    <w:rsid w:val="00EE322C"/>
    <w:rsid w:val="00EE338D"/>
    <w:rsid w:val="00EE3BBF"/>
    <w:rsid w:val="00EE3E41"/>
    <w:rsid w:val="00EE4A7A"/>
    <w:rsid w:val="00EE65B9"/>
    <w:rsid w:val="00EE6B69"/>
    <w:rsid w:val="00EF19F7"/>
    <w:rsid w:val="00EF2876"/>
    <w:rsid w:val="00EF289A"/>
    <w:rsid w:val="00F003D9"/>
    <w:rsid w:val="00F0372F"/>
    <w:rsid w:val="00F04651"/>
    <w:rsid w:val="00F05165"/>
    <w:rsid w:val="00F05341"/>
    <w:rsid w:val="00F06187"/>
    <w:rsid w:val="00F066FB"/>
    <w:rsid w:val="00F10C25"/>
    <w:rsid w:val="00F12475"/>
    <w:rsid w:val="00F17A7D"/>
    <w:rsid w:val="00F2284B"/>
    <w:rsid w:val="00F23F79"/>
    <w:rsid w:val="00F24477"/>
    <w:rsid w:val="00F25372"/>
    <w:rsid w:val="00F25534"/>
    <w:rsid w:val="00F3009D"/>
    <w:rsid w:val="00F331C2"/>
    <w:rsid w:val="00F33BD5"/>
    <w:rsid w:val="00F33EAA"/>
    <w:rsid w:val="00F361D1"/>
    <w:rsid w:val="00F40C20"/>
    <w:rsid w:val="00F4112A"/>
    <w:rsid w:val="00F4155D"/>
    <w:rsid w:val="00F45250"/>
    <w:rsid w:val="00F45C3B"/>
    <w:rsid w:val="00F46099"/>
    <w:rsid w:val="00F527CB"/>
    <w:rsid w:val="00F54BC1"/>
    <w:rsid w:val="00F5750B"/>
    <w:rsid w:val="00F57530"/>
    <w:rsid w:val="00F57B1A"/>
    <w:rsid w:val="00F62E0D"/>
    <w:rsid w:val="00F636CC"/>
    <w:rsid w:val="00F6704D"/>
    <w:rsid w:val="00F671BF"/>
    <w:rsid w:val="00F67B7E"/>
    <w:rsid w:val="00F701D1"/>
    <w:rsid w:val="00F71132"/>
    <w:rsid w:val="00F71518"/>
    <w:rsid w:val="00F72230"/>
    <w:rsid w:val="00F72273"/>
    <w:rsid w:val="00F729F3"/>
    <w:rsid w:val="00F74BC3"/>
    <w:rsid w:val="00F76C8E"/>
    <w:rsid w:val="00F80EF9"/>
    <w:rsid w:val="00F81A2A"/>
    <w:rsid w:val="00F81C74"/>
    <w:rsid w:val="00F8307E"/>
    <w:rsid w:val="00F840B7"/>
    <w:rsid w:val="00F856E2"/>
    <w:rsid w:val="00F9053A"/>
    <w:rsid w:val="00F9276B"/>
    <w:rsid w:val="00F92BD8"/>
    <w:rsid w:val="00F9525F"/>
    <w:rsid w:val="00F96619"/>
    <w:rsid w:val="00F96ECB"/>
    <w:rsid w:val="00F973CF"/>
    <w:rsid w:val="00FA3D01"/>
    <w:rsid w:val="00FA5118"/>
    <w:rsid w:val="00FA691E"/>
    <w:rsid w:val="00FA69F9"/>
    <w:rsid w:val="00FB2062"/>
    <w:rsid w:val="00FC079D"/>
    <w:rsid w:val="00FC22F0"/>
    <w:rsid w:val="00FC293B"/>
    <w:rsid w:val="00FC2B0C"/>
    <w:rsid w:val="00FC2B36"/>
    <w:rsid w:val="00FC4817"/>
    <w:rsid w:val="00FC4999"/>
    <w:rsid w:val="00FD07FB"/>
    <w:rsid w:val="00FD0C4C"/>
    <w:rsid w:val="00FD152D"/>
    <w:rsid w:val="00FD1B03"/>
    <w:rsid w:val="00FD38A7"/>
    <w:rsid w:val="00FD42DA"/>
    <w:rsid w:val="00FD4885"/>
    <w:rsid w:val="00FD626D"/>
    <w:rsid w:val="00FE2176"/>
    <w:rsid w:val="00FE2EC9"/>
    <w:rsid w:val="00FE54AC"/>
    <w:rsid w:val="00FE5B23"/>
    <w:rsid w:val="00FE6850"/>
    <w:rsid w:val="00FF02EB"/>
    <w:rsid w:val="00FF438A"/>
    <w:rsid w:val="00FF4EAB"/>
    <w:rsid w:val="00FF4F89"/>
    <w:rsid w:val="00FF5C34"/>
    <w:rsid w:val="00FF74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597A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E17CB8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  <w:style w:type="paragraph" w:customStyle="1" w:styleId="ConsPlusNonformat">
    <w:name w:val="ConsPlusNonformat"/>
    <w:uiPriority w:val="99"/>
    <w:rsid w:val="00E17CB8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  <w:lang w:eastAsia="en-US"/>
    </w:rPr>
  </w:style>
  <w:style w:type="paragraph" w:styleId="Header">
    <w:name w:val="header"/>
    <w:basedOn w:val="Normal"/>
    <w:link w:val="HeaderChar"/>
    <w:uiPriority w:val="99"/>
    <w:rsid w:val="00E17CB8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17CB8"/>
  </w:style>
  <w:style w:type="paragraph" w:styleId="Footer">
    <w:name w:val="footer"/>
    <w:basedOn w:val="Normal"/>
    <w:link w:val="FooterChar"/>
    <w:uiPriority w:val="99"/>
    <w:semiHidden/>
    <w:rsid w:val="00E17CB8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17CB8"/>
  </w:style>
  <w:style w:type="paragraph" w:styleId="EndnoteText">
    <w:name w:val="endnote text"/>
    <w:basedOn w:val="Normal"/>
    <w:link w:val="EndnoteTextChar"/>
    <w:uiPriority w:val="99"/>
    <w:semiHidden/>
    <w:rsid w:val="00CD00C7"/>
    <w:pPr>
      <w:spacing w:after="0" w:line="240" w:lineRule="auto"/>
    </w:pPr>
    <w:rPr>
      <w:sz w:val="20"/>
      <w:szCs w:val="20"/>
      <w:lang w:eastAsia="ru-RU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CD00C7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CD00C7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rsid w:val="00034186"/>
    <w:pPr>
      <w:spacing w:after="0" w:line="240" w:lineRule="auto"/>
    </w:pPr>
    <w:rPr>
      <w:rFonts w:ascii="Tahoma" w:hAnsi="Tahoma" w:cs="Tahoma"/>
      <w:sz w:val="16"/>
      <w:szCs w:val="16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3418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1E0FEC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rsid w:val="0058409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584091"/>
    <w:rPr>
      <w:rFonts w:eastAsia="Times New Roman"/>
      <w:lang w:eastAsia="en-US"/>
    </w:rPr>
  </w:style>
  <w:style w:type="character" w:styleId="FootnoteReference">
    <w:name w:val="footnote reference"/>
    <w:basedOn w:val="DefaultParagraphFont"/>
    <w:uiPriority w:val="99"/>
    <w:semiHidden/>
    <w:rsid w:val="00584091"/>
    <w:rPr>
      <w:vertAlign w:val="superscript"/>
    </w:rPr>
  </w:style>
  <w:style w:type="paragraph" w:customStyle="1" w:styleId="ConsPlusTitle">
    <w:name w:val="ConsPlusTitle"/>
    <w:uiPriority w:val="99"/>
    <w:rsid w:val="006E0393"/>
    <w:pPr>
      <w:widowControl w:val="0"/>
      <w:autoSpaceDE w:val="0"/>
      <w:autoSpaceDN w:val="0"/>
    </w:pPr>
    <w:rPr>
      <w:rFonts w:cs="Calibri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457</Words>
  <Characters>2607</Characters>
  <Application>Microsoft Office Outlook</Application>
  <DocSecurity>0</DocSecurity>
  <Lines>0</Lines>
  <Paragraphs>0</Paragraphs>
  <ScaleCrop>false</ScaleCrop>
  <Company>Управление Роспотребнадзора по СК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организации работы по размещению</dc:title>
  <dc:subject/>
  <dc:creator>Batseva_LA</dc:creator>
  <cp:keywords/>
  <dc:description/>
  <cp:lastModifiedBy>Герасименко О.К.</cp:lastModifiedBy>
  <cp:revision>2</cp:revision>
  <cp:lastPrinted>2018-05-18T08:48:00Z</cp:lastPrinted>
  <dcterms:created xsi:type="dcterms:W3CDTF">2018-05-18T13:20:00Z</dcterms:created>
  <dcterms:modified xsi:type="dcterms:W3CDTF">2018-05-18T13:20:00Z</dcterms:modified>
</cp:coreProperties>
</file>