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B29" w:rsidRPr="006639AF" w:rsidRDefault="00B47B29">
      <w:pPr>
        <w:rPr>
          <w:rFonts w:ascii="Times New Roman" w:hAnsi="Times New Roman"/>
        </w:rPr>
      </w:pPr>
    </w:p>
    <w:p w:rsidR="00B47B29" w:rsidRDefault="00B47B29" w:rsidP="006639AF">
      <w:pPr>
        <w:jc w:val="center"/>
        <w:rPr>
          <w:rFonts w:ascii="Times New Roman" w:hAnsi="Times New Roman"/>
        </w:rPr>
      </w:pPr>
      <w:r w:rsidRPr="006639AF">
        <w:rPr>
          <w:rFonts w:ascii="Times New Roman" w:hAnsi="Times New Roman"/>
        </w:rPr>
        <w:t>Сведения о доходах, расходах, об имуществе и обязательствах имущественного характера</w:t>
      </w:r>
      <w:r>
        <w:rPr>
          <w:rFonts w:ascii="Times New Roman" w:hAnsi="Times New Roman"/>
        </w:rPr>
        <w:t xml:space="preserve"> </w:t>
      </w:r>
    </w:p>
    <w:p w:rsidR="00B47B29" w:rsidRPr="006639AF" w:rsidRDefault="00B47B29" w:rsidP="006639A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сотрудников Управления Россельхознадзора по Республике Ингушетия</w:t>
      </w:r>
    </w:p>
    <w:p w:rsidR="00B47B29" w:rsidRPr="006639AF" w:rsidRDefault="00B47B29" w:rsidP="006639AF">
      <w:pPr>
        <w:jc w:val="center"/>
        <w:rPr>
          <w:rFonts w:ascii="Times New Roman" w:hAnsi="Times New Roman"/>
        </w:rPr>
      </w:pPr>
      <w:r w:rsidRPr="006639AF">
        <w:rPr>
          <w:rFonts w:ascii="Times New Roman" w:hAnsi="Times New Roman"/>
        </w:rPr>
        <w:t xml:space="preserve">за период с 1 января </w:t>
      </w:r>
      <w:smartTag w:uri="urn:schemas-microsoft-com:office:smarttags" w:element="metricconverter">
        <w:smartTagPr>
          <w:attr w:name="ProductID" w:val="2014 г"/>
        </w:smartTagPr>
        <w:r w:rsidRPr="006639AF">
          <w:rPr>
            <w:rFonts w:ascii="Times New Roman" w:hAnsi="Times New Roman"/>
          </w:rPr>
          <w:t>2014 г</w:t>
        </w:r>
      </w:smartTag>
      <w:r w:rsidRPr="006639AF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6639AF">
        <w:rPr>
          <w:rFonts w:ascii="Times New Roman" w:hAnsi="Times New Roman"/>
        </w:rPr>
        <w:t xml:space="preserve"> по 31 декабря </w:t>
      </w:r>
      <w:smartTag w:uri="urn:schemas-microsoft-com:office:smarttags" w:element="metricconverter">
        <w:smartTagPr>
          <w:attr w:name="ProductID" w:val="2014 г"/>
        </w:smartTagPr>
        <w:r w:rsidRPr="006639AF">
          <w:rPr>
            <w:rFonts w:ascii="Times New Roman" w:hAnsi="Times New Roman"/>
          </w:rPr>
          <w:t>2014 г</w:t>
        </w:r>
      </w:smartTag>
      <w:r w:rsidRPr="006639AF">
        <w:rPr>
          <w:rFonts w:ascii="Times New Roman" w:hAnsi="Times New Roman"/>
        </w:rPr>
        <w:t>.</w:t>
      </w:r>
    </w:p>
    <w:p w:rsidR="00B47B29" w:rsidRPr="006639AF" w:rsidRDefault="00B47B29" w:rsidP="006639AF">
      <w:pPr>
        <w:jc w:val="center"/>
        <w:rPr>
          <w:rFonts w:ascii="Times New Roman" w:hAnsi="Times New Roman"/>
        </w:rPr>
      </w:pPr>
    </w:p>
    <w:tbl>
      <w:tblPr>
        <w:tblW w:w="171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9"/>
        <w:gridCol w:w="2020"/>
        <w:gridCol w:w="1418"/>
        <w:gridCol w:w="1371"/>
        <w:gridCol w:w="1592"/>
        <w:gridCol w:w="900"/>
        <w:gridCol w:w="1004"/>
        <w:gridCol w:w="1516"/>
        <w:gridCol w:w="941"/>
        <w:gridCol w:w="1134"/>
        <w:gridCol w:w="1606"/>
        <w:gridCol w:w="1512"/>
        <w:gridCol w:w="1647"/>
      </w:tblGrid>
      <w:tr w:rsidR="00B47B29" w:rsidRPr="0030335E" w:rsidTr="00481B67">
        <w:trPr>
          <w:cantSplit/>
        </w:trPr>
        <w:tc>
          <w:tcPr>
            <w:tcW w:w="439" w:type="dxa"/>
            <w:vMerge w:val="restart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№</w:t>
            </w:r>
          </w:p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п/п</w:t>
            </w:r>
          </w:p>
        </w:tc>
        <w:tc>
          <w:tcPr>
            <w:tcW w:w="2020" w:type="dxa"/>
            <w:vMerge w:val="restart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867" w:type="dxa"/>
            <w:gridSpan w:val="4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3591" w:type="dxa"/>
            <w:gridSpan w:val="3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606" w:type="dxa"/>
            <w:vMerge w:val="restart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Транспортные средства</w:t>
            </w:r>
          </w:p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(вид, марка)</w:t>
            </w:r>
          </w:p>
        </w:tc>
        <w:tc>
          <w:tcPr>
            <w:tcW w:w="1512" w:type="dxa"/>
            <w:vMerge w:val="restart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Деклариро-ванный годовой доход</w:t>
            </w:r>
            <w:r w:rsidRPr="0030335E">
              <w:rPr>
                <w:rFonts w:ascii="Times New Roman" w:hAnsi="Times New Roman"/>
                <w:vertAlign w:val="superscript"/>
              </w:rPr>
              <w:footnoteReference w:id="1"/>
            </w:r>
            <w:r w:rsidRPr="0030335E">
              <w:rPr>
                <w:rFonts w:ascii="Times New Roman" w:hAnsi="Times New Roman"/>
              </w:rPr>
              <w:t xml:space="preserve"> (руб.)</w:t>
            </w:r>
          </w:p>
        </w:tc>
        <w:tc>
          <w:tcPr>
            <w:tcW w:w="1647" w:type="dxa"/>
            <w:vMerge w:val="restart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</w:t>
            </w:r>
            <w:r w:rsidRPr="0030335E">
              <w:rPr>
                <w:rFonts w:ascii="Times New Roman" w:hAnsi="Times New Roman"/>
                <w:vertAlign w:val="superscript"/>
              </w:rPr>
              <w:footnoteReference w:id="2"/>
            </w:r>
            <w:r w:rsidRPr="0030335E">
              <w:rPr>
                <w:rFonts w:ascii="Times New Roman" w:hAnsi="Times New Roman"/>
              </w:rPr>
              <w:t xml:space="preserve"> (вид приобретенного имущества, источники)</w:t>
            </w:r>
          </w:p>
        </w:tc>
      </w:tr>
      <w:tr w:rsidR="00B47B29" w:rsidRPr="0030335E" w:rsidTr="008131B9">
        <w:trPr>
          <w:cantSplit/>
        </w:trPr>
        <w:tc>
          <w:tcPr>
            <w:tcW w:w="439" w:type="dxa"/>
            <w:vMerge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  <w:vMerge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592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вид собственности</w:t>
            </w:r>
            <w:bookmarkStart w:id="0" w:name="_GoBack"/>
            <w:bookmarkEnd w:id="0"/>
          </w:p>
        </w:tc>
        <w:tc>
          <w:tcPr>
            <w:tcW w:w="900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пло-щадь (кв.м)</w:t>
            </w:r>
          </w:p>
        </w:tc>
        <w:tc>
          <w:tcPr>
            <w:tcW w:w="1004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страна распо-ложе-ния</w:t>
            </w:r>
          </w:p>
        </w:tc>
        <w:tc>
          <w:tcPr>
            <w:tcW w:w="1516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941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пло-щадь (кв.м)</w:t>
            </w:r>
          </w:p>
        </w:tc>
        <w:tc>
          <w:tcPr>
            <w:tcW w:w="1134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 w:rsidRPr="0030335E">
              <w:rPr>
                <w:rFonts w:ascii="Times New Roman" w:hAnsi="Times New Roman"/>
              </w:rPr>
              <w:t>страна распо-ложения</w:t>
            </w:r>
          </w:p>
        </w:tc>
        <w:tc>
          <w:tcPr>
            <w:tcW w:w="1606" w:type="dxa"/>
            <w:vMerge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  <w:vMerge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  <w:vMerge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20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Балаев Магомед  Ахметович</w:t>
            </w:r>
          </w:p>
        </w:tc>
        <w:tc>
          <w:tcPr>
            <w:tcW w:w="1418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92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900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04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16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134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легковой ВАЗ 21112</w:t>
            </w:r>
          </w:p>
        </w:tc>
        <w:tc>
          <w:tcPr>
            <w:tcW w:w="1512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366.330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185 124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3A6A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Дакиев Михаил Измаилович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262828.87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Гомкортиев Исса Абдулхамитович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участок; жилой дом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   индивидуальный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  <w:p w:rsidR="00B47B29" w:rsidRPr="00885008" w:rsidRDefault="00B47B29" w:rsidP="008850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 </w:t>
            </w:r>
          </w:p>
          <w:p w:rsidR="00B47B29" w:rsidRPr="00927B55" w:rsidRDefault="00B47B29" w:rsidP="00927B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грузовой  ГАЗ-5201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222.817</w:t>
            </w:r>
          </w:p>
        </w:tc>
        <w:tc>
          <w:tcPr>
            <w:tcW w:w="1647" w:type="dxa"/>
          </w:tcPr>
          <w:p w:rsidR="00B47B29" w:rsidRPr="0030335E" w:rsidRDefault="00B47B29" w:rsidP="002B45F9">
            <w:pPr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435.100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E666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B7826">
            <w:pPr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Майсигова Лейла Аюповна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участок; земельный участок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     Индивидуальный</w:t>
            </w:r>
          </w:p>
        </w:tc>
        <w:tc>
          <w:tcPr>
            <w:tcW w:w="900" w:type="dxa"/>
          </w:tcPr>
          <w:p w:rsidR="00B47B29" w:rsidRDefault="00B47B29" w:rsidP="006B78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600   </w:t>
            </w:r>
          </w:p>
          <w:p w:rsidR="00B47B29" w:rsidRDefault="00B47B29" w:rsidP="006B78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Pr="00E66623" w:rsidRDefault="00B47B29" w:rsidP="00E666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1084291,48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Цечоев Ибрагим Мустафаевич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00" w:type="dxa"/>
          </w:tcPr>
          <w:p w:rsidR="00B47B29" w:rsidRDefault="00B47B29" w:rsidP="008509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ВАЗ-210540; 2. легковой автомобиль Шкода Актавия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520 757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Дахкильгов Мухаммед Хаматханович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196,067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Ахильгов Магомед  Борисович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специалист-эксперт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F049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1.квартира     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жилой дом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  <w:p w:rsidR="00B47B29" w:rsidRPr="00F0491F" w:rsidRDefault="00B47B29" w:rsidP="00F049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B47B29" w:rsidRPr="00F0491F" w:rsidRDefault="00B47B29" w:rsidP="00F049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200132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Нальгиев  Арсамак Тимерханович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1.жилой дом   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  <w:p w:rsidR="00B47B29" w:rsidRDefault="00B47B29" w:rsidP="00745C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котедж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  <w:p w:rsidR="00B47B29" w:rsidRDefault="00B47B29" w:rsidP="005837D3">
            <w:pPr>
              <w:rPr>
                <w:rFonts w:ascii="Times New Roman" w:hAnsi="Times New Roman"/>
              </w:rPr>
            </w:pPr>
          </w:p>
          <w:p w:rsidR="00B47B29" w:rsidRPr="005837D3" w:rsidRDefault="00B47B29" w:rsidP="005837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Default="00B47B29" w:rsidP="00F0491F">
            <w:pPr>
              <w:rPr>
                <w:rFonts w:ascii="Times New Roman" w:hAnsi="Times New Roman"/>
              </w:rPr>
            </w:pPr>
          </w:p>
          <w:p w:rsidR="00B47B29" w:rsidRPr="00F0491F" w:rsidRDefault="00B47B29" w:rsidP="00F049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легковой Лада 217030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138265,23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  <w:trHeight w:val="1364"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745C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1.квартира     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жилой дом </w:t>
            </w:r>
          </w:p>
        </w:tc>
        <w:tc>
          <w:tcPr>
            <w:tcW w:w="941" w:type="dxa"/>
          </w:tcPr>
          <w:p w:rsidR="00B47B29" w:rsidRDefault="00B47B29" w:rsidP="00F049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  <w:p w:rsidR="00B47B29" w:rsidRPr="00135CA2" w:rsidRDefault="00B47B29" w:rsidP="00135CA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210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Pr="00F0491F" w:rsidRDefault="00B47B29" w:rsidP="00F049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94414,68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3A6ACB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745C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1.квартира     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жилой дом </w:t>
            </w:r>
          </w:p>
        </w:tc>
        <w:tc>
          <w:tcPr>
            <w:tcW w:w="941" w:type="dxa"/>
          </w:tcPr>
          <w:p w:rsidR="00B47B29" w:rsidRDefault="00B47B29" w:rsidP="00F049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  <w:p w:rsidR="00B47B29" w:rsidRPr="003A6ACB" w:rsidRDefault="00B47B29" w:rsidP="003A6A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217809, 36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745C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1.квартира 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жилой дом </w:t>
            </w:r>
          </w:p>
        </w:tc>
        <w:tc>
          <w:tcPr>
            <w:tcW w:w="941" w:type="dxa"/>
          </w:tcPr>
          <w:p w:rsidR="00B47B29" w:rsidRDefault="00B47B29" w:rsidP="00F049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  <w:p w:rsidR="00B47B29" w:rsidRPr="005837D3" w:rsidRDefault="00B47B29" w:rsidP="005837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 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36848,45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1.Квартира фактическое предоставление;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жилой дом фактическое предоставление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  <w:p w:rsidR="00B47B29" w:rsidRDefault="00B47B29" w:rsidP="005837D3">
            <w:pPr>
              <w:rPr>
                <w:rFonts w:ascii="Times New Roman" w:hAnsi="Times New Roman"/>
              </w:rPr>
            </w:pPr>
          </w:p>
          <w:p w:rsidR="00B47B29" w:rsidRPr="005837D3" w:rsidRDefault="00B47B29" w:rsidP="005837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Дзангиев Алихан Мажитович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1.Легковой автомобиль ВАЗ-21015 2.Ниссан Альмера классик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497,682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13200,00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Ажигов Ибрагим Умарбекович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196170,00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Долгиев Мусса Борисович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112,3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206877,82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Кодзоева Лейла Султангиреевна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специалист 1разряда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353818,88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Местоева Марьям Муссаевна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94164,54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87365,95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Богатырев Магомед Халитович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202000,36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3000.000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Дзангиев Хазыр Мажитович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1.Нежилое помещение 2. Земельный участок     3. земельный участок 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индивидуальное</w:t>
            </w:r>
          </w:p>
          <w:p w:rsidR="00B47B29" w:rsidRDefault="00B47B29" w:rsidP="00395AA0">
            <w:pPr>
              <w:rPr>
                <w:rFonts w:ascii="Times New Roman" w:hAnsi="Times New Roman"/>
              </w:rPr>
            </w:pPr>
          </w:p>
          <w:p w:rsidR="00B47B29" w:rsidRPr="00395AA0" w:rsidRDefault="00B47B29" w:rsidP="00395A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бессрочное пользование  аренда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1127</w:t>
            </w:r>
          </w:p>
          <w:p w:rsidR="00B47B29" w:rsidRDefault="00B47B29" w:rsidP="00395AA0">
            <w:pPr>
              <w:rPr>
                <w:rFonts w:ascii="Times New Roman" w:hAnsi="Times New Roman"/>
              </w:rPr>
            </w:pPr>
          </w:p>
          <w:p w:rsidR="00B47B29" w:rsidRDefault="00B47B29" w:rsidP="00395A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6127</w:t>
            </w:r>
          </w:p>
          <w:p w:rsidR="00B47B29" w:rsidRDefault="00B47B29" w:rsidP="003A0862">
            <w:pPr>
              <w:rPr>
                <w:rFonts w:ascii="Times New Roman" w:hAnsi="Times New Roman"/>
              </w:rPr>
            </w:pPr>
          </w:p>
          <w:p w:rsidR="00B47B29" w:rsidRPr="003A0862" w:rsidRDefault="00B47B29" w:rsidP="003A08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Pr="003A0862" w:rsidRDefault="00B47B29" w:rsidP="003A0862">
            <w:pPr>
              <w:rPr>
                <w:rFonts w:ascii="Times New Roman" w:hAnsi="Times New Roman"/>
              </w:rPr>
            </w:pPr>
          </w:p>
          <w:p w:rsidR="00B47B29" w:rsidRPr="003A0862" w:rsidRDefault="00B47B29" w:rsidP="003A08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Default="00B47B29" w:rsidP="003A0862">
            <w:pPr>
              <w:rPr>
                <w:rFonts w:ascii="Times New Roman" w:hAnsi="Times New Roman"/>
              </w:rPr>
            </w:pPr>
          </w:p>
          <w:p w:rsidR="00B47B29" w:rsidRPr="003A0862" w:rsidRDefault="00B47B29" w:rsidP="003A08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507,435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208000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Дахкильгова Хава Яковна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Старший специалист 2 разряда 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Сагов Магомед Алиханович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34256.00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393000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B80FEB">
            <w:pPr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B80FEB">
            <w:pPr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B80FEB">
            <w:pPr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B80FEB">
            <w:pPr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Илиев Багаудин Маулиевич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начальника отдела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индивидуальная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263179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87600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Хакиев Иса Алиханович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начальника отдела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ВАЗ-21093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523119,14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172 640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Богатырев Илез Адамович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ВАЗ-21115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41.442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Индивидуальная 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1B7F12">
            <w:pPr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0" w:type="dxa"/>
          </w:tcPr>
          <w:p w:rsidR="00B47B29" w:rsidRDefault="00B47B29" w:rsidP="001B7F12">
            <w:pPr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Галаев Рахман Муссаевич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1.Дом быта не жилое помещение; 2. Баня не жилое помещение 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</w:t>
            </w:r>
          </w:p>
          <w:p w:rsidR="00B47B29" w:rsidRPr="001735FF" w:rsidRDefault="00B47B29" w:rsidP="001735F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индивидуальное</w:t>
            </w:r>
          </w:p>
        </w:tc>
        <w:tc>
          <w:tcPr>
            <w:tcW w:w="900" w:type="dxa"/>
          </w:tcPr>
          <w:p w:rsidR="00B47B29" w:rsidRDefault="00B47B29" w:rsidP="00813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19,7</w:t>
            </w:r>
          </w:p>
          <w:p w:rsidR="00B47B29" w:rsidRPr="001735FF" w:rsidRDefault="00B47B29" w:rsidP="001735FF">
            <w:pPr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61,1 м2"/>
              </w:smartTagPr>
              <w:r>
                <w:rPr>
                  <w:rFonts w:ascii="Times New Roman" w:hAnsi="Times New Roman"/>
                </w:rPr>
                <w:t>61,1 м2</w:t>
              </w:r>
            </w:smartTag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Pr="00015FDA" w:rsidRDefault="00B47B29" w:rsidP="00015F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ВАЗ-21112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215813.01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автомобиль КАМАЗ 65117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193000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193000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9403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9403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Майсигова Лайла Ибрагимовна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специалист 2 разряда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1.жилой дом</w:t>
            </w:r>
          </w:p>
          <w:p w:rsidR="00B47B29" w:rsidRPr="00422274" w:rsidRDefault="00B47B29" w:rsidP="004222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2. 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  <w:p w:rsidR="00B47B29" w:rsidRPr="00422274" w:rsidRDefault="00B47B29" w:rsidP="004222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50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Pr="00015FDA" w:rsidRDefault="00B47B29" w:rsidP="00015F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152520,69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5F43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1.жилой дом</w:t>
            </w:r>
          </w:p>
          <w:p w:rsidR="00B47B29" w:rsidRDefault="00B47B29" w:rsidP="005F43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  <w:p w:rsidR="00B47B29" w:rsidRPr="00C92EDD" w:rsidRDefault="00B47B29" w:rsidP="00C92ED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50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легковой ВАЗ 21074 ,2006 год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240513,83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1.жилой дом  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жилой дом</w:t>
            </w:r>
          </w:p>
        </w:tc>
        <w:tc>
          <w:tcPr>
            <w:tcW w:w="941" w:type="dxa"/>
          </w:tcPr>
          <w:p w:rsidR="00B47B29" w:rsidRDefault="00B47B29" w:rsidP="005F4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 </w:t>
            </w:r>
          </w:p>
          <w:p w:rsidR="00B47B29" w:rsidRDefault="00B47B29" w:rsidP="005F4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160759,98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1.жилой дом  2. жилой дом</w:t>
            </w:r>
          </w:p>
        </w:tc>
        <w:tc>
          <w:tcPr>
            <w:tcW w:w="941" w:type="dxa"/>
          </w:tcPr>
          <w:p w:rsidR="00B47B29" w:rsidRDefault="00B47B29" w:rsidP="005F4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 </w:t>
            </w:r>
          </w:p>
          <w:p w:rsidR="00B47B29" w:rsidRDefault="00B47B29" w:rsidP="005F4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1.жилой дом  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жилой дом</w:t>
            </w:r>
          </w:p>
        </w:tc>
        <w:tc>
          <w:tcPr>
            <w:tcW w:w="941" w:type="dxa"/>
          </w:tcPr>
          <w:p w:rsidR="00B47B29" w:rsidRDefault="00B47B29" w:rsidP="005F437F">
            <w:pPr>
              <w:tabs>
                <w:tab w:val="center" w:pos="2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50</w:t>
            </w:r>
          </w:p>
          <w:p w:rsidR="00B47B29" w:rsidRDefault="00B47B29" w:rsidP="005F437F">
            <w:pPr>
              <w:tabs>
                <w:tab w:val="center" w:pos="2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50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Галаев Урусхан Алиханович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специалист 2 разряда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легковой ВАЗ-21014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19060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Арсаев Ахмед Урысханович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специалист 1 разряда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216437,60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Цуров Мовсар Магомедович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44.8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229 951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Арапиев  Башир Магомедович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1.жилой дом</w:t>
            </w:r>
          </w:p>
          <w:p w:rsidR="00B47B29" w:rsidRPr="008E664A" w:rsidRDefault="00B47B29" w:rsidP="008E664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2. земельный участок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  <w:p w:rsidR="00B47B29" w:rsidRPr="008E664A" w:rsidRDefault="00B47B29" w:rsidP="008E664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800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B47B29" w:rsidRPr="00307606" w:rsidRDefault="00B47B29" w:rsidP="003076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ВАЗ 21010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205 102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30760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1.жилой дом</w:t>
            </w:r>
          </w:p>
          <w:p w:rsidR="00B47B29" w:rsidRDefault="00B47B29" w:rsidP="0030760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2. земельный участок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  <w:p w:rsidR="00B47B29" w:rsidRPr="00307606" w:rsidRDefault="00B47B29" w:rsidP="003076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800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Pr="00307606" w:rsidRDefault="00B47B29" w:rsidP="003076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30760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1.жилой дом</w:t>
            </w:r>
          </w:p>
          <w:p w:rsidR="00B47B29" w:rsidRDefault="00B47B29" w:rsidP="0030760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2. земельный участок</w:t>
            </w:r>
          </w:p>
        </w:tc>
        <w:tc>
          <w:tcPr>
            <w:tcW w:w="941" w:type="dxa"/>
          </w:tcPr>
          <w:p w:rsidR="00B47B29" w:rsidRDefault="00B47B29" w:rsidP="0030760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  <w:p w:rsidR="00B47B29" w:rsidRDefault="00B47B29" w:rsidP="0030760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800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Pr="00307606" w:rsidRDefault="00B47B29" w:rsidP="003076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Вышегуров  Тимерлан Мухарбекович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128,5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ВАЗ 2114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203243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супруга 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1.земельный участок  2. жилой дом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  индивидуальный</w:t>
            </w:r>
          </w:p>
        </w:tc>
        <w:tc>
          <w:tcPr>
            <w:tcW w:w="900" w:type="dxa"/>
          </w:tcPr>
          <w:p w:rsidR="00B47B29" w:rsidRDefault="00B47B29" w:rsidP="00813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745</w:t>
            </w:r>
          </w:p>
          <w:p w:rsidR="00B47B29" w:rsidRPr="000B5C0A" w:rsidRDefault="00B47B29" w:rsidP="000B5C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128,5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128,5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128,5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204976.05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128,5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128,5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Вышегуров Руслан Умарбекович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253 165,53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Хашагульгова Роза Билановна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2964.78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Мерседес Бенс- 2014г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325986.50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Богатырев Умар Магометович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Индивидуальная 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752131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30 000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Галаева Тамила Ваховна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Курсаев  Хаджебикар  Сейпудинович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специалист 2 разряда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1.Земельный участок  2. квартира</w:t>
            </w:r>
          </w:p>
        </w:tc>
        <w:tc>
          <w:tcPr>
            <w:tcW w:w="1592" w:type="dxa"/>
          </w:tcPr>
          <w:p w:rsidR="00B47B29" w:rsidRPr="00BC573B" w:rsidRDefault="00B47B29" w:rsidP="00BC57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1.Земельный участок  2. квартира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284855,70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1.земельный участок  2.квартира</w:t>
            </w:r>
          </w:p>
        </w:tc>
        <w:tc>
          <w:tcPr>
            <w:tcW w:w="1592" w:type="dxa"/>
          </w:tcPr>
          <w:p w:rsidR="00B47B29" w:rsidRDefault="00B47B29" w:rsidP="00BC57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1/6</w:t>
            </w:r>
          </w:p>
          <w:p w:rsidR="00B47B29" w:rsidRPr="00D3411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1/5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1.Земельный участок  2. квартира</w:t>
            </w:r>
          </w:p>
        </w:tc>
        <w:tc>
          <w:tcPr>
            <w:tcW w:w="1592" w:type="dxa"/>
          </w:tcPr>
          <w:p w:rsidR="00B47B2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1/6</w:t>
            </w:r>
          </w:p>
          <w:p w:rsidR="00B47B29" w:rsidRPr="00D3411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1/5</w:t>
            </w:r>
          </w:p>
        </w:tc>
        <w:tc>
          <w:tcPr>
            <w:tcW w:w="900" w:type="dxa"/>
          </w:tcPr>
          <w:p w:rsidR="00B47B29" w:rsidRDefault="00B47B29" w:rsidP="00813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  <w:p w:rsidR="00B47B29" w:rsidRPr="00D3411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17740,00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1.Земельный участок  2. квартира</w:t>
            </w:r>
          </w:p>
        </w:tc>
        <w:tc>
          <w:tcPr>
            <w:tcW w:w="1592" w:type="dxa"/>
          </w:tcPr>
          <w:p w:rsidR="00B47B2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1/6</w:t>
            </w:r>
          </w:p>
          <w:p w:rsidR="00B47B2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1/5</w:t>
            </w:r>
          </w:p>
        </w:tc>
        <w:tc>
          <w:tcPr>
            <w:tcW w:w="900" w:type="dxa"/>
          </w:tcPr>
          <w:p w:rsidR="00B47B29" w:rsidRDefault="00B47B29" w:rsidP="00813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  <w:p w:rsidR="00B47B29" w:rsidRPr="00D3411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Pr="00D3411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4320,00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1.Земельный участок  2. квартира</w:t>
            </w:r>
          </w:p>
        </w:tc>
        <w:tc>
          <w:tcPr>
            <w:tcW w:w="1592" w:type="dxa"/>
          </w:tcPr>
          <w:p w:rsidR="00B47B2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1/6</w:t>
            </w:r>
          </w:p>
          <w:p w:rsidR="00B47B2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1/5</w:t>
            </w:r>
          </w:p>
        </w:tc>
        <w:tc>
          <w:tcPr>
            <w:tcW w:w="900" w:type="dxa"/>
          </w:tcPr>
          <w:p w:rsidR="00B47B29" w:rsidRDefault="00B47B29" w:rsidP="00813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  <w:p w:rsidR="00B47B29" w:rsidRPr="00D3411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Pr="00D34119" w:rsidRDefault="00B47B29" w:rsidP="00D34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4320,00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Гасаров Рамазан Иссаевич 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 начальника отдела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Нисан Алмера Классик 1.6 РЕ, 2006 года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917172,11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741100,00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020" w:type="dxa"/>
          </w:tcPr>
          <w:p w:rsidR="00B47B29" w:rsidRDefault="00B47B29" w:rsidP="00881A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Ажигова Зинаида Умарбековна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начальника отдела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482 894,00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76 824,00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Фаргиев Магомед Султанович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начальника отдела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407 924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Мерседес Бенц -2002 г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444 468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140 000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140 000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Гелисханов Аслан Рашидович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92" w:type="dxa"/>
          </w:tcPr>
          <w:p w:rsidR="00B47B29" w:rsidRPr="002C7E7B" w:rsidRDefault="00B47B29" w:rsidP="002C7E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0" w:type="dxa"/>
          </w:tcPr>
          <w:p w:rsidR="00B47B29" w:rsidRPr="002C7E7B" w:rsidRDefault="00B47B29" w:rsidP="002C7E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319.824,46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2C7E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земельный участок     </w:t>
            </w:r>
          </w:p>
          <w:p w:rsidR="00B47B29" w:rsidRDefault="00B47B29" w:rsidP="002C7E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квартира</w:t>
            </w:r>
          </w:p>
        </w:tc>
        <w:tc>
          <w:tcPr>
            <w:tcW w:w="1592" w:type="dxa"/>
          </w:tcPr>
          <w:p w:rsidR="00B47B29" w:rsidRDefault="00B47B29" w:rsidP="002C7E7B">
            <w:pPr>
              <w:rPr>
                <w:rFonts w:ascii="Times New Roman" w:hAnsi="Times New Roman"/>
              </w:rPr>
            </w:pPr>
          </w:p>
          <w:p w:rsidR="00B47B29" w:rsidRDefault="00B47B29" w:rsidP="002C7E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</w:t>
            </w:r>
          </w:p>
          <w:p w:rsidR="00B47B29" w:rsidRDefault="00B47B29" w:rsidP="002C7E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  <w:p w:rsidR="00B47B29" w:rsidRDefault="00B47B29" w:rsidP="002C7E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</w:p>
          <w:p w:rsidR="00B47B29" w:rsidRPr="002C7E7B" w:rsidRDefault="00B47B29" w:rsidP="002C7E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72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Default="00B47B29" w:rsidP="00745C11">
            <w:pPr>
              <w:rPr>
                <w:rFonts w:ascii="Times New Roman" w:hAnsi="Times New Roman"/>
              </w:rPr>
            </w:pPr>
          </w:p>
          <w:p w:rsidR="00B47B29" w:rsidRPr="00745C11" w:rsidRDefault="00B47B29" w:rsidP="00745C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149 162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Pr="002C7E7B" w:rsidRDefault="00B47B29" w:rsidP="006639A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Султыгов Ильяс Хасанович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Льянов Хусейн Сулейманович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инспектор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203 217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сын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Цечоев Ильяс  Беланович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специалист 2 разряда</w:t>
            </w: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земельный участок     2. жилой дом 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квартира</w:t>
            </w:r>
          </w:p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4. квартира 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  <w:p w:rsidR="00B47B29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 </w:t>
            </w:r>
          </w:p>
          <w:p w:rsidR="00B47B29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B47B29" w:rsidRPr="00B34297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627</w:t>
            </w:r>
          </w:p>
          <w:p w:rsidR="00B47B29" w:rsidRDefault="00B47B29" w:rsidP="00B34297">
            <w:pPr>
              <w:rPr>
                <w:rFonts w:ascii="Times New Roman" w:hAnsi="Times New Roman"/>
              </w:rPr>
            </w:pPr>
          </w:p>
          <w:p w:rsidR="00B47B29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224</w:t>
            </w:r>
          </w:p>
          <w:p w:rsidR="00B47B29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408</w:t>
            </w:r>
          </w:p>
          <w:p w:rsidR="00B47B29" w:rsidRPr="00B34297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408</w:t>
            </w: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Default="00B47B29" w:rsidP="00B34297">
            <w:pPr>
              <w:rPr>
                <w:rFonts w:ascii="Times New Roman" w:hAnsi="Times New Roman"/>
              </w:rPr>
            </w:pPr>
          </w:p>
          <w:p w:rsidR="00B47B29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Pr="00B34297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  <w:p w:rsidR="00B47B29" w:rsidRDefault="00B47B29" w:rsidP="00745C11">
            <w:pPr>
              <w:rPr>
                <w:rFonts w:ascii="Times New Roman" w:hAnsi="Times New Roman"/>
              </w:rPr>
            </w:pPr>
          </w:p>
          <w:p w:rsidR="00B47B29" w:rsidRDefault="00B47B29" w:rsidP="00745C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квартира </w:t>
            </w:r>
          </w:p>
          <w:p w:rsidR="00B47B29" w:rsidRDefault="00B47B29" w:rsidP="00745C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квартира</w:t>
            </w:r>
          </w:p>
          <w:p w:rsidR="00B47B29" w:rsidRPr="00745C11" w:rsidRDefault="00B47B29" w:rsidP="00745C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Митцубиси Ланцер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215 103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B342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квартира</w:t>
            </w:r>
          </w:p>
          <w:p w:rsidR="00B47B29" w:rsidRDefault="00B47B29" w:rsidP="00B342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2. квартира </w:t>
            </w:r>
          </w:p>
          <w:p w:rsidR="00B47B29" w:rsidRDefault="00B47B29" w:rsidP="00B342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3.квартира</w:t>
            </w: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408</w:t>
            </w:r>
          </w:p>
          <w:p w:rsidR="00B47B29" w:rsidRDefault="00B47B29" w:rsidP="00813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408 </w:t>
            </w:r>
          </w:p>
          <w:p w:rsidR="00B47B29" w:rsidRDefault="00B47B29" w:rsidP="00813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408</w:t>
            </w:r>
          </w:p>
        </w:tc>
        <w:tc>
          <w:tcPr>
            <w:tcW w:w="1004" w:type="dxa"/>
          </w:tcPr>
          <w:p w:rsidR="00B47B29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Default="00B47B29" w:rsidP="00B342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:rsidR="00B47B29" w:rsidRDefault="00B47B29" w:rsidP="00B342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154 465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Несовершеннолетняя дочь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Несовершеннолетнего сына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Несовершеннолетнего сына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  <w:tr w:rsidR="00B47B29" w:rsidRPr="0030335E" w:rsidTr="008131B9">
        <w:trPr>
          <w:cantSplit/>
        </w:trPr>
        <w:tc>
          <w:tcPr>
            <w:tcW w:w="439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02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Яндиева Замира Заурбековна</w:t>
            </w:r>
          </w:p>
        </w:tc>
        <w:tc>
          <w:tcPr>
            <w:tcW w:w="1418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41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1134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606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B47B29" w:rsidRDefault="00B47B29" w:rsidP="006639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23391.40</w:t>
            </w:r>
          </w:p>
        </w:tc>
        <w:tc>
          <w:tcPr>
            <w:tcW w:w="1647" w:type="dxa"/>
          </w:tcPr>
          <w:p w:rsidR="00B47B29" w:rsidRPr="0030335E" w:rsidRDefault="00B47B29" w:rsidP="006639A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B47B29" w:rsidRPr="006639AF" w:rsidRDefault="00B47B29">
      <w:pPr>
        <w:rPr>
          <w:rFonts w:ascii="Times New Roman" w:hAnsi="Times New Roman"/>
        </w:rPr>
      </w:pPr>
    </w:p>
    <w:sectPr w:rsidR="00B47B29" w:rsidRPr="006639AF" w:rsidSect="00481B67">
      <w:pgSz w:w="16838" w:h="11906" w:orient="landscape"/>
      <w:pgMar w:top="1701" w:right="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B29" w:rsidRDefault="00B47B29" w:rsidP="006639AF">
      <w:pPr>
        <w:spacing w:after="0" w:line="240" w:lineRule="auto"/>
      </w:pPr>
      <w:r>
        <w:separator/>
      </w:r>
    </w:p>
  </w:endnote>
  <w:endnote w:type="continuationSeparator" w:id="0">
    <w:p w:rsidR="00B47B29" w:rsidRDefault="00B47B29" w:rsidP="00663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B29" w:rsidRDefault="00B47B29" w:rsidP="006639AF">
      <w:pPr>
        <w:spacing w:after="0" w:line="240" w:lineRule="auto"/>
      </w:pPr>
      <w:r>
        <w:separator/>
      </w:r>
    </w:p>
  </w:footnote>
  <w:footnote w:type="continuationSeparator" w:id="0">
    <w:p w:rsidR="00B47B29" w:rsidRDefault="00B47B29" w:rsidP="006639AF">
      <w:pPr>
        <w:spacing w:after="0" w:line="240" w:lineRule="auto"/>
      </w:pPr>
      <w:r>
        <w:continuationSeparator/>
      </w:r>
    </w:p>
  </w:footnote>
  <w:footnote w:id="1">
    <w:p w:rsidR="00B47B29" w:rsidRDefault="00B47B29" w:rsidP="006639AF">
      <w:pPr>
        <w:pStyle w:val="FootnoteText"/>
        <w:ind w:firstLine="709"/>
        <w:jc w:val="both"/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2">
    <w:p w:rsidR="00B47B29" w:rsidRDefault="00B47B29" w:rsidP="006639AF">
      <w:pPr>
        <w:pStyle w:val="FootnoteText"/>
        <w:ind w:firstLine="709"/>
        <w:jc w:val="both"/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6286F"/>
    <w:multiLevelType w:val="hybridMultilevel"/>
    <w:tmpl w:val="BBC4F71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260374A"/>
    <w:multiLevelType w:val="hybridMultilevel"/>
    <w:tmpl w:val="BB8672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36D7"/>
    <w:rsid w:val="00015FDA"/>
    <w:rsid w:val="00081382"/>
    <w:rsid w:val="000A16F9"/>
    <w:rsid w:val="000B5C0A"/>
    <w:rsid w:val="000F2C76"/>
    <w:rsid w:val="00135CA2"/>
    <w:rsid w:val="00155394"/>
    <w:rsid w:val="00155B33"/>
    <w:rsid w:val="001735FF"/>
    <w:rsid w:val="0017692F"/>
    <w:rsid w:val="00186694"/>
    <w:rsid w:val="001A2305"/>
    <w:rsid w:val="001A26A6"/>
    <w:rsid w:val="001B7F12"/>
    <w:rsid w:val="001D6903"/>
    <w:rsid w:val="001F1D7A"/>
    <w:rsid w:val="001F234C"/>
    <w:rsid w:val="0022608A"/>
    <w:rsid w:val="00263F1B"/>
    <w:rsid w:val="00283E08"/>
    <w:rsid w:val="002B45F9"/>
    <w:rsid w:val="002C7E7B"/>
    <w:rsid w:val="002D0FB5"/>
    <w:rsid w:val="0030335E"/>
    <w:rsid w:val="00307606"/>
    <w:rsid w:val="00307C5E"/>
    <w:rsid w:val="0031208D"/>
    <w:rsid w:val="00362313"/>
    <w:rsid w:val="00395AA0"/>
    <w:rsid w:val="003A0862"/>
    <w:rsid w:val="003A6ACB"/>
    <w:rsid w:val="003D15E6"/>
    <w:rsid w:val="003D3B04"/>
    <w:rsid w:val="003F0EF6"/>
    <w:rsid w:val="00416F86"/>
    <w:rsid w:val="00422274"/>
    <w:rsid w:val="0042567E"/>
    <w:rsid w:val="0045623C"/>
    <w:rsid w:val="004739DF"/>
    <w:rsid w:val="004779E3"/>
    <w:rsid w:val="00481B67"/>
    <w:rsid w:val="00490B35"/>
    <w:rsid w:val="00503E39"/>
    <w:rsid w:val="005746C5"/>
    <w:rsid w:val="00576CE6"/>
    <w:rsid w:val="005837D3"/>
    <w:rsid w:val="00587963"/>
    <w:rsid w:val="005F437F"/>
    <w:rsid w:val="006223E4"/>
    <w:rsid w:val="006639AF"/>
    <w:rsid w:val="00670E89"/>
    <w:rsid w:val="006979EA"/>
    <w:rsid w:val="006B7826"/>
    <w:rsid w:val="006C3BFA"/>
    <w:rsid w:val="00745C11"/>
    <w:rsid w:val="00785A1E"/>
    <w:rsid w:val="00790AA2"/>
    <w:rsid w:val="008131B9"/>
    <w:rsid w:val="00842F9A"/>
    <w:rsid w:val="00850970"/>
    <w:rsid w:val="00853A35"/>
    <w:rsid w:val="008630ED"/>
    <w:rsid w:val="00864EEB"/>
    <w:rsid w:val="00881A73"/>
    <w:rsid w:val="00885008"/>
    <w:rsid w:val="008857AC"/>
    <w:rsid w:val="00895D45"/>
    <w:rsid w:val="008C3DF9"/>
    <w:rsid w:val="008E664A"/>
    <w:rsid w:val="008F125B"/>
    <w:rsid w:val="008F66DE"/>
    <w:rsid w:val="00905AC0"/>
    <w:rsid w:val="00927B55"/>
    <w:rsid w:val="00940310"/>
    <w:rsid w:val="009A7D5C"/>
    <w:rsid w:val="009F36D7"/>
    <w:rsid w:val="009F7804"/>
    <w:rsid w:val="00A53C2A"/>
    <w:rsid w:val="00AC359F"/>
    <w:rsid w:val="00B33EE0"/>
    <w:rsid w:val="00B34297"/>
    <w:rsid w:val="00B4779A"/>
    <w:rsid w:val="00B47B29"/>
    <w:rsid w:val="00B62887"/>
    <w:rsid w:val="00B80FEB"/>
    <w:rsid w:val="00BA0400"/>
    <w:rsid w:val="00BB0A1E"/>
    <w:rsid w:val="00BC573B"/>
    <w:rsid w:val="00BF33DB"/>
    <w:rsid w:val="00BF6C58"/>
    <w:rsid w:val="00C15539"/>
    <w:rsid w:val="00C50315"/>
    <w:rsid w:val="00C92EDD"/>
    <w:rsid w:val="00CE7A0C"/>
    <w:rsid w:val="00CF054F"/>
    <w:rsid w:val="00D03346"/>
    <w:rsid w:val="00D34119"/>
    <w:rsid w:val="00D93B79"/>
    <w:rsid w:val="00DD5672"/>
    <w:rsid w:val="00DE0F98"/>
    <w:rsid w:val="00E66623"/>
    <w:rsid w:val="00F0491F"/>
    <w:rsid w:val="00F322C5"/>
    <w:rsid w:val="00F53984"/>
    <w:rsid w:val="00F93655"/>
    <w:rsid w:val="00F9561E"/>
    <w:rsid w:val="00FF3999"/>
    <w:rsid w:val="00FF6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BF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6639A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639A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6639AF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1492</TotalTime>
  <Pages>17</Pages>
  <Words>1756</Words>
  <Characters>10010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 и обязательствах имущественного характера</dc:title>
  <dc:subject/>
  <dc:creator>User</dc:creator>
  <cp:keywords/>
  <dc:description/>
  <cp:lastModifiedBy>User</cp:lastModifiedBy>
  <cp:revision>15</cp:revision>
  <dcterms:created xsi:type="dcterms:W3CDTF">2015-05-18T12:38:00Z</dcterms:created>
  <dcterms:modified xsi:type="dcterms:W3CDTF">2015-06-02T07:11:00Z</dcterms:modified>
</cp:coreProperties>
</file>