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99B" w:rsidRPr="00750ACF" w:rsidRDefault="006A099B" w:rsidP="00750ACF">
      <w:pPr>
        <w:jc w:val="center"/>
        <w:rPr>
          <w:b/>
          <w:bCs/>
          <w:sz w:val="20"/>
          <w:szCs w:val="20"/>
        </w:rPr>
      </w:pPr>
      <w:r w:rsidRPr="00750ACF">
        <w:rPr>
          <w:b/>
          <w:bCs/>
          <w:sz w:val="20"/>
          <w:szCs w:val="20"/>
        </w:rPr>
        <w:t xml:space="preserve">Сведения </w:t>
      </w:r>
    </w:p>
    <w:p w:rsidR="006A099B" w:rsidRPr="00750ACF" w:rsidRDefault="006A099B" w:rsidP="00750ACF">
      <w:pPr>
        <w:jc w:val="center"/>
        <w:rPr>
          <w:b/>
          <w:bCs/>
          <w:sz w:val="20"/>
          <w:szCs w:val="20"/>
        </w:rPr>
      </w:pPr>
      <w:r w:rsidRPr="00750ACF">
        <w:rPr>
          <w:b/>
          <w:bCs/>
          <w:sz w:val="20"/>
          <w:szCs w:val="20"/>
        </w:rPr>
        <w:t xml:space="preserve">о доходах, расходах, об имуществе и обязательствах имущественного характера лиц, замещающих должности муниципальной службы в </w:t>
      </w:r>
      <w:r>
        <w:rPr>
          <w:b/>
          <w:bCs/>
          <w:sz w:val="20"/>
          <w:szCs w:val="20"/>
        </w:rPr>
        <w:t xml:space="preserve">МУ «Отдел образования и по делам молодежи </w:t>
      </w:r>
      <w:r w:rsidRPr="00750ACF">
        <w:rPr>
          <w:b/>
          <w:bCs/>
          <w:sz w:val="20"/>
          <w:szCs w:val="20"/>
        </w:rPr>
        <w:t>администрации МО «</w:t>
      </w:r>
      <w:r>
        <w:rPr>
          <w:b/>
          <w:bCs/>
          <w:sz w:val="20"/>
          <w:szCs w:val="20"/>
        </w:rPr>
        <w:t>Сернурский муниципальный район</w:t>
      </w:r>
      <w:r w:rsidRPr="00750ACF">
        <w:rPr>
          <w:b/>
          <w:bCs/>
          <w:sz w:val="20"/>
          <w:szCs w:val="20"/>
        </w:rPr>
        <w:t>», а также их супруг (супругов) и несовершеннолетних детей за период с 1 января 2014 г. по 31 декабря 2014 г</w:t>
      </w:r>
      <w:r>
        <w:rPr>
          <w:b/>
          <w:bCs/>
          <w:sz w:val="20"/>
          <w:szCs w:val="20"/>
        </w:rPr>
        <w:t>.</w:t>
      </w:r>
    </w:p>
    <w:p w:rsidR="006A099B" w:rsidRDefault="006A099B" w:rsidP="009B57D9">
      <w:pPr>
        <w:jc w:val="center"/>
        <w:rPr>
          <w:sz w:val="18"/>
          <w:szCs w:val="18"/>
        </w:rPr>
      </w:pPr>
    </w:p>
    <w:p w:rsidR="006A099B" w:rsidRPr="00C956E7" w:rsidRDefault="006A099B" w:rsidP="009B57D9">
      <w:pPr>
        <w:jc w:val="center"/>
        <w:rPr>
          <w:sz w:val="18"/>
          <w:szCs w:val="18"/>
        </w:rPr>
      </w:pPr>
    </w:p>
    <w:tbl>
      <w:tblPr>
        <w:tblW w:w="15732" w:type="dxa"/>
        <w:jc w:val="center"/>
        <w:tblCellSpacing w:w="5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1800"/>
        <w:gridCol w:w="1800"/>
        <w:gridCol w:w="1796"/>
        <w:gridCol w:w="1347"/>
        <w:gridCol w:w="898"/>
        <w:gridCol w:w="693"/>
        <w:gridCol w:w="1439"/>
        <w:gridCol w:w="725"/>
        <w:gridCol w:w="777"/>
        <w:gridCol w:w="2004"/>
        <w:gridCol w:w="1123"/>
        <w:gridCol w:w="1330"/>
      </w:tblGrid>
      <w:tr w:rsidR="006A099B" w:rsidRPr="00444E83">
        <w:trPr>
          <w:cantSplit/>
          <w:tblHeader/>
          <w:tblCellSpacing w:w="5" w:type="nil"/>
          <w:jc w:val="center"/>
        </w:trPr>
        <w:tc>
          <w:tcPr>
            <w:tcW w:w="1800" w:type="dxa"/>
            <w:vMerge w:val="restart"/>
          </w:tcPr>
          <w:p w:rsidR="006A099B" w:rsidRPr="00444E83" w:rsidRDefault="006A099B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6A099B" w:rsidRPr="00444E83" w:rsidRDefault="006A099B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6A099B" w:rsidRPr="00444E83" w:rsidRDefault="006A099B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800" w:type="dxa"/>
            <w:vMerge w:val="restart"/>
          </w:tcPr>
          <w:p w:rsidR="006A099B" w:rsidRPr="00444E83" w:rsidRDefault="006A099B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734" w:type="dxa"/>
            <w:gridSpan w:val="4"/>
          </w:tcPr>
          <w:p w:rsidR="006A099B" w:rsidRPr="00444E83" w:rsidRDefault="006A099B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6A099B" w:rsidRPr="00444E83" w:rsidRDefault="006A099B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941" w:type="dxa"/>
            <w:gridSpan w:val="3"/>
          </w:tcPr>
          <w:p w:rsidR="006A099B" w:rsidRPr="00444E83" w:rsidRDefault="006A099B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4" w:type="dxa"/>
            <w:vMerge w:val="restart"/>
          </w:tcPr>
          <w:p w:rsidR="006A099B" w:rsidRPr="00444E83" w:rsidRDefault="006A099B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6A099B" w:rsidRPr="00444E83" w:rsidRDefault="006A099B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123" w:type="dxa"/>
            <w:vMerge w:val="restart"/>
          </w:tcPr>
          <w:p w:rsidR="006A099B" w:rsidRPr="00444E83" w:rsidRDefault="006A099B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Деклариро-ванный годовой доход</w:t>
            </w:r>
          </w:p>
          <w:p w:rsidR="006A099B" w:rsidRPr="00444E83" w:rsidRDefault="006A099B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330" w:type="dxa"/>
            <w:vMerge w:val="restart"/>
          </w:tcPr>
          <w:p w:rsidR="006A099B" w:rsidRPr="00444E83" w:rsidRDefault="006A099B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6A099B" w:rsidRPr="00444E83">
        <w:trPr>
          <w:cantSplit/>
          <w:tblHeader/>
          <w:tblCellSpacing w:w="5" w:type="nil"/>
          <w:jc w:val="center"/>
        </w:trPr>
        <w:tc>
          <w:tcPr>
            <w:tcW w:w="1800" w:type="dxa"/>
            <w:vMerge/>
          </w:tcPr>
          <w:p w:rsidR="006A099B" w:rsidRPr="00444E83" w:rsidRDefault="006A099B" w:rsidP="00FE5E7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6A099B" w:rsidRPr="00444E83" w:rsidRDefault="006A099B" w:rsidP="009B57D9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</w:tcPr>
          <w:p w:rsidR="006A099B" w:rsidRPr="00444E83" w:rsidRDefault="006A099B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347" w:type="dxa"/>
          </w:tcPr>
          <w:p w:rsidR="006A099B" w:rsidRPr="00444E83" w:rsidRDefault="006A099B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6A099B" w:rsidRPr="00444E83" w:rsidRDefault="006A099B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98" w:type="dxa"/>
          </w:tcPr>
          <w:p w:rsidR="006A099B" w:rsidRPr="00444E83" w:rsidRDefault="006A099B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6A099B" w:rsidRPr="00444E83" w:rsidRDefault="006A099B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693" w:type="dxa"/>
          </w:tcPr>
          <w:p w:rsidR="006A099B" w:rsidRPr="00444E83" w:rsidRDefault="006A099B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1439" w:type="dxa"/>
          </w:tcPr>
          <w:p w:rsidR="006A099B" w:rsidRPr="00444E83" w:rsidRDefault="006A099B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</w:tcPr>
          <w:p w:rsidR="006A099B" w:rsidRPr="00444E83" w:rsidRDefault="006A099B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7" w:type="dxa"/>
          </w:tcPr>
          <w:p w:rsidR="006A099B" w:rsidRPr="00444E83" w:rsidRDefault="006A099B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2004" w:type="dxa"/>
            <w:vMerge/>
          </w:tcPr>
          <w:p w:rsidR="006A099B" w:rsidRPr="00444E83" w:rsidRDefault="006A099B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vMerge/>
          </w:tcPr>
          <w:p w:rsidR="006A099B" w:rsidRPr="00444E83" w:rsidRDefault="006A099B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vMerge/>
          </w:tcPr>
          <w:p w:rsidR="006A099B" w:rsidRPr="00444E83" w:rsidRDefault="006A099B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444E83">
        <w:trPr>
          <w:cantSplit/>
          <w:tblCellSpacing w:w="5" w:type="nil"/>
          <w:jc w:val="center"/>
        </w:trPr>
        <w:tc>
          <w:tcPr>
            <w:tcW w:w="15732" w:type="dxa"/>
            <w:gridSpan w:val="12"/>
          </w:tcPr>
          <w:p w:rsidR="006A099B" w:rsidRPr="00E3699A" w:rsidRDefault="006A099B" w:rsidP="00E3699A">
            <w:pPr>
              <w:pStyle w:val="ConsPlusCell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3699A">
              <w:rPr>
                <w:rFonts w:ascii="Times New Roman" w:hAnsi="Times New Roman" w:cs="Times New Roman"/>
                <w:b/>
                <w:bCs/>
              </w:rPr>
              <w:t>Общеобразовательные учреждения</w:t>
            </w:r>
          </w:p>
        </w:tc>
      </w:tr>
      <w:tr w:rsidR="006A099B" w:rsidRPr="00B30E02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9922A0" w:rsidRDefault="006A099B" w:rsidP="00C26E0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Мошкина Людмила Васильевна </w:t>
            </w:r>
          </w:p>
        </w:tc>
        <w:tc>
          <w:tcPr>
            <w:tcW w:w="1800" w:type="dxa"/>
          </w:tcPr>
          <w:p w:rsidR="006A099B" w:rsidRPr="00C26E0B" w:rsidRDefault="006A099B" w:rsidP="003222F6">
            <w:pPr>
              <w:rPr>
                <w:sz w:val="18"/>
                <w:szCs w:val="18"/>
              </w:rPr>
            </w:pPr>
            <w:r w:rsidRPr="00C26E0B">
              <w:t>директор МОУ «Зашижемская средняя (полная) общеобразовательная школа»</w:t>
            </w:r>
          </w:p>
        </w:tc>
        <w:tc>
          <w:tcPr>
            <w:tcW w:w="1796" w:type="dxa"/>
          </w:tcPr>
          <w:p w:rsidR="006A099B" w:rsidRPr="00565A76" w:rsidRDefault="006A099B" w:rsidP="003222F6">
            <w:r w:rsidRPr="00565A76">
              <w:t>Земельная доля</w:t>
            </w:r>
          </w:p>
          <w:p w:rsidR="006A099B" w:rsidRPr="00565A76" w:rsidRDefault="006A099B" w:rsidP="003222F6"/>
          <w:p w:rsidR="006A099B" w:rsidRPr="00565A76" w:rsidRDefault="006A099B" w:rsidP="003222F6"/>
          <w:p w:rsidR="006A099B" w:rsidRPr="00565A76" w:rsidRDefault="006A099B" w:rsidP="003222F6"/>
          <w:p w:rsidR="006A099B" w:rsidRPr="00565A76" w:rsidRDefault="006A099B" w:rsidP="00890FB1"/>
        </w:tc>
        <w:tc>
          <w:tcPr>
            <w:tcW w:w="1347" w:type="dxa"/>
          </w:tcPr>
          <w:p w:rsidR="006A099B" w:rsidRPr="00565A76" w:rsidRDefault="006A099B" w:rsidP="003222F6">
            <w:pPr>
              <w:ind w:left="-71" w:right="-82"/>
              <w:jc w:val="center"/>
            </w:pPr>
            <w:r w:rsidRPr="00565A76">
              <w:t xml:space="preserve">Индивидуальная </w:t>
            </w: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3222F6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565A76" w:rsidRDefault="006A099B" w:rsidP="003222F6">
            <w:pPr>
              <w:ind w:left="-71" w:right="-82"/>
              <w:jc w:val="center"/>
            </w:pPr>
            <w:r w:rsidRPr="00565A76">
              <w:t>5,4га</w:t>
            </w: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890FB1">
            <w:pPr>
              <w:ind w:left="-71" w:right="-82"/>
              <w:jc w:val="center"/>
            </w:pPr>
          </w:p>
        </w:tc>
        <w:tc>
          <w:tcPr>
            <w:tcW w:w="693" w:type="dxa"/>
          </w:tcPr>
          <w:p w:rsidR="006A099B" w:rsidRPr="00565A76" w:rsidRDefault="006A099B" w:rsidP="003222F6">
            <w:pPr>
              <w:ind w:left="-71" w:right="-82"/>
              <w:jc w:val="center"/>
              <w:rPr>
                <w:lang w:val="en-US"/>
              </w:rPr>
            </w:pPr>
            <w:r>
              <w:t>РФ</w:t>
            </w: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3222F6">
            <w:pPr>
              <w:ind w:left="-71" w:right="-82"/>
              <w:jc w:val="center"/>
            </w:pPr>
          </w:p>
          <w:p w:rsidR="006A099B" w:rsidRPr="00565A76" w:rsidRDefault="006A099B" w:rsidP="00890FB1">
            <w:pPr>
              <w:ind w:left="-71" w:right="-82"/>
              <w:jc w:val="center"/>
            </w:pPr>
          </w:p>
        </w:tc>
        <w:tc>
          <w:tcPr>
            <w:tcW w:w="1439" w:type="dxa"/>
          </w:tcPr>
          <w:p w:rsidR="006A099B" w:rsidRPr="00565A76" w:rsidRDefault="006A099B" w:rsidP="00D1554F">
            <w:r w:rsidRPr="00565A76">
              <w:t>квартира</w:t>
            </w:r>
          </w:p>
          <w:p w:rsidR="006A099B" w:rsidRPr="00565A76" w:rsidRDefault="006A099B" w:rsidP="00D1554F"/>
          <w:p w:rsidR="006A099B" w:rsidRPr="00565A76" w:rsidRDefault="006A099B" w:rsidP="00D1554F"/>
          <w:p w:rsidR="006A099B" w:rsidRPr="00565A76" w:rsidRDefault="006A099B" w:rsidP="00D1554F"/>
          <w:p w:rsidR="006A099B" w:rsidRPr="00565A76" w:rsidRDefault="006A099B" w:rsidP="00D1554F"/>
          <w:p w:rsidR="006A099B" w:rsidRPr="00565A76" w:rsidRDefault="006A099B" w:rsidP="00D1554F"/>
        </w:tc>
        <w:tc>
          <w:tcPr>
            <w:tcW w:w="725" w:type="dxa"/>
          </w:tcPr>
          <w:p w:rsidR="006A099B" w:rsidRPr="00565A76" w:rsidRDefault="006A099B" w:rsidP="003222F6">
            <w:pPr>
              <w:ind w:left="-1"/>
              <w:jc w:val="center"/>
            </w:pPr>
            <w:r w:rsidRPr="00565A76">
              <w:t>70,1</w:t>
            </w: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3222F6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3222F6">
            <w:pPr>
              <w:ind w:left="-1"/>
              <w:jc w:val="center"/>
              <w:rPr>
                <w:lang w:val="en-US"/>
              </w:rPr>
            </w:pPr>
            <w:r>
              <w:t>РФ</w:t>
            </w: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3222F6">
            <w:pPr>
              <w:ind w:left="-1"/>
              <w:jc w:val="center"/>
            </w:pPr>
          </w:p>
          <w:p w:rsidR="006A099B" w:rsidRPr="00565A76" w:rsidRDefault="006A099B" w:rsidP="00945B03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B30E0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565A76" w:rsidRDefault="006A099B" w:rsidP="003222F6">
            <w:pPr>
              <w:ind w:left="-79" w:right="-73"/>
              <w:jc w:val="center"/>
            </w:pPr>
            <w:r w:rsidRPr="00565A76">
              <w:t>318883,34</w:t>
            </w:r>
          </w:p>
          <w:p w:rsidR="006A099B" w:rsidRPr="00565A76" w:rsidRDefault="006A099B" w:rsidP="003222F6">
            <w:pPr>
              <w:ind w:left="-79" w:right="-73"/>
              <w:jc w:val="center"/>
            </w:pPr>
          </w:p>
        </w:tc>
        <w:tc>
          <w:tcPr>
            <w:tcW w:w="1330" w:type="dxa"/>
          </w:tcPr>
          <w:p w:rsidR="006A099B" w:rsidRPr="00B30E02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Супруг</w:t>
            </w:r>
          </w:p>
          <w:p w:rsidR="006A099B" w:rsidRPr="009922A0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1) земельный участок (для ведения ЛПХ) </w:t>
            </w:r>
          </w:p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2) земельная доля </w:t>
            </w:r>
          </w:p>
          <w:p w:rsidR="006A099B" w:rsidRPr="00565A76" w:rsidRDefault="006A099B" w:rsidP="00565A76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</w:tcPr>
          <w:p w:rsidR="006A099B" w:rsidRPr="00565A76" w:rsidRDefault="006A099B" w:rsidP="00ED4B69">
            <w:pPr>
              <w:ind w:left="-71" w:right="-82"/>
              <w:jc w:val="center"/>
            </w:pPr>
            <w:r w:rsidRPr="00565A76">
              <w:t>индивидуальная</w:t>
            </w:r>
          </w:p>
        </w:tc>
        <w:tc>
          <w:tcPr>
            <w:tcW w:w="898" w:type="dxa"/>
          </w:tcPr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565A76">
              <w:rPr>
                <w:b w:val="0"/>
                <w:bCs w:val="0"/>
              </w:rPr>
              <w:t>6017</w:t>
            </w:r>
          </w:p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565A76">
              <w:rPr>
                <w:b w:val="0"/>
                <w:bCs w:val="0"/>
              </w:rPr>
              <w:t>54000</w:t>
            </w:r>
          </w:p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565A76">
              <w:rPr>
                <w:b w:val="0"/>
                <w:bCs w:val="0"/>
              </w:rPr>
              <w:t>РФ</w:t>
            </w:r>
          </w:p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565A76">
              <w:rPr>
                <w:b w:val="0"/>
                <w:bCs w:val="0"/>
              </w:rPr>
              <w:t>РФ</w:t>
            </w:r>
          </w:p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565A76" w:rsidRDefault="006A099B" w:rsidP="00B8635B">
            <w:r w:rsidRPr="00565A76">
              <w:t>квартира</w:t>
            </w:r>
          </w:p>
          <w:p w:rsidR="006A099B" w:rsidRPr="00565A76" w:rsidRDefault="006A099B" w:rsidP="00B8635B"/>
          <w:p w:rsidR="006A099B" w:rsidRPr="00565A76" w:rsidRDefault="006A099B" w:rsidP="00B8635B"/>
          <w:p w:rsidR="006A099B" w:rsidRPr="00565A76" w:rsidRDefault="006A099B" w:rsidP="00B8635B"/>
          <w:p w:rsidR="006A099B" w:rsidRPr="00565A76" w:rsidRDefault="006A099B" w:rsidP="00B8635B"/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  <w:r w:rsidRPr="00565A76">
              <w:t>70,1</w:t>
            </w: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  <w:rPr>
                <w:lang w:val="en-US"/>
              </w:rPr>
            </w:pPr>
            <w:r>
              <w:t>РФ</w:t>
            </w: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r w:rsidRPr="00565A76">
              <w:t>автомобиль</w:t>
            </w:r>
          </w:p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65A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Шевроле Ланос</w:t>
            </w:r>
            <w:r w:rsidRPr="00565A76">
              <w:rPr>
                <w:rStyle w:val="apple-converted-space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123" w:type="dxa"/>
          </w:tcPr>
          <w:p w:rsidR="006A099B" w:rsidRPr="00565A76" w:rsidRDefault="006A099B" w:rsidP="00E40932">
            <w:pPr>
              <w:ind w:left="-79" w:right="-73"/>
              <w:jc w:val="center"/>
            </w:pPr>
            <w:r w:rsidRPr="00565A76">
              <w:t>102101,53</w:t>
            </w:r>
          </w:p>
        </w:tc>
        <w:tc>
          <w:tcPr>
            <w:tcW w:w="1330" w:type="dxa"/>
          </w:tcPr>
          <w:p w:rsidR="006A099B" w:rsidRPr="00676C7E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9922A0" w:rsidRDefault="006A099B" w:rsidP="00565A76">
            <w:r w:rsidRPr="009922A0">
              <w:t xml:space="preserve">Пайбаршева Светлана Михайловна – </w:t>
            </w:r>
          </w:p>
        </w:tc>
        <w:tc>
          <w:tcPr>
            <w:tcW w:w="1800" w:type="dxa"/>
          </w:tcPr>
          <w:p w:rsidR="006A099B" w:rsidRPr="003C5571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C5571">
              <w:rPr>
                <w:rFonts w:ascii="Times New Roman" w:hAnsi="Times New Roman" w:cs="Times New Roman"/>
                <w:sz w:val="24"/>
                <w:szCs w:val="24"/>
              </w:rPr>
              <w:t>директор МОУ «Казанская средняя (полная) общеобразовательная школа»</w:t>
            </w:r>
          </w:p>
        </w:tc>
        <w:tc>
          <w:tcPr>
            <w:tcW w:w="1796" w:type="dxa"/>
          </w:tcPr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квартира</w:t>
            </w:r>
          </w:p>
        </w:tc>
        <w:tc>
          <w:tcPr>
            <w:tcW w:w="1347" w:type="dxa"/>
          </w:tcPr>
          <w:p w:rsidR="006A099B" w:rsidRPr="00565A76" w:rsidRDefault="006A099B" w:rsidP="00ED4B69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49,2  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565A76" w:rsidRDefault="006A099B" w:rsidP="00E40932">
            <w:pPr>
              <w:ind w:left="-79" w:right="-73"/>
              <w:jc w:val="center"/>
            </w:pPr>
            <w:r>
              <w:t>355367,35</w:t>
            </w:r>
          </w:p>
        </w:tc>
        <w:tc>
          <w:tcPr>
            <w:tcW w:w="1330" w:type="dxa"/>
          </w:tcPr>
          <w:p w:rsidR="006A099B" w:rsidRPr="00676C7E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Несовершеннолетний ребенок</w:t>
            </w:r>
          </w:p>
          <w:p w:rsidR="006A099B" w:rsidRPr="009922A0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квартира</w:t>
            </w:r>
          </w:p>
        </w:tc>
        <w:tc>
          <w:tcPr>
            <w:tcW w:w="1347" w:type="dxa"/>
          </w:tcPr>
          <w:p w:rsidR="006A099B" w:rsidRPr="00565A76" w:rsidRDefault="006A099B" w:rsidP="00B8635B">
            <w:pPr>
              <w:ind w:left="-71" w:right="-82"/>
              <w:jc w:val="center"/>
            </w:pPr>
            <w:r>
              <w:t>общая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49,2  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565A76" w:rsidRDefault="006A099B" w:rsidP="00E40932">
            <w:pPr>
              <w:ind w:left="-79" w:right="-73"/>
              <w:jc w:val="center"/>
            </w:pPr>
            <w:r>
              <w:t>0,00</w:t>
            </w:r>
          </w:p>
        </w:tc>
        <w:tc>
          <w:tcPr>
            <w:tcW w:w="1330" w:type="dxa"/>
          </w:tcPr>
          <w:p w:rsidR="006A099B" w:rsidRPr="00676C7E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9922A0" w:rsidRDefault="006A099B" w:rsidP="005F5A2D">
            <w:r w:rsidRPr="009922A0">
              <w:t xml:space="preserve">Макаров Анатолий Николаевич – </w:t>
            </w:r>
          </w:p>
        </w:tc>
        <w:tc>
          <w:tcPr>
            <w:tcW w:w="1800" w:type="dxa"/>
          </w:tcPr>
          <w:p w:rsidR="006A099B" w:rsidRPr="003C5571" w:rsidRDefault="006A099B" w:rsidP="005F5A2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C5571">
              <w:rPr>
                <w:rFonts w:ascii="Times New Roman" w:hAnsi="Times New Roman" w:cs="Times New Roman"/>
                <w:sz w:val="24"/>
                <w:szCs w:val="24"/>
              </w:rPr>
              <w:t>директор МОУ «Калеевская основная общеобразовательная школа»</w:t>
            </w:r>
          </w:p>
        </w:tc>
        <w:tc>
          <w:tcPr>
            <w:tcW w:w="1796" w:type="dxa"/>
          </w:tcPr>
          <w:p w:rsidR="006A099B" w:rsidRPr="009922A0" w:rsidRDefault="006A099B" w:rsidP="005F5A2D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земельный участок под сельхозугодия</w:t>
            </w:r>
          </w:p>
          <w:p w:rsidR="006A099B" w:rsidRPr="009922A0" w:rsidRDefault="006A099B" w:rsidP="005F5A2D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земельный участок (под ИЖС)</w:t>
            </w:r>
          </w:p>
          <w:p w:rsidR="006A099B" w:rsidRPr="009922A0" w:rsidRDefault="006A099B" w:rsidP="005F5A2D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3)жилой дом</w:t>
            </w:r>
          </w:p>
        </w:tc>
        <w:tc>
          <w:tcPr>
            <w:tcW w:w="1347" w:type="dxa"/>
          </w:tcPr>
          <w:p w:rsidR="006A099B" w:rsidRPr="00565A76" w:rsidRDefault="006A099B" w:rsidP="00ED4B69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</w:t>
            </w:r>
            <w:r>
              <w:rPr>
                <w:b w:val="0"/>
                <w:bCs w:val="0"/>
              </w:rPr>
              <w:t xml:space="preserve">000 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850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81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РФ 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63059B" w:rsidRDefault="006A099B" w:rsidP="00E553E4">
            <w:pPr>
              <w:pStyle w:val="ConsPlusTitle"/>
              <w:widowControl/>
              <w:rPr>
                <w:b w:val="0"/>
                <w:bCs w:val="0"/>
              </w:rPr>
            </w:pPr>
            <w:r w:rsidRPr="0063059B">
              <w:rPr>
                <w:b w:val="0"/>
                <w:bCs w:val="0"/>
              </w:rPr>
              <w:t>1) Легковой автомобиль ВАЗ 2109</w:t>
            </w:r>
          </w:p>
          <w:p w:rsidR="006A099B" w:rsidRPr="0063059B" w:rsidRDefault="006A099B" w:rsidP="00E553E4">
            <w:pPr>
              <w:pStyle w:val="ConsPlusTitle"/>
              <w:widowControl/>
              <w:rPr>
                <w:b w:val="0"/>
                <w:bCs w:val="0"/>
              </w:rPr>
            </w:pPr>
            <w:r w:rsidRPr="0063059B">
              <w:rPr>
                <w:b w:val="0"/>
                <w:bCs w:val="0"/>
              </w:rPr>
              <w:t>2) Легковой автомобиль Шевроле-Авео</w:t>
            </w:r>
          </w:p>
          <w:p w:rsidR="006A099B" w:rsidRPr="0063059B" w:rsidRDefault="006A099B" w:rsidP="00E553E4">
            <w:pPr>
              <w:pStyle w:val="ConsPlusTitle"/>
              <w:widowControl/>
              <w:rPr>
                <w:b w:val="0"/>
                <w:bCs w:val="0"/>
              </w:rPr>
            </w:pPr>
            <w:r w:rsidRPr="0063059B">
              <w:rPr>
                <w:b w:val="0"/>
                <w:bCs w:val="0"/>
              </w:rPr>
              <w:t>3) Мотоцикл ИЖ-планета</w:t>
            </w:r>
          </w:p>
          <w:p w:rsidR="006A099B" w:rsidRPr="0063059B" w:rsidRDefault="006A099B" w:rsidP="00E553E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B">
              <w:rPr>
                <w:rFonts w:ascii="Times New Roman" w:hAnsi="Times New Roman" w:cs="Times New Roman"/>
                <w:sz w:val="24"/>
                <w:szCs w:val="24"/>
              </w:rPr>
              <w:t>4) Трактор МТЗ-50</w:t>
            </w:r>
          </w:p>
        </w:tc>
        <w:tc>
          <w:tcPr>
            <w:tcW w:w="1123" w:type="dxa"/>
          </w:tcPr>
          <w:p w:rsidR="006A099B" w:rsidRPr="00565A76" w:rsidRDefault="006A099B" w:rsidP="00E40932">
            <w:pPr>
              <w:ind w:left="-79" w:right="-73"/>
              <w:jc w:val="center"/>
            </w:pPr>
            <w:r>
              <w:t>412717,31</w:t>
            </w:r>
          </w:p>
        </w:tc>
        <w:tc>
          <w:tcPr>
            <w:tcW w:w="1330" w:type="dxa"/>
          </w:tcPr>
          <w:p w:rsidR="006A099B" w:rsidRPr="00676C7E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Супруга</w:t>
            </w:r>
          </w:p>
          <w:p w:rsidR="006A099B" w:rsidRPr="009922A0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жилой дом</w:t>
            </w:r>
          </w:p>
        </w:tc>
        <w:tc>
          <w:tcPr>
            <w:tcW w:w="1347" w:type="dxa"/>
          </w:tcPr>
          <w:p w:rsidR="006A099B" w:rsidRPr="00565A76" w:rsidRDefault="006A099B" w:rsidP="00ED4B69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81</w:t>
            </w:r>
          </w:p>
        </w:tc>
        <w:tc>
          <w:tcPr>
            <w:tcW w:w="693" w:type="dxa"/>
          </w:tcPr>
          <w:p w:rsidR="006A099B" w:rsidRPr="00565A76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9922A0" w:rsidRDefault="006A099B" w:rsidP="00A72D7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земельный участок под сельхозугодия</w:t>
            </w:r>
          </w:p>
          <w:p w:rsidR="006A099B" w:rsidRPr="009922A0" w:rsidRDefault="006A099B" w:rsidP="00A72D7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земельный участок (под ИЖС)</w:t>
            </w:r>
          </w:p>
          <w:p w:rsidR="006A099B" w:rsidRPr="00565A76" w:rsidRDefault="006A099B" w:rsidP="00B8635B"/>
        </w:tc>
        <w:tc>
          <w:tcPr>
            <w:tcW w:w="725" w:type="dxa"/>
          </w:tcPr>
          <w:p w:rsidR="006A099B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</w:t>
            </w:r>
            <w:r>
              <w:rPr>
                <w:b w:val="0"/>
                <w:bCs w:val="0"/>
              </w:rPr>
              <w:t xml:space="preserve">000 </w:t>
            </w:r>
          </w:p>
          <w:p w:rsidR="006A099B" w:rsidRPr="009922A0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850</w:t>
            </w:r>
          </w:p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9922A0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РФ </w:t>
            </w:r>
          </w:p>
          <w:p w:rsidR="006A099B" w:rsidRPr="009922A0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A72D7A" w:rsidRDefault="006A099B" w:rsidP="00A72D7A">
            <w:pPr>
              <w:ind w:left="-1"/>
              <w:jc w:val="center"/>
            </w:pPr>
            <w:r w:rsidRPr="00A72D7A">
              <w:t>РФ</w:t>
            </w:r>
          </w:p>
        </w:tc>
        <w:tc>
          <w:tcPr>
            <w:tcW w:w="2004" w:type="dxa"/>
          </w:tcPr>
          <w:p w:rsidR="006A099B" w:rsidRPr="0063059B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 w:rsidRPr="00A4206B">
              <w:t>34309,79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A4206B" w:rsidRDefault="006A099B" w:rsidP="00A4206B">
            <w:pPr>
              <w:pStyle w:val="ConsPlusTitle"/>
              <w:widowControl/>
              <w:rPr>
                <w:b w:val="0"/>
                <w:bCs w:val="0"/>
              </w:rPr>
            </w:pPr>
            <w:r w:rsidRPr="00A4206B">
              <w:rPr>
                <w:b w:val="0"/>
                <w:bCs w:val="0"/>
              </w:rPr>
              <w:t xml:space="preserve">Ялтаева Нина Леонидовна – </w:t>
            </w:r>
          </w:p>
        </w:tc>
        <w:tc>
          <w:tcPr>
            <w:tcW w:w="1800" w:type="dxa"/>
          </w:tcPr>
          <w:p w:rsidR="006A099B" w:rsidRPr="00A4206B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4206B">
              <w:rPr>
                <w:rFonts w:ascii="Times New Roman" w:hAnsi="Times New Roman" w:cs="Times New Roman"/>
                <w:sz w:val="24"/>
                <w:szCs w:val="24"/>
              </w:rPr>
              <w:t>директор МОУ «Купсольская основная общеобразовательная школа»</w:t>
            </w:r>
          </w:p>
        </w:tc>
        <w:tc>
          <w:tcPr>
            <w:tcW w:w="1796" w:type="dxa"/>
          </w:tcPr>
          <w:p w:rsidR="006A099B" w:rsidRPr="009922A0" w:rsidRDefault="006A099B" w:rsidP="000368F0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Земельный участок (для ведения ЛПХ)</w:t>
            </w:r>
          </w:p>
          <w:p w:rsidR="006A099B" w:rsidRPr="009922A0" w:rsidRDefault="006A099B" w:rsidP="000368F0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жилой дом</w:t>
            </w:r>
          </w:p>
        </w:tc>
        <w:tc>
          <w:tcPr>
            <w:tcW w:w="1347" w:type="dxa"/>
          </w:tcPr>
          <w:p w:rsidR="006A099B" w:rsidRDefault="006A099B" w:rsidP="00ED4B69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4600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86,6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288610,86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0368F0" w:rsidRDefault="006A099B" w:rsidP="000368F0">
            <w:pPr>
              <w:pStyle w:val="ConsPlusTitle"/>
              <w:widowControl/>
              <w:rPr>
                <w:b w:val="0"/>
                <w:bCs w:val="0"/>
              </w:rPr>
            </w:pPr>
            <w:r w:rsidRPr="000368F0">
              <w:rPr>
                <w:b w:val="0"/>
                <w:bCs w:val="0"/>
              </w:rPr>
              <w:t xml:space="preserve">Малинина Нина Витальевна </w:t>
            </w:r>
          </w:p>
        </w:tc>
        <w:tc>
          <w:tcPr>
            <w:tcW w:w="1800" w:type="dxa"/>
          </w:tcPr>
          <w:p w:rsidR="006A099B" w:rsidRPr="000368F0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368F0">
              <w:rPr>
                <w:rFonts w:ascii="Times New Roman" w:hAnsi="Times New Roman" w:cs="Times New Roman"/>
                <w:sz w:val="24"/>
                <w:szCs w:val="24"/>
              </w:rPr>
              <w:t>– директор МОУ «Куприяновская основная общеобразовательная школа»</w:t>
            </w:r>
          </w:p>
        </w:tc>
        <w:tc>
          <w:tcPr>
            <w:tcW w:w="1796" w:type="dxa"/>
          </w:tcPr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ED4B69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приусадебный земельный участок</w:t>
            </w: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2) жилой дом </w:t>
            </w:r>
          </w:p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3)гараж</w:t>
            </w:r>
          </w:p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725" w:type="dxa"/>
          </w:tcPr>
          <w:p w:rsidR="006A099B" w:rsidRDefault="006A099B" w:rsidP="00B8635B">
            <w:pPr>
              <w:ind w:left="-1"/>
              <w:jc w:val="center"/>
            </w:pPr>
            <w:r>
              <w:t>4880</w:t>
            </w: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  <w:r>
              <w:t>75,7</w:t>
            </w:r>
          </w:p>
          <w:p w:rsidR="006A099B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  <w:r>
              <w:t>107,9</w:t>
            </w:r>
          </w:p>
        </w:tc>
        <w:tc>
          <w:tcPr>
            <w:tcW w:w="777" w:type="dxa"/>
          </w:tcPr>
          <w:p w:rsidR="006A099B" w:rsidRDefault="006A099B" w:rsidP="00B8635B">
            <w:pPr>
              <w:ind w:left="-1"/>
              <w:jc w:val="center"/>
            </w:pPr>
            <w:r>
              <w:t>РФ</w:t>
            </w: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  <w:r>
              <w:t>РФ</w:t>
            </w:r>
          </w:p>
          <w:p w:rsidR="006A099B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  <w: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413133,48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Супруг</w:t>
            </w:r>
          </w:p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0368F0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871EF5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приусадебный земельный участок</w:t>
            </w:r>
          </w:p>
          <w:p w:rsidR="006A099B" w:rsidRDefault="006A099B" w:rsidP="00871EF5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2) жилой дом </w:t>
            </w:r>
          </w:p>
          <w:p w:rsidR="006A099B" w:rsidRPr="009922A0" w:rsidRDefault="006A099B" w:rsidP="00871EF5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3)гараж</w:t>
            </w:r>
          </w:p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ED4B69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Default="006A099B" w:rsidP="00B8635B">
            <w:pPr>
              <w:ind w:left="-1"/>
              <w:jc w:val="center"/>
            </w:pPr>
            <w:r>
              <w:t>4880</w:t>
            </w: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  <w:r>
              <w:t>75,7</w:t>
            </w:r>
          </w:p>
          <w:p w:rsidR="006A099B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  <w:r>
              <w:t>107,9</w:t>
            </w:r>
          </w:p>
        </w:tc>
        <w:tc>
          <w:tcPr>
            <w:tcW w:w="693" w:type="dxa"/>
          </w:tcPr>
          <w:p w:rsidR="006A099B" w:rsidRDefault="006A099B" w:rsidP="00B8635B">
            <w:pPr>
              <w:ind w:left="-1"/>
              <w:jc w:val="center"/>
            </w:pPr>
            <w:r>
              <w:t>РФ</w:t>
            </w: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  <w:r>
              <w:t>РФ</w:t>
            </w:r>
          </w:p>
          <w:p w:rsidR="006A099B" w:rsidRDefault="006A099B" w:rsidP="00B8635B">
            <w:pPr>
              <w:ind w:left="-1"/>
              <w:jc w:val="center"/>
            </w:pPr>
          </w:p>
          <w:p w:rsidR="006A099B" w:rsidRDefault="006A099B" w:rsidP="00B8635B">
            <w:pPr>
              <w:ind w:left="-1"/>
              <w:jc w:val="center"/>
            </w:pPr>
          </w:p>
          <w:p w:rsidR="006A099B" w:rsidRPr="00565A76" w:rsidRDefault="006A099B" w:rsidP="00B8635B">
            <w:pPr>
              <w:ind w:left="-1"/>
              <w:jc w:val="center"/>
            </w:pPr>
            <w: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Автомобиль ВАЗ 1111</w:t>
            </w: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155919,10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871EF5" w:rsidRDefault="006A099B" w:rsidP="00871EF5">
            <w:pPr>
              <w:pStyle w:val="ConsPlusTitle"/>
              <w:widowControl/>
              <w:rPr>
                <w:b w:val="0"/>
                <w:bCs w:val="0"/>
              </w:rPr>
            </w:pPr>
            <w:r w:rsidRPr="00871EF5">
              <w:rPr>
                <w:b w:val="0"/>
                <w:bCs w:val="0"/>
              </w:rPr>
              <w:t xml:space="preserve">Горохова Галина Анисимовна </w:t>
            </w:r>
          </w:p>
        </w:tc>
        <w:tc>
          <w:tcPr>
            <w:tcW w:w="1800" w:type="dxa"/>
          </w:tcPr>
          <w:p w:rsidR="006A099B" w:rsidRPr="00871EF5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871EF5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МОУ «Лажъяльская средняя (полная) общеобразовательная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школа»</w:t>
            </w:r>
          </w:p>
        </w:tc>
        <w:tc>
          <w:tcPr>
            <w:tcW w:w="1796" w:type="dxa"/>
          </w:tcPr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  <w:r w:rsidRPr="00504CEA">
              <w:rPr>
                <w:b w:val="0"/>
                <w:bCs w:val="0"/>
              </w:rPr>
              <w:t>1) Земельная доля</w:t>
            </w:r>
          </w:p>
        </w:tc>
        <w:tc>
          <w:tcPr>
            <w:tcW w:w="1347" w:type="dxa"/>
          </w:tcPr>
          <w:p w:rsidR="006A099B" w:rsidRDefault="006A099B" w:rsidP="00ED4B69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504CEA">
              <w:rPr>
                <w:b w:val="0"/>
                <w:bCs w:val="0"/>
              </w:rPr>
              <w:t>276</w:t>
            </w:r>
            <w:r>
              <w:rPr>
                <w:b w:val="0"/>
                <w:bCs w:val="0"/>
              </w:rPr>
              <w:t>00</w:t>
            </w:r>
          </w:p>
          <w:p w:rsidR="006A099B" w:rsidRPr="00504CE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504CE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504CEA">
              <w:rPr>
                <w:b w:val="0"/>
                <w:bCs w:val="0"/>
              </w:rPr>
              <w:t>РФ</w:t>
            </w:r>
          </w:p>
          <w:p w:rsidR="006A099B" w:rsidRPr="00504CEA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504CEA">
              <w:rPr>
                <w:b w:val="0"/>
                <w:bCs w:val="0"/>
              </w:rPr>
              <w:t>1) жилой дом</w:t>
            </w: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 xml:space="preserve">Земельный участок </w:t>
            </w: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  <w:p w:rsidR="006A099B" w:rsidRPr="00504CEA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725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504CEA">
              <w:rPr>
                <w:b w:val="0"/>
                <w:bCs w:val="0"/>
              </w:rPr>
              <w:t>58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5100</w:t>
            </w:r>
          </w:p>
          <w:p w:rsidR="006A099B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08733B" w:rsidRDefault="006A099B" w:rsidP="00A72D7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4900</w:t>
            </w:r>
          </w:p>
          <w:p w:rsidR="006A099B" w:rsidRPr="00504CE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504CEA">
              <w:rPr>
                <w:b w:val="0"/>
                <w:bCs w:val="0"/>
              </w:rPr>
              <w:t>РФ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504CE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504CEA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456224,11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Супруг</w:t>
            </w:r>
          </w:p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0368F0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08733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>1) Земельный участок (для  ведения ЛПХ)</w:t>
            </w:r>
          </w:p>
          <w:p w:rsidR="006A099B" w:rsidRPr="0008733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>2) земельная доля</w:t>
            </w:r>
          </w:p>
          <w:p w:rsidR="006A099B" w:rsidRPr="0008733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>3) жилой дом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5100</w:t>
            </w:r>
          </w:p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08733B">
              <w:rPr>
                <w:b w:val="0"/>
                <w:bCs w:val="0"/>
              </w:rPr>
              <w:t>76</w:t>
            </w:r>
            <w:r>
              <w:rPr>
                <w:b w:val="0"/>
                <w:bCs w:val="0"/>
              </w:rPr>
              <w:t>00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>58</w:t>
            </w:r>
          </w:p>
        </w:tc>
        <w:tc>
          <w:tcPr>
            <w:tcW w:w="693" w:type="dxa"/>
          </w:tcPr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>РФ</w:t>
            </w:r>
          </w:p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 xml:space="preserve">РФ 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08733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>1) земельный участок для сельхозугодий</w:t>
            </w:r>
          </w:p>
        </w:tc>
        <w:tc>
          <w:tcPr>
            <w:tcW w:w="725" w:type="dxa"/>
          </w:tcPr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>49</w:t>
            </w:r>
            <w:r>
              <w:rPr>
                <w:b w:val="0"/>
                <w:bCs w:val="0"/>
              </w:rPr>
              <w:t>00</w:t>
            </w:r>
            <w:r w:rsidRPr="0008733B">
              <w:rPr>
                <w:b w:val="0"/>
                <w:bCs w:val="0"/>
              </w:rPr>
              <w:t xml:space="preserve"> </w:t>
            </w:r>
          </w:p>
        </w:tc>
        <w:tc>
          <w:tcPr>
            <w:tcW w:w="777" w:type="dxa"/>
          </w:tcPr>
          <w:p w:rsidR="006A099B" w:rsidRPr="0008733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08733B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70995,09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0F28AE" w:rsidRDefault="006A099B" w:rsidP="000F28AE">
            <w:pPr>
              <w:pStyle w:val="ConsPlusTitle"/>
              <w:widowControl/>
              <w:rPr>
                <w:b w:val="0"/>
                <w:bCs w:val="0"/>
              </w:rPr>
            </w:pPr>
            <w:r w:rsidRPr="000F28AE">
              <w:rPr>
                <w:b w:val="0"/>
                <w:bCs w:val="0"/>
              </w:rPr>
              <w:t xml:space="preserve">Максимова Алевтина Серафимовна </w:t>
            </w:r>
          </w:p>
        </w:tc>
        <w:tc>
          <w:tcPr>
            <w:tcW w:w="1800" w:type="dxa"/>
          </w:tcPr>
          <w:p w:rsidR="006A099B" w:rsidRPr="003C5571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C5571">
              <w:rPr>
                <w:rFonts w:ascii="Times New Roman" w:hAnsi="Times New Roman" w:cs="Times New Roman"/>
                <w:sz w:val="24"/>
                <w:szCs w:val="24"/>
              </w:rPr>
              <w:t>– директор МОУ «Марисолинская средняя (полная) общеобразовательная школа»</w:t>
            </w:r>
          </w:p>
        </w:tc>
        <w:tc>
          <w:tcPr>
            <w:tcW w:w="1796" w:type="dxa"/>
          </w:tcPr>
          <w:p w:rsidR="006A099B" w:rsidRPr="00DB145A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DB145A">
              <w:rPr>
                <w:b w:val="0"/>
                <w:bCs w:val="0"/>
              </w:rPr>
              <w:t>1) земельный участок</w:t>
            </w:r>
          </w:p>
          <w:p w:rsidR="006A099B" w:rsidRPr="00DB145A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DB145A">
              <w:rPr>
                <w:b w:val="0"/>
                <w:bCs w:val="0"/>
              </w:rPr>
              <w:t xml:space="preserve">) </w:t>
            </w:r>
            <w:r>
              <w:rPr>
                <w:b w:val="0"/>
                <w:bCs w:val="0"/>
              </w:rPr>
              <w:t>жилой дом 1/5 доля</w:t>
            </w:r>
            <w:r w:rsidRPr="00DB145A">
              <w:rPr>
                <w:b w:val="0"/>
                <w:bCs w:val="0"/>
              </w:rPr>
              <w:t xml:space="preserve"> </w:t>
            </w:r>
          </w:p>
          <w:p w:rsidR="006A099B" w:rsidRPr="00DB145A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DB145A">
              <w:rPr>
                <w:b w:val="0"/>
                <w:bCs w:val="0"/>
              </w:rPr>
              <w:t xml:space="preserve"> </w:t>
            </w:r>
          </w:p>
        </w:tc>
        <w:tc>
          <w:tcPr>
            <w:tcW w:w="1347" w:type="dxa"/>
          </w:tcPr>
          <w:p w:rsidR="006A099B" w:rsidRDefault="006A099B" w:rsidP="00ED4B69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DB145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25600</w:t>
            </w:r>
          </w:p>
          <w:p w:rsidR="006A099B" w:rsidRPr="00DB145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DB145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213.2</w:t>
            </w:r>
          </w:p>
        </w:tc>
        <w:tc>
          <w:tcPr>
            <w:tcW w:w="693" w:type="dxa"/>
          </w:tcPr>
          <w:p w:rsidR="006A099B" w:rsidRPr="00DB145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DB145A">
              <w:rPr>
                <w:b w:val="0"/>
                <w:bCs w:val="0"/>
              </w:rPr>
              <w:t xml:space="preserve">РФ 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DB145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DB145A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473317,97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Супруг</w:t>
            </w:r>
          </w:p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0368F0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724805">
              <w:rPr>
                <w:b w:val="0"/>
                <w:bCs w:val="0"/>
              </w:rPr>
              <w:t>1</w:t>
            </w:r>
            <w:r w:rsidRPr="00DB145A">
              <w:rPr>
                <w:b w:val="0"/>
                <w:bCs w:val="0"/>
              </w:rPr>
              <w:t>) земельный участок</w:t>
            </w:r>
            <w:r>
              <w:rPr>
                <w:b w:val="0"/>
                <w:bCs w:val="0"/>
              </w:rPr>
              <w:t xml:space="preserve"> </w:t>
            </w: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2) </w:t>
            </w:r>
            <w:r w:rsidRPr="00DB145A">
              <w:rPr>
                <w:b w:val="0"/>
                <w:bCs w:val="0"/>
              </w:rPr>
              <w:t>) земельный участок</w:t>
            </w:r>
            <w:r>
              <w:rPr>
                <w:b w:val="0"/>
                <w:bCs w:val="0"/>
              </w:rPr>
              <w:t xml:space="preserve"> </w:t>
            </w:r>
            <w:r w:rsidRPr="00DB145A">
              <w:rPr>
                <w:b w:val="0"/>
                <w:bCs w:val="0"/>
              </w:rPr>
              <w:t xml:space="preserve"> </w:t>
            </w: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DB145A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  <w:r w:rsidRPr="00DB145A">
              <w:rPr>
                <w:b w:val="0"/>
                <w:bCs w:val="0"/>
              </w:rPr>
              <w:t xml:space="preserve">) </w:t>
            </w:r>
            <w:r>
              <w:rPr>
                <w:b w:val="0"/>
                <w:bCs w:val="0"/>
              </w:rPr>
              <w:t>жилой дом 1/5 доля</w:t>
            </w:r>
            <w:r w:rsidRPr="00DB145A">
              <w:rPr>
                <w:b w:val="0"/>
                <w:bCs w:val="0"/>
              </w:rPr>
              <w:t xml:space="preserve"> </w:t>
            </w:r>
          </w:p>
          <w:p w:rsidR="006A099B" w:rsidRPr="00724805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DB145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19176</w:t>
            </w:r>
          </w:p>
          <w:p w:rsidR="006A099B" w:rsidRPr="00DB145A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DB145A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6005995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213.2</w:t>
            </w:r>
          </w:p>
          <w:p w:rsidR="006A099B" w:rsidRPr="00724805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724805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724805">
              <w:rPr>
                <w:b w:val="0"/>
                <w:bCs w:val="0"/>
              </w:rPr>
              <w:t xml:space="preserve">РФ </w:t>
            </w: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724805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105806,09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9845E7">
            <w:r w:rsidRPr="009922A0">
              <w:t xml:space="preserve">Несовершеннолетний ребенок </w:t>
            </w:r>
          </w:p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0368F0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DB145A" w:rsidRDefault="006A099B" w:rsidP="009845E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Pr="00DB145A">
              <w:rPr>
                <w:b w:val="0"/>
                <w:bCs w:val="0"/>
              </w:rPr>
              <w:t xml:space="preserve">) </w:t>
            </w:r>
            <w:r>
              <w:rPr>
                <w:b w:val="0"/>
                <w:bCs w:val="0"/>
              </w:rPr>
              <w:t>жилой дом 1/5 доля</w:t>
            </w:r>
            <w:r w:rsidRPr="00DB145A">
              <w:rPr>
                <w:b w:val="0"/>
                <w:bCs w:val="0"/>
              </w:rPr>
              <w:t xml:space="preserve"> </w:t>
            </w:r>
          </w:p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Default="006A099B" w:rsidP="009845E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213.2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9922A0" w:rsidRDefault="006A099B" w:rsidP="009915D4">
            <w:r w:rsidRPr="009922A0">
              <w:t xml:space="preserve">Глушкова Людмила Георгиевна </w:t>
            </w:r>
          </w:p>
        </w:tc>
        <w:tc>
          <w:tcPr>
            <w:tcW w:w="1800" w:type="dxa"/>
          </w:tcPr>
          <w:p w:rsidR="006A099B" w:rsidRPr="009915D4" w:rsidRDefault="006A099B" w:rsidP="009915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915D4">
              <w:rPr>
                <w:rFonts w:ascii="Times New Roman" w:hAnsi="Times New Roman" w:cs="Times New Roman"/>
                <w:sz w:val="24"/>
                <w:szCs w:val="24"/>
              </w:rPr>
              <w:t>– директор МОУ  «Мустаевская средняя общеобразовательная школа имени Шабдара Осыпа»</w:t>
            </w:r>
          </w:p>
        </w:tc>
        <w:tc>
          <w:tcPr>
            <w:tcW w:w="1796" w:type="dxa"/>
          </w:tcPr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жилой дом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102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9915D4" w:rsidRDefault="006A099B" w:rsidP="009915D4">
            <w:pPr>
              <w:pStyle w:val="ConsPlusTitle"/>
              <w:widowControl/>
              <w:rPr>
                <w:b w:val="0"/>
                <w:bCs w:val="0"/>
                <w:sz w:val="20"/>
                <w:szCs w:val="20"/>
              </w:rPr>
            </w:pPr>
            <w:r w:rsidRPr="009915D4">
              <w:rPr>
                <w:b w:val="0"/>
                <w:bCs w:val="0"/>
                <w:sz w:val="20"/>
                <w:szCs w:val="20"/>
              </w:rPr>
              <w:t>1) земельный участок (для ведения ЛПХ)</w:t>
            </w:r>
          </w:p>
          <w:p w:rsidR="006A099B" w:rsidRPr="009915D4" w:rsidRDefault="006A099B" w:rsidP="009915D4">
            <w:pPr>
              <w:pStyle w:val="ConsPlusTitle"/>
              <w:widowControl/>
              <w:rPr>
                <w:b w:val="0"/>
                <w:bCs w:val="0"/>
                <w:sz w:val="20"/>
                <w:szCs w:val="20"/>
              </w:rPr>
            </w:pPr>
            <w:r w:rsidRPr="009915D4">
              <w:rPr>
                <w:b w:val="0"/>
                <w:bCs w:val="0"/>
                <w:sz w:val="20"/>
                <w:szCs w:val="20"/>
              </w:rPr>
              <w:t>2) земельный участок (для ведения ЛПХ)</w:t>
            </w:r>
          </w:p>
          <w:p w:rsidR="006A099B" w:rsidRPr="009915D4" w:rsidRDefault="006A099B" w:rsidP="009915D4">
            <w:pPr>
              <w:rPr>
                <w:sz w:val="20"/>
                <w:szCs w:val="20"/>
              </w:rPr>
            </w:pPr>
            <w:r w:rsidRPr="009915D4">
              <w:rPr>
                <w:sz w:val="20"/>
                <w:szCs w:val="20"/>
              </w:rPr>
              <w:t>3) земельный участок (для ведения ЛПХ)</w:t>
            </w:r>
          </w:p>
        </w:tc>
        <w:tc>
          <w:tcPr>
            <w:tcW w:w="725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5200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3703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3600</w:t>
            </w:r>
          </w:p>
        </w:tc>
        <w:tc>
          <w:tcPr>
            <w:tcW w:w="777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323206,48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Супруг</w:t>
            </w:r>
          </w:p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A4206B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ED4B69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15D4" w:rsidRDefault="006A099B" w:rsidP="00B8635B">
            <w:pPr>
              <w:pStyle w:val="ConsPlusTitle"/>
              <w:widowControl/>
              <w:rPr>
                <w:b w:val="0"/>
                <w:bCs w:val="0"/>
                <w:sz w:val="20"/>
                <w:szCs w:val="20"/>
              </w:rPr>
            </w:pPr>
            <w:r w:rsidRPr="009915D4">
              <w:rPr>
                <w:b w:val="0"/>
                <w:bCs w:val="0"/>
                <w:sz w:val="20"/>
                <w:szCs w:val="20"/>
              </w:rPr>
              <w:t>1) земельный участок (для ведения ЛПХ)</w:t>
            </w:r>
          </w:p>
          <w:p w:rsidR="006A099B" w:rsidRPr="009915D4" w:rsidRDefault="006A099B" w:rsidP="00B8635B">
            <w:pPr>
              <w:pStyle w:val="ConsPlusTitle"/>
              <w:widowControl/>
              <w:rPr>
                <w:b w:val="0"/>
                <w:bCs w:val="0"/>
                <w:sz w:val="20"/>
                <w:szCs w:val="20"/>
              </w:rPr>
            </w:pPr>
            <w:r w:rsidRPr="009915D4">
              <w:rPr>
                <w:b w:val="0"/>
                <w:bCs w:val="0"/>
                <w:sz w:val="20"/>
                <w:szCs w:val="20"/>
              </w:rPr>
              <w:t>2) земельный участок (для ведения ЛПХ)</w:t>
            </w:r>
          </w:p>
          <w:p w:rsidR="006A099B" w:rsidRDefault="006A099B" w:rsidP="00B8635B">
            <w:pPr>
              <w:rPr>
                <w:sz w:val="20"/>
                <w:szCs w:val="20"/>
              </w:rPr>
            </w:pPr>
            <w:r w:rsidRPr="009915D4">
              <w:rPr>
                <w:sz w:val="20"/>
                <w:szCs w:val="20"/>
              </w:rPr>
              <w:t>3) земельный участок (для ведения ЛПХ)</w:t>
            </w:r>
          </w:p>
          <w:p w:rsidR="006A099B" w:rsidRPr="00C529B9" w:rsidRDefault="006A099B" w:rsidP="00B8635B">
            <w:pPr>
              <w:rPr>
                <w:sz w:val="20"/>
                <w:szCs w:val="20"/>
              </w:rPr>
            </w:pPr>
            <w:r w:rsidRPr="00C529B9">
              <w:t>жилой дом</w:t>
            </w:r>
          </w:p>
        </w:tc>
        <w:tc>
          <w:tcPr>
            <w:tcW w:w="725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5200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3703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3600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102</w:t>
            </w:r>
          </w:p>
        </w:tc>
        <w:tc>
          <w:tcPr>
            <w:tcW w:w="777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128885,16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8635B">
            <w:r w:rsidRPr="009922A0">
              <w:t xml:space="preserve">Несовершеннолетний ребенок </w:t>
            </w:r>
          </w:p>
          <w:p w:rsidR="006A099B" w:rsidRDefault="006A099B" w:rsidP="002243BC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A4206B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жилой дом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Совместная собственность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102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0,00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9922A0" w:rsidRDefault="006A099B" w:rsidP="002243BC">
            <w:r w:rsidRPr="009922A0">
              <w:t xml:space="preserve">Вершинина Наталья Андрияновна </w:t>
            </w:r>
          </w:p>
        </w:tc>
        <w:tc>
          <w:tcPr>
            <w:tcW w:w="1800" w:type="dxa"/>
          </w:tcPr>
          <w:p w:rsidR="006A099B" w:rsidRPr="002243BC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243BC">
              <w:rPr>
                <w:rFonts w:ascii="Times New Roman" w:hAnsi="Times New Roman" w:cs="Times New Roman"/>
                <w:sz w:val="24"/>
                <w:szCs w:val="24"/>
              </w:rPr>
              <w:t>– директор МОУ «Нижнекугенерская основная общеобразовательная школа»</w:t>
            </w:r>
          </w:p>
        </w:tc>
        <w:tc>
          <w:tcPr>
            <w:tcW w:w="1796" w:type="dxa"/>
          </w:tcPr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земельная доля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37</w:t>
            </w:r>
            <w:r>
              <w:rPr>
                <w:b w:val="0"/>
                <w:bCs w:val="0"/>
              </w:rPr>
              <w:t>000</w:t>
            </w:r>
            <w:r w:rsidRPr="009922A0">
              <w:rPr>
                <w:b w:val="0"/>
                <w:bCs w:val="0"/>
              </w:rPr>
              <w:t xml:space="preserve"> 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9922A0" w:rsidRDefault="006A099B" w:rsidP="00C529B9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1)  земельный участок (для ведения ЛПХ) </w:t>
            </w:r>
          </w:p>
          <w:p w:rsidR="006A099B" w:rsidRDefault="006A099B" w:rsidP="00C529B9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9922A0">
              <w:rPr>
                <w:b w:val="0"/>
                <w:bCs w:val="0"/>
              </w:rPr>
              <w:t>) земельный участок (для ведения ЛПХ)</w:t>
            </w:r>
          </w:p>
          <w:p w:rsidR="006A099B" w:rsidRPr="009922A0" w:rsidRDefault="006A099B" w:rsidP="00C529B9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</w:t>
            </w:r>
          </w:p>
          <w:p w:rsidR="006A099B" w:rsidRPr="00C529B9" w:rsidRDefault="006A099B" w:rsidP="00C529B9">
            <w:r w:rsidRPr="00C529B9">
              <w:t>3) жилой дом</w:t>
            </w:r>
          </w:p>
        </w:tc>
        <w:tc>
          <w:tcPr>
            <w:tcW w:w="725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2520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5208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52,5</w:t>
            </w:r>
          </w:p>
        </w:tc>
        <w:tc>
          <w:tcPr>
            <w:tcW w:w="777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302556,28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Супруг</w:t>
            </w:r>
          </w:p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A4206B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2243BC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1)  земельный участок (для ведения ЛПХ) </w:t>
            </w:r>
          </w:p>
          <w:p w:rsidR="006A099B" w:rsidRDefault="006A099B" w:rsidP="002243BC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9922A0">
              <w:rPr>
                <w:b w:val="0"/>
                <w:bCs w:val="0"/>
              </w:rPr>
              <w:t>) земельный участок (для ведения ЛПХ)</w:t>
            </w:r>
          </w:p>
          <w:p w:rsidR="006A099B" w:rsidRPr="009922A0" w:rsidRDefault="006A099B" w:rsidP="002243BC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</w:t>
            </w:r>
          </w:p>
          <w:p w:rsidR="006A099B" w:rsidRPr="009922A0" w:rsidRDefault="006A099B" w:rsidP="002243BC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  <w:r w:rsidRPr="009922A0">
              <w:rPr>
                <w:b w:val="0"/>
                <w:bCs w:val="0"/>
              </w:rPr>
              <w:t>) жилой дом</w:t>
            </w:r>
          </w:p>
        </w:tc>
        <w:tc>
          <w:tcPr>
            <w:tcW w:w="1347" w:type="dxa"/>
          </w:tcPr>
          <w:p w:rsidR="006A099B" w:rsidRDefault="006A099B" w:rsidP="00ED4B69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2520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5208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52,5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C529B9" w:rsidRDefault="006A099B" w:rsidP="00B8635B">
            <w:r w:rsidRPr="00C529B9">
              <w:t>земельная доля</w:t>
            </w:r>
          </w:p>
        </w:tc>
        <w:tc>
          <w:tcPr>
            <w:tcW w:w="725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37</w:t>
            </w:r>
            <w:r>
              <w:rPr>
                <w:b w:val="0"/>
                <w:bCs w:val="0"/>
              </w:rPr>
              <w:t>000</w:t>
            </w:r>
            <w:r w:rsidRPr="009922A0">
              <w:rPr>
                <w:b w:val="0"/>
                <w:bCs w:val="0"/>
              </w:rPr>
              <w:t xml:space="preserve"> </w:t>
            </w:r>
          </w:p>
        </w:tc>
        <w:tc>
          <w:tcPr>
            <w:tcW w:w="777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63059B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B">
              <w:rPr>
                <w:rFonts w:ascii="Times New Roman" w:hAnsi="Times New Roman" w:cs="Times New Roman"/>
                <w:sz w:val="24"/>
                <w:szCs w:val="24"/>
              </w:rPr>
              <w:t>1) Легковой автомобиль ВАЗ 217130 , 2012 г.в.</w:t>
            </w: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150000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8635B">
            <w:r w:rsidRPr="009922A0">
              <w:t xml:space="preserve">Несовершеннолетний ребенок </w:t>
            </w:r>
          </w:p>
          <w:p w:rsidR="006A099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Default="006A099B" w:rsidP="00F74F3C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Pr="009922A0">
              <w:rPr>
                <w:b w:val="0"/>
                <w:bCs w:val="0"/>
              </w:rPr>
              <w:t>) земельный участок (для ведения ЛПХ)</w:t>
            </w:r>
          </w:p>
          <w:p w:rsidR="006A099B" w:rsidRPr="009922A0" w:rsidRDefault="006A099B" w:rsidP="00F74F3C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</w:t>
            </w:r>
          </w:p>
          <w:p w:rsidR="006A099B" w:rsidRPr="009922A0" w:rsidRDefault="006A099B" w:rsidP="00F74F3C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9922A0">
              <w:rPr>
                <w:b w:val="0"/>
                <w:bCs w:val="0"/>
              </w:rPr>
              <w:t>) жилой дом</w:t>
            </w:r>
          </w:p>
        </w:tc>
        <w:tc>
          <w:tcPr>
            <w:tcW w:w="1347" w:type="dxa"/>
          </w:tcPr>
          <w:p w:rsidR="006A099B" w:rsidRDefault="006A099B" w:rsidP="00ED4B69">
            <w:pPr>
              <w:ind w:left="-71" w:right="-82"/>
              <w:jc w:val="center"/>
            </w:pPr>
            <w:r>
              <w:t>Совместная собственность</w:t>
            </w:r>
          </w:p>
        </w:tc>
        <w:tc>
          <w:tcPr>
            <w:tcW w:w="898" w:type="dxa"/>
          </w:tcPr>
          <w:p w:rsidR="006A099B" w:rsidRPr="009922A0" w:rsidRDefault="006A099B" w:rsidP="00F74F3C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5208</w:t>
            </w:r>
          </w:p>
          <w:p w:rsidR="006A099B" w:rsidRPr="009922A0" w:rsidRDefault="006A099B" w:rsidP="00F74F3C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F74F3C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F74F3C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52,5</w:t>
            </w:r>
          </w:p>
        </w:tc>
        <w:tc>
          <w:tcPr>
            <w:tcW w:w="693" w:type="dxa"/>
          </w:tcPr>
          <w:p w:rsidR="006A099B" w:rsidRPr="009922A0" w:rsidRDefault="006A099B" w:rsidP="00F74F3C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F74F3C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F74F3C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F74F3C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0,00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F74F3C" w:rsidRDefault="006A099B" w:rsidP="00F74F3C">
            <w:pPr>
              <w:pStyle w:val="ConsPlusTitle"/>
              <w:widowControl/>
              <w:rPr>
                <w:b w:val="0"/>
                <w:bCs w:val="0"/>
              </w:rPr>
            </w:pPr>
            <w:r w:rsidRPr="00F74F3C">
              <w:rPr>
                <w:b w:val="0"/>
                <w:bCs w:val="0"/>
              </w:rPr>
              <w:t xml:space="preserve">Вознесенская Марина Семеновна </w:t>
            </w:r>
          </w:p>
        </w:tc>
        <w:tc>
          <w:tcPr>
            <w:tcW w:w="1800" w:type="dxa"/>
          </w:tcPr>
          <w:p w:rsidR="006A099B" w:rsidRPr="00331FD3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Директор МОУ «Сернурская средняя (полная) общеобразовательная школа № 2»</w:t>
            </w:r>
          </w:p>
        </w:tc>
        <w:tc>
          <w:tcPr>
            <w:tcW w:w="1796" w:type="dxa"/>
          </w:tcPr>
          <w:p w:rsidR="006A099B" w:rsidRPr="009922A0" w:rsidRDefault="006A099B" w:rsidP="00F72BF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 квартира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68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480885,13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Супруг</w:t>
            </w:r>
          </w:p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ED4B69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C529B9" w:rsidRDefault="006A099B" w:rsidP="00B8635B">
            <w:r w:rsidRPr="00C529B9">
              <w:t>квартира</w:t>
            </w:r>
          </w:p>
        </w:tc>
        <w:tc>
          <w:tcPr>
            <w:tcW w:w="725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68</w:t>
            </w:r>
          </w:p>
        </w:tc>
        <w:tc>
          <w:tcPr>
            <w:tcW w:w="777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7F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Chery T 11</w:t>
            </w:r>
          </w:p>
          <w:p w:rsidR="006A099B" w:rsidRPr="004B7FB1" w:rsidRDefault="006A099B" w:rsidP="00F72BF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Tiggo, 2012</w:t>
            </w:r>
          </w:p>
          <w:p w:rsidR="006A099B" w:rsidRPr="004B7FB1" w:rsidRDefault="006A099B" w:rsidP="00F72BF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7F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Газ</w:t>
            </w:r>
            <w:r w:rsidRPr="004B7F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1029,1997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4B7F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6A099B" w:rsidRPr="00A72D7A" w:rsidRDefault="006A099B" w:rsidP="00F72BF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3)Ваз21104, 2006</w:t>
            </w: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405600,00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Заболотских Ирина Александровна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И.О.Директора МОУ «Сернурская средняя (полная) общеобразовательная школа № 1»</w:t>
            </w:r>
          </w:p>
        </w:tc>
        <w:tc>
          <w:tcPr>
            <w:tcW w:w="1796" w:type="dxa"/>
          </w:tcPr>
          <w:p w:rsidR="006A099B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  <w:p w:rsidR="006A099B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9922A0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Квартира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  <w:p w:rsidR="006A099B" w:rsidRDefault="006A099B" w:rsidP="00B8635B">
            <w:pPr>
              <w:ind w:left="-71" w:right="-82"/>
              <w:jc w:val="center"/>
            </w:pPr>
          </w:p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1500,0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68,4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F2081B" w:rsidRDefault="006A099B" w:rsidP="00F2081B"/>
        </w:tc>
        <w:tc>
          <w:tcPr>
            <w:tcW w:w="725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A4206B" w:rsidRDefault="006A099B" w:rsidP="00E40932">
            <w:pPr>
              <w:ind w:left="-79" w:right="-73"/>
              <w:jc w:val="center"/>
            </w:pPr>
            <w:r>
              <w:t>483332,16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 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F2081B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F2081B">
              <w:rPr>
                <w:b w:val="0"/>
                <w:bCs w:val="0"/>
              </w:rPr>
              <w:t>Земельный участок</w:t>
            </w:r>
          </w:p>
          <w:p w:rsidR="006A099B" w:rsidRPr="00F2081B" w:rsidRDefault="006A099B" w:rsidP="00B8635B">
            <w:r w:rsidRPr="00F2081B">
              <w:t>Квартира</w:t>
            </w:r>
          </w:p>
        </w:tc>
        <w:tc>
          <w:tcPr>
            <w:tcW w:w="725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1500,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68,4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Default="006A099B" w:rsidP="00F208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Легковой автомобиль Шкода Актавия, 2011г.в.</w:t>
            </w:r>
          </w:p>
          <w:p w:rsidR="006A099B" w:rsidRPr="00565A76" w:rsidRDefault="006A099B" w:rsidP="00F2081B">
            <w:pPr>
              <w:pStyle w:val="ConsPlusCell"/>
              <w:ind w:left="720" w:hanging="7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ЗИЛ 5301,2003г.в.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48446,22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F2081B" w:rsidRDefault="006A099B" w:rsidP="00F2081B">
            <w:pPr>
              <w:pStyle w:val="ConsPlusTitle"/>
              <w:widowControl/>
              <w:rPr>
                <w:b w:val="0"/>
                <w:bCs w:val="0"/>
              </w:rPr>
            </w:pPr>
            <w:r w:rsidRPr="00F2081B">
              <w:rPr>
                <w:b w:val="0"/>
                <w:bCs w:val="0"/>
              </w:rPr>
              <w:t xml:space="preserve">Рыбаков Анатолий Витальевич 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Директор МОУ «Шудумарская основная общеобразовательная школа»</w:t>
            </w:r>
          </w:p>
        </w:tc>
        <w:tc>
          <w:tcPr>
            <w:tcW w:w="1796" w:type="dxa"/>
          </w:tcPr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земельный участок</w:t>
            </w:r>
            <w:r>
              <w:rPr>
                <w:b w:val="0"/>
                <w:bCs w:val="0"/>
              </w:rPr>
              <w:t xml:space="preserve"> 1/3 доля</w:t>
            </w:r>
            <w:r w:rsidRPr="009922A0">
              <w:rPr>
                <w:b w:val="0"/>
                <w:bCs w:val="0"/>
              </w:rPr>
              <w:t xml:space="preserve"> </w:t>
            </w:r>
          </w:p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2) земельный участок </w:t>
            </w:r>
            <w:r>
              <w:rPr>
                <w:b w:val="0"/>
                <w:bCs w:val="0"/>
              </w:rPr>
              <w:t xml:space="preserve"> 1/3 доля</w:t>
            </w:r>
          </w:p>
          <w:p w:rsidR="006A099B" w:rsidRPr="009922A0" w:rsidRDefault="006A099B" w:rsidP="00B8635B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3) жилой дом </w:t>
            </w:r>
            <w:r>
              <w:rPr>
                <w:b w:val="0"/>
                <w:bCs w:val="0"/>
              </w:rPr>
              <w:t xml:space="preserve"> 1/3 доля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долевая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5000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543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61A7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57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9922A0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легковой автомобиль ВАЗ 21074</w:t>
            </w:r>
          </w:p>
          <w:p w:rsidR="006A099B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Грузовой автомобиль ГАЗСАЗ 3507</w:t>
            </w:r>
          </w:p>
          <w:p w:rsidR="006A099B" w:rsidRPr="00A732D4" w:rsidRDefault="006A099B" w:rsidP="00A732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732D4">
              <w:rPr>
                <w:rFonts w:ascii="Times New Roman" w:hAnsi="Times New Roman" w:cs="Times New Roman"/>
              </w:rPr>
              <w:t xml:space="preserve">3)КИА </w:t>
            </w:r>
            <w:r w:rsidRPr="00A732D4">
              <w:rPr>
                <w:rFonts w:ascii="Times New Roman" w:hAnsi="Times New Roman" w:cs="Times New Roman"/>
                <w:lang w:val="en-US"/>
              </w:rPr>
              <w:t>RIO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400254,51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Супруга</w:t>
            </w:r>
          </w:p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Pr="00F2081B" w:rsidRDefault="006A099B" w:rsidP="00B863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земельный участок</w:t>
            </w:r>
            <w:r>
              <w:rPr>
                <w:b w:val="0"/>
                <w:bCs w:val="0"/>
              </w:rPr>
              <w:t xml:space="preserve"> 1/3 доля</w:t>
            </w:r>
            <w:r w:rsidRPr="009922A0">
              <w:rPr>
                <w:b w:val="0"/>
                <w:bCs w:val="0"/>
              </w:rPr>
              <w:t xml:space="preserve"> </w:t>
            </w:r>
          </w:p>
          <w:p w:rsidR="006A099B" w:rsidRPr="009922A0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2) земельный участок </w:t>
            </w:r>
            <w:r>
              <w:rPr>
                <w:b w:val="0"/>
                <w:bCs w:val="0"/>
              </w:rPr>
              <w:t xml:space="preserve"> 1/3 доля</w:t>
            </w:r>
          </w:p>
          <w:p w:rsidR="006A099B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3) жилой дом </w:t>
            </w:r>
            <w:r>
              <w:rPr>
                <w:b w:val="0"/>
                <w:bCs w:val="0"/>
              </w:rPr>
              <w:t xml:space="preserve"> 1/3 доля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долевая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5000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543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61A7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57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141066,11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5732" w:type="dxa"/>
            <w:gridSpan w:val="12"/>
          </w:tcPr>
          <w:p w:rsidR="006A099B" w:rsidRPr="00E3699A" w:rsidRDefault="006A099B" w:rsidP="00E3699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69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Дошкольные образовательные учреждения</w:t>
            </w: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Пирогова Наталья Борисовна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заведующая МДОУ «Сернурский детский сад общеразвивающего вида «Сказка»</w:t>
            </w:r>
          </w:p>
        </w:tc>
        <w:tc>
          <w:tcPr>
            <w:tcW w:w="1796" w:type="dxa"/>
          </w:tcPr>
          <w:p w:rsidR="006A099B" w:rsidRPr="009922A0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 ¼ доли квартиры</w:t>
            </w:r>
          </w:p>
          <w:p w:rsidR="006A099B" w:rsidRPr="009922A0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3) 5/6 доли квартиры</w:t>
            </w:r>
          </w:p>
          <w:p w:rsidR="006A099B" w:rsidRPr="009922A0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4) гостинка </w:t>
            </w:r>
          </w:p>
          <w:p w:rsidR="006A099B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Default="006A099B" w:rsidP="00A732D4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5) гараж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Долевая</w:t>
            </w:r>
          </w:p>
          <w:p w:rsidR="006A099B" w:rsidRDefault="006A099B" w:rsidP="00B8635B">
            <w:pPr>
              <w:ind w:left="-71" w:right="-82"/>
              <w:jc w:val="center"/>
            </w:pPr>
          </w:p>
          <w:p w:rsidR="006A099B" w:rsidRDefault="006A099B" w:rsidP="00B8635B">
            <w:pPr>
              <w:ind w:left="-71" w:right="-82"/>
              <w:jc w:val="center"/>
            </w:pPr>
            <w:r>
              <w:t>Долевая</w:t>
            </w:r>
          </w:p>
          <w:p w:rsidR="006A099B" w:rsidRDefault="006A099B" w:rsidP="00B8635B">
            <w:pPr>
              <w:ind w:left="-71" w:right="-82"/>
              <w:jc w:val="center"/>
            </w:pPr>
          </w:p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50,7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66,3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17</w:t>
            </w:r>
            <w:r>
              <w:rPr>
                <w:b w:val="0"/>
                <w:bCs w:val="0"/>
              </w:rPr>
              <w:t>,3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24</w:t>
            </w:r>
          </w:p>
        </w:tc>
        <w:tc>
          <w:tcPr>
            <w:tcW w:w="693" w:type="dxa"/>
          </w:tcPr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439250,16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 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¼ доли квартиры</w:t>
            </w:r>
          </w:p>
        </w:tc>
        <w:tc>
          <w:tcPr>
            <w:tcW w:w="1347" w:type="dxa"/>
          </w:tcPr>
          <w:p w:rsidR="006A099B" w:rsidRDefault="006A099B" w:rsidP="00267450">
            <w:pPr>
              <w:ind w:left="-71" w:right="-82"/>
              <w:jc w:val="center"/>
            </w:pPr>
            <w:r>
              <w:t>Долевая</w:t>
            </w:r>
          </w:p>
          <w:p w:rsidR="006A099B" w:rsidRDefault="006A099B" w:rsidP="00B8635B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9922A0" w:rsidRDefault="006A099B" w:rsidP="00267450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50,7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267450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565A76" w:rsidRDefault="006A099B" w:rsidP="00B8635B"/>
        </w:tc>
        <w:tc>
          <w:tcPr>
            <w:tcW w:w="725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777" w:type="dxa"/>
          </w:tcPr>
          <w:p w:rsidR="006A099B" w:rsidRPr="00565A76" w:rsidRDefault="006A099B" w:rsidP="00B8635B">
            <w:pPr>
              <w:ind w:left="-1"/>
              <w:jc w:val="center"/>
            </w:pP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Легковой автомобиль ВАЗ 21-15,2005г.в.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350024,27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E3699A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E3699A">
              <w:rPr>
                <w:b w:val="0"/>
                <w:bCs w:val="0"/>
              </w:rPr>
              <w:t xml:space="preserve">Шулепова Снежана Анатольевна  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заведующая МДОУ «Большесердежский детский сад «Солнышко»</w:t>
            </w:r>
          </w:p>
        </w:tc>
        <w:tc>
          <w:tcPr>
            <w:tcW w:w="1796" w:type="dxa"/>
          </w:tcPr>
          <w:p w:rsidR="006A099B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жилой дом 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64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226597,31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 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жилой дом 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64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Легковой автомобиль Форд Фокус,2006 г.в.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227392,93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Несовершеннолетний ребенок 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жилой дом 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64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0.00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Несовершеннолетний ребенок 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Default="006A099B" w:rsidP="00565A76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Default="006A099B" w:rsidP="00B8635B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жилой дом 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64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0,00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9922A0" w:rsidRDefault="006A099B" w:rsidP="00E3699A">
            <w:r w:rsidRPr="009922A0">
              <w:t xml:space="preserve">Мамаева Елена Ивановна 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Заведующая МДОУ «Верхнекугенерский детский сад «Родничок»</w:t>
            </w: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  <w:lang w:val="en-US"/>
              </w:rPr>
              <w:t xml:space="preserve">1) </w:t>
            </w:r>
            <w:r w:rsidRPr="009922A0">
              <w:rPr>
                <w:b w:val="0"/>
                <w:bCs w:val="0"/>
              </w:rPr>
              <w:t xml:space="preserve">приусадебный земельный участок 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2) квартира </w:t>
            </w:r>
          </w:p>
        </w:tc>
        <w:tc>
          <w:tcPr>
            <w:tcW w:w="1347" w:type="dxa"/>
          </w:tcPr>
          <w:p w:rsidR="006A099B" w:rsidRDefault="006A099B" w:rsidP="00B8635B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825 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60,7</w:t>
            </w: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РФ 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земельный участок (для ведения ЛПХ)</w:t>
            </w:r>
          </w:p>
          <w:p w:rsidR="006A099B" w:rsidRPr="00E3699A" w:rsidRDefault="006A099B" w:rsidP="00E3699A">
            <w:r w:rsidRPr="00E3699A">
              <w:t>2) земельный участок (для ведения ЛПХ)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5104 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4350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565A76" w:rsidRDefault="006A099B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6A099B" w:rsidRPr="00E3699A" w:rsidRDefault="006A099B" w:rsidP="00E40932">
            <w:pPr>
              <w:ind w:left="-79" w:right="-73"/>
              <w:jc w:val="center"/>
            </w:pPr>
            <w:r>
              <w:t>216754.47</w:t>
            </w:r>
          </w:p>
        </w:tc>
        <w:tc>
          <w:tcPr>
            <w:tcW w:w="1330" w:type="dxa"/>
          </w:tcPr>
          <w:p w:rsidR="006A099B" w:rsidRPr="00E3699A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 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земельный участок (для ведения ЛПХ)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земельный участок (для ведения ЛПХ)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5104 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4350</w:t>
            </w: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  <w:lang w:val="en-US"/>
              </w:rPr>
              <w:t xml:space="preserve">1) </w:t>
            </w:r>
            <w:r w:rsidRPr="009922A0">
              <w:rPr>
                <w:b w:val="0"/>
                <w:bCs w:val="0"/>
              </w:rPr>
              <w:t xml:space="preserve">приусадебный земельный участок </w:t>
            </w:r>
          </w:p>
          <w:p w:rsidR="006A099B" w:rsidRPr="00565A76" w:rsidRDefault="006A099B" w:rsidP="00E3699A">
            <w:r w:rsidRPr="009922A0">
              <w:rPr>
                <w:b/>
                <w:bCs/>
              </w:rPr>
              <w:t xml:space="preserve">2) </w:t>
            </w:r>
            <w:r w:rsidRPr="00E3699A">
              <w:t>квартира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825 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60,7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РФ 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легковой автомобиль ВАЗ 2123</w:t>
            </w:r>
          </w:p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легковой автомобиль </w:t>
            </w:r>
            <w:r w:rsidRPr="009922A0">
              <w:rPr>
                <w:b w:val="0"/>
                <w:bCs w:val="0"/>
                <w:lang w:val="en-US"/>
              </w:rPr>
              <w:t>DAEWOO</w:t>
            </w:r>
            <w:r w:rsidRPr="009922A0">
              <w:rPr>
                <w:b w:val="0"/>
                <w:bCs w:val="0"/>
              </w:rPr>
              <w:t xml:space="preserve"> </w:t>
            </w:r>
            <w:r w:rsidRPr="009922A0">
              <w:rPr>
                <w:b w:val="0"/>
                <w:bCs w:val="0"/>
                <w:lang w:val="en-US"/>
              </w:rPr>
              <w:t>NEXIA</w:t>
            </w:r>
          </w:p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ГАЗ 330234</w:t>
            </w:r>
          </w:p>
          <w:p w:rsidR="006A099B" w:rsidRPr="00B75E33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КАМАЗ 365115С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90243.81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487D35" w:rsidRDefault="006A099B" w:rsidP="00E3699A">
            <w:r w:rsidRPr="00487D35">
              <w:t xml:space="preserve">Сергеева Тамара Николаевна  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Заведующая МДОУ «Горняцкий детский сад «Радуга»</w:t>
            </w: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487D35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квартира</w:t>
            </w:r>
          </w:p>
        </w:tc>
        <w:tc>
          <w:tcPr>
            <w:tcW w:w="725" w:type="dxa"/>
          </w:tcPr>
          <w:p w:rsidR="006A099B" w:rsidRPr="00487D35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49</w:t>
            </w:r>
          </w:p>
        </w:tc>
        <w:tc>
          <w:tcPr>
            <w:tcW w:w="777" w:type="dxa"/>
          </w:tcPr>
          <w:p w:rsidR="006A099B" w:rsidRPr="00487D35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213706,78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BC5854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Несовершеннолетний ребенок 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487D35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квартира</w:t>
            </w:r>
          </w:p>
        </w:tc>
        <w:tc>
          <w:tcPr>
            <w:tcW w:w="725" w:type="dxa"/>
          </w:tcPr>
          <w:p w:rsidR="006A099B" w:rsidRPr="00487D35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49</w:t>
            </w:r>
          </w:p>
        </w:tc>
        <w:tc>
          <w:tcPr>
            <w:tcW w:w="777" w:type="dxa"/>
          </w:tcPr>
          <w:p w:rsidR="006A099B" w:rsidRPr="00487D35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Несовершеннолетний ребенок 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487D35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квартира</w:t>
            </w:r>
          </w:p>
        </w:tc>
        <w:tc>
          <w:tcPr>
            <w:tcW w:w="725" w:type="dxa"/>
          </w:tcPr>
          <w:p w:rsidR="006A099B" w:rsidRPr="00487D35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49</w:t>
            </w:r>
          </w:p>
        </w:tc>
        <w:tc>
          <w:tcPr>
            <w:tcW w:w="777" w:type="dxa"/>
          </w:tcPr>
          <w:p w:rsidR="006A099B" w:rsidRPr="00487D35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487D35" w:rsidRDefault="006A099B" w:rsidP="00E3699A">
            <w:r w:rsidRPr="00487D35">
              <w:t xml:space="preserve">Вахонина Татьяна Михайловна 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Заведующая МДОУ «Зашижемский детский сад «Колосок»</w:t>
            </w: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Квартира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50,1</w:t>
            </w: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Дом</w:t>
            </w:r>
          </w:p>
        </w:tc>
        <w:tc>
          <w:tcPr>
            <w:tcW w:w="725" w:type="dxa"/>
          </w:tcPr>
          <w:p w:rsidR="006A099B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3100</w:t>
            </w:r>
          </w:p>
          <w:p w:rsidR="006A099B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36,6</w:t>
            </w: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158464,41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 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Дом</w:t>
            </w:r>
          </w:p>
        </w:tc>
        <w:tc>
          <w:tcPr>
            <w:tcW w:w="1347" w:type="dxa"/>
          </w:tcPr>
          <w:p w:rsidR="006A099B" w:rsidRPr="00E3699A" w:rsidRDefault="006A099B" w:rsidP="000770B7">
            <w:pPr>
              <w:ind w:left="-71" w:right="-82"/>
              <w:jc w:val="center"/>
            </w:pPr>
            <w:r w:rsidRPr="00E3699A">
              <w:rPr>
                <w:sz w:val="22"/>
                <w:szCs w:val="22"/>
              </w:rPr>
              <w:t>Индивидуальная</w:t>
            </w:r>
          </w:p>
          <w:p w:rsidR="006A099B" w:rsidRPr="00E3699A" w:rsidRDefault="006A099B" w:rsidP="000770B7">
            <w:pPr>
              <w:ind w:left="-71" w:right="-82"/>
              <w:jc w:val="center"/>
            </w:pPr>
          </w:p>
          <w:p w:rsidR="006A099B" w:rsidRDefault="006A099B" w:rsidP="000770B7">
            <w:pPr>
              <w:ind w:left="-71" w:right="-82"/>
              <w:jc w:val="center"/>
            </w:pPr>
            <w:r w:rsidRPr="00E3699A"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98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3100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36,6</w:t>
            </w:r>
          </w:p>
        </w:tc>
        <w:tc>
          <w:tcPr>
            <w:tcW w:w="693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Квартира</w:t>
            </w:r>
          </w:p>
        </w:tc>
        <w:tc>
          <w:tcPr>
            <w:tcW w:w="725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50,1</w:t>
            </w: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Легковой автомобиль Лада-Калина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327726,23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9922A0" w:rsidRDefault="006A099B" w:rsidP="00E3699A">
            <w:r w:rsidRPr="009922A0">
              <w:t xml:space="preserve">Антропова Светлана Ипатовна 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заведующая   МДОУ «Лажъяльский детский сад общеразвивающего вида «Ший онгыр»</w:t>
            </w: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жилой дом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66,4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460088,54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 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земельный участок (для ведения ЛПХ)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приусадебный земельный участок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жилой дом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5000 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5100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66,4</w:t>
            </w: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РФ 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725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22277,20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Несовершеннолетний ребенок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жилой дом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66,4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66684,00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Несовершеннолетний ребенок </w:t>
            </w:r>
          </w:p>
        </w:tc>
        <w:tc>
          <w:tcPr>
            <w:tcW w:w="1800" w:type="dxa"/>
          </w:tcPr>
          <w:p w:rsidR="006A099B" w:rsidRDefault="006A099B" w:rsidP="00C529B9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жилой дом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66,4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0,00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E3699A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E3699A">
              <w:rPr>
                <w:b w:val="0"/>
                <w:bCs w:val="0"/>
              </w:rPr>
              <w:t xml:space="preserve">Мамаева Любовь Петровна  </w:t>
            </w:r>
          </w:p>
        </w:tc>
        <w:tc>
          <w:tcPr>
            <w:tcW w:w="1800" w:type="dxa"/>
          </w:tcPr>
          <w:p w:rsidR="006A099B" w:rsidRPr="00331FD3" w:rsidRDefault="006A099B" w:rsidP="00C529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Заведующая МДОУ «Нижне-Рушенерский детский сад «Вис-вис»</w:t>
            </w: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1/3 доли квартиры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долевая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48</w:t>
            </w: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РФ </w:t>
            </w: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173966,45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 </w:t>
            </w:r>
          </w:p>
        </w:tc>
        <w:tc>
          <w:tcPr>
            <w:tcW w:w="1800" w:type="dxa"/>
          </w:tcPr>
          <w:p w:rsidR="006A099B" w:rsidRDefault="006A099B" w:rsidP="00E3699A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1/3 доли квартиры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долевая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48</w:t>
            </w: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РФ </w:t>
            </w: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8140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легковой автомобиль ГАЗ 53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77399,71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E3699A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E3699A">
              <w:rPr>
                <w:b w:val="0"/>
                <w:bCs w:val="0"/>
              </w:rPr>
              <w:t xml:space="preserve">Волкова Маргарита Владимировна  </w:t>
            </w:r>
          </w:p>
        </w:tc>
        <w:tc>
          <w:tcPr>
            <w:tcW w:w="1800" w:type="dxa"/>
          </w:tcPr>
          <w:p w:rsidR="006A099B" w:rsidRPr="00331FD3" w:rsidRDefault="006A099B" w:rsidP="00E3699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заведующая МДОУ «Сернурский детский сад общеразвивающего вида Ромашка»</w:t>
            </w: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земельный участок для содержания гаража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¼ доли квартиры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3) квартира 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4) гараж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долевая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26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8,57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35,1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26</w:t>
            </w: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земельный участок (для ведения ЛПХ)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2706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легковой автомобиль Нисан Альмера Классик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легковой автомобиль ВАЗ 2109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Супруг</w:t>
            </w:r>
          </w:p>
        </w:tc>
        <w:tc>
          <w:tcPr>
            <w:tcW w:w="1800" w:type="dxa"/>
          </w:tcPr>
          <w:p w:rsidR="006A099B" w:rsidRDefault="006A099B" w:rsidP="00E3699A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¼ доли квартиры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1) земельный участок для огородничества 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земельный участок для содержания сарая</w:t>
            </w:r>
          </w:p>
        </w:tc>
        <w:tc>
          <w:tcPr>
            <w:tcW w:w="725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63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15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Pr="009922A0" w:rsidRDefault="006A099B" w:rsidP="00E3699A">
            <w:r>
              <w:t xml:space="preserve">Четкарева Надежда Николаевна </w:t>
            </w:r>
          </w:p>
        </w:tc>
        <w:tc>
          <w:tcPr>
            <w:tcW w:w="1800" w:type="dxa"/>
          </w:tcPr>
          <w:p w:rsidR="006A099B" w:rsidRPr="00331FD3" w:rsidRDefault="006A099B" w:rsidP="00E3699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заведующая МДОУ «Сернурский Центр развития ребенка – дет/сад «Колокольчик»</w:t>
            </w:r>
          </w:p>
        </w:tc>
        <w:tc>
          <w:tcPr>
            <w:tcW w:w="1796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Квартира </w:t>
            </w:r>
          </w:p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Квартира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1632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42.8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34</w:t>
            </w:r>
          </w:p>
        </w:tc>
        <w:tc>
          <w:tcPr>
            <w:tcW w:w="693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Дом</w:t>
            </w:r>
          </w:p>
        </w:tc>
        <w:tc>
          <w:tcPr>
            <w:tcW w:w="725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600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95</w:t>
            </w: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387824,16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 </w:t>
            </w:r>
          </w:p>
        </w:tc>
        <w:tc>
          <w:tcPr>
            <w:tcW w:w="1800" w:type="dxa"/>
          </w:tcPr>
          <w:p w:rsidR="006A099B" w:rsidRDefault="006A099B" w:rsidP="00E3699A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Дом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600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95</w:t>
            </w:r>
          </w:p>
        </w:tc>
        <w:tc>
          <w:tcPr>
            <w:tcW w:w="693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Квартира </w:t>
            </w:r>
          </w:p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Квартира</w:t>
            </w:r>
          </w:p>
        </w:tc>
        <w:tc>
          <w:tcPr>
            <w:tcW w:w="725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1632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42.8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34</w:t>
            </w: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Легковой автомобиль </w:t>
            </w:r>
            <w:r>
              <w:rPr>
                <w:b w:val="0"/>
                <w:bCs w:val="0"/>
                <w:lang w:val="en-US"/>
              </w:rPr>
              <w:t>Great</w:t>
            </w:r>
            <w:r w:rsidRPr="0063059B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Wall</w:t>
            </w:r>
            <w:r w:rsidRPr="0063059B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Hover</w:t>
            </w:r>
            <w:r>
              <w:rPr>
                <w:b w:val="0"/>
                <w:bCs w:val="0"/>
              </w:rPr>
              <w:t>,</w:t>
            </w:r>
          </w:p>
          <w:p w:rsidR="006A099B" w:rsidRPr="00E3699A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2007 г.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821484,50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Несовершеннолетний ребенок </w:t>
            </w:r>
          </w:p>
        </w:tc>
        <w:tc>
          <w:tcPr>
            <w:tcW w:w="1800" w:type="dxa"/>
          </w:tcPr>
          <w:p w:rsidR="006A099B" w:rsidRDefault="006A099B" w:rsidP="00E3699A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Земельный участок</w:t>
            </w:r>
          </w:p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Дом</w:t>
            </w:r>
          </w:p>
        </w:tc>
        <w:tc>
          <w:tcPr>
            <w:tcW w:w="725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600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95</w:t>
            </w: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0,00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5732" w:type="dxa"/>
            <w:gridSpan w:val="12"/>
          </w:tcPr>
          <w:p w:rsidR="006A099B" w:rsidRPr="00E3699A" w:rsidRDefault="006A099B" w:rsidP="00E3699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69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Дополнительного образования</w:t>
            </w: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Рябцева Галина Ивановна</w:t>
            </w:r>
          </w:p>
        </w:tc>
        <w:tc>
          <w:tcPr>
            <w:tcW w:w="1800" w:type="dxa"/>
          </w:tcPr>
          <w:p w:rsidR="006A099B" w:rsidRPr="00331FD3" w:rsidRDefault="006A099B" w:rsidP="00E3699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директор МОУ ДОД  «Сернурский Дом детского творчества»</w:t>
            </w:r>
          </w:p>
        </w:tc>
        <w:tc>
          <w:tcPr>
            <w:tcW w:w="1796" w:type="dxa"/>
          </w:tcPr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Pr="009922A0">
              <w:rPr>
                <w:b w:val="0"/>
                <w:bCs w:val="0"/>
              </w:rPr>
              <w:t xml:space="preserve">) садовый участок 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1/3 доли  квартиры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  <w:r w:rsidRPr="009922A0">
              <w:rPr>
                <w:b w:val="0"/>
                <w:bCs w:val="0"/>
              </w:rPr>
              <w:t>) гараж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499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55,7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27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725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444148,68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 </w:t>
            </w:r>
          </w:p>
        </w:tc>
        <w:tc>
          <w:tcPr>
            <w:tcW w:w="1800" w:type="dxa"/>
          </w:tcPr>
          <w:p w:rsidR="006A099B" w:rsidRDefault="006A099B" w:rsidP="00E3699A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1) огород 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1/3 доли квартиры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индивидуальная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37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55,7</w:t>
            </w:r>
            <w:r w:rsidRPr="009922A0">
              <w:rPr>
                <w:b w:val="0"/>
                <w:bCs w:val="0"/>
              </w:rPr>
              <w:t xml:space="preserve"> </w:t>
            </w: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РФ 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гараж</w:t>
            </w:r>
          </w:p>
        </w:tc>
        <w:tc>
          <w:tcPr>
            <w:tcW w:w="725" w:type="dxa"/>
          </w:tcPr>
          <w:p w:rsidR="006A099B" w:rsidRPr="009922A0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27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 xml:space="preserve"> легковой автомобиль «Чери Кимо»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120522,99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Шабдаров Александр Романович</w:t>
            </w:r>
          </w:p>
        </w:tc>
        <w:tc>
          <w:tcPr>
            <w:tcW w:w="1800" w:type="dxa"/>
          </w:tcPr>
          <w:p w:rsidR="006A099B" w:rsidRPr="00331FD3" w:rsidRDefault="006A099B" w:rsidP="00E3699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31FD3">
              <w:rPr>
                <w:rFonts w:ascii="Times New Roman" w:hAnsi="Times New Roman" w:cs="Times New Roman"/>
                <w:sz w:val="24"/>
                <w:szCs w:val="24"/>
              </w:rPr>
              <w:t>директор МОУ ДОД «Сернурская детская юношеская спортивная школа»</w:t>
            </w:r>
          </w:p>
        </w:tc>
        <w:tc>
          <w:tcPr>
            <w:tcW w:w="1796" w:type="dxa"/>
          </w:tcPr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садовый земельный участок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земельный участок под гараж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3) ¼ доли квартиры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4) квартира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5) гараж</w:t>
            </w:r>
          </w:p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6) гараж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Индивидуальная</w:t>
            </w:r>
          </w:p>
          <w:p w:rsidR="006A099B" w:rsidRDefault="006A099B" w:rsidP="000770B7">
            <w:pPr>
              <w:ind w:left="-71" w:right="-82"/>
              <w:jc w:val="center"/>
            </w:pPr>
          </w:p>
          <w:p w:rsidR="006A099B" w:rsidRDefault="006A099B" w:rsidP="000770B7">
            <w:pPr>
              <w:ind w:left="-71" w:right="-82"/>
              <w:jc w:val="center"/>
            </w:pPr>
          </w:p>
          <w:p w:rsidR="006A099B" w:rsidRDefault="006A099B" w:rsidP="000770B7">
            <w:pPr>
              <w:ind w:left="-71" w:right="-82"/>
              <w:jc w:val="center"/>
            </w:pPr>
          </w:p>
          <w:p w:rsidR="006A099B" w:rsidRDefault="006A099B" w:rsidP="000770B7">
            <w:pPr>
              <w:ind w:left="-71" w:right="-82"/>
              <w:jc w:val="center"/>
            </w:pPr>
          </w:p>
          <w:p w:rsidR="006A099B" w:rsidRDefault="006A099B" w:rsidP="000770B7">
            <w:pPr>
              <w:ind w:left="-71" w:right="-82"/>
              <w:jc w:val="center"/>
            </w:pPr>
            <w:r>
              <w:t>долевая</w:t>
            </w:r>
          </w:p>
        </w:tc>
        <w:tc>
          <w:tcPr>
            <w:tcW w:w="898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635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26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15,15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52,8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31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23,3</w:t>
            </w: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1) садовый земельный участок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2) земельный участок под гараж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  <w:r w:rsidRPr="009922A0">
              <w:rPr>
                <w:b w:val="0"/>
                <w:bCs w:val="0"/>
              </w:rPr>
              <w:t>) гараж</w:t>
            </w: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 w:rsidRPr="009922A0">
              <w:rPr>
                <w:b w:val="0"/>
                <w:bCs w:val="0"/>
              </w:rPr>
              <w:t>) гараж</w:t>
            </w:r>
          </w:p>
        </w:tc>
        <w:tc>
          <w:tcPr>
            <w:tcW w:w="725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635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26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15,15</w:t>
            </w: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31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23,3</w:t>
            </w:r>
          </w:p>
        </w:tc>
        <w:tc>
          <w:tcPr>
            <w:tcW w:w="777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</w:tc>
        <w:tc>
          <w:tcPr>
            <w:tcW w:w="2004" w:type="dxa"/>
          </w:tcPr>
          <w:p w:rsidR="006A099B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ВАЗ 111730</w:t>
            </w: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358152,98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Супруга </w:t>
            </w:r>
          </w:p>
        </w:tc>
        <w:tc>
          <w:tcPr>
            <w:tcW w:w="1800" w:type="dxa"/>
          </w:tcPr>
          <w:p w:rsidR="006A099B" w:rsidRDefault="006A099B" w:rsidP="00E3699A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¼ доли квартиры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долевая</w:t>
            </w:r>
          </w:p>
        </w:tc>
        <w:tc>
          <w:tcPr>
            <w:tcW w:w="898" w:type="dxa"/>
          </w:tcPr>
          <w:p w:rsidR="006A099B" w:rsidRPr="009922A0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15,15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725" w:type="dxa"/>
          </w:tcPr>
          <w:p w:rsidR="006A099B" w:rsidRPr="009922A0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135260,51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Несовершеннолетний ребенок</w:t>
            </w:r>
          </w:p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Default="006A099B" w:rsidP="00E3699A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¼ доли квартиры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долевая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15,15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725" w:type="dxa"/>
          </w:tcPr>
          <w:p w:rsidR="006A099B" w:rsidRPr="009922A0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0.00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099B" w:rsidRPr="00676C7E">
        <w:trPr>
          <w:cantSplit/>
          <w:tblCellSpacing w:w="5" w:type="nil"/>
          <w:jc w:val="center"/>
        </w:trPr>
        <w:tc>
          <w:tcPr>
            <w:tcW w:w="1800" w:type="dxa"/>
          </w:tcPr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Несовершеннолетний ребенок</w:t>
            </w:r>
          </w:p>
          <w:p w:rsidR="006A099B" w:rsidRDefault="006A099B" w:rsidP="00E3699A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800" w:type="dxa"/>
          </w:tcPr>
          <w:p w:rsidR="006A099B" w:rsidRDefault="006A099B" w:rsidP="00E3699A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¼ доли квартиры</w:t>
            </w:r>
          </w:p>
        </w:tc>
        <w:tc>
          <w:tcPr>
            <w:tcW w:w="1347" w:type="dxa"/>
          </w:tcPr>
          <w:p w:rsidR="006A099B" w:rsidRDefault="006A099B" w:rsidP="000770B7">
            <w:pPr>
              <w:ind w:left="-71" w:right="-82"/>
              <w:jc w:val="center"/>
            </w:pPr>
            <w:r>
              <w:t>долевая</w:t>
            </w:r>
          </w:p>
        </w:tc>
        <w:tc>
          <w:tcPr>
            <w:tcW w:w="898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15,15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693" w:type="dxa"/>
          </w:tcPr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  <w:r w:rsidRPr="009922A0">
              <w:rPr>
                <w:b w:val="0"/>
                <w:bCs w:val="0"/>
              </w:rPr>
              <w:t>РФ</w:t>
            </w:r>
          </w:p>
          <w:p w:rsidR="006A099B" w:rsidRPr="009922A0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1439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725" w:type="dxa"/>
          </w:tcPr>
          <w:p w:rsidR="006A099B" w:rsidRPr="009922A0" w:rsidRDefault="006A099B" w:rsidP="00E3699A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777" w:type="dxa"/>
          </w:tcPr>
          <w:p w:rsidR="006A099B" w:rsidRDefault="006A099B" w:rsidP="000770B7">
            <w:pPr>
              <w:pStyle w:val="ConsPlusTitle"/>
              <w:widowControl/>
              <w:jc w:val="center"/>
              <w:rPr>
                <w:b w:val="0"/>
                <w:bCs w:val="0"/>
              </w:rPr>
            </w:pPr>
          </w:p>
        </w:tc>
        <w:tc>
          <w:tcPr>
            <w:tcW w:w="2004" w:type="dxa"/>
          </w:tcPr>
          <w:p w:rsidR="006A099B" w:rsidRPr="009922A0" w:rsidRDefault="006A099B" w:rsidP="000770B7">
            <w:pPr>
              <w:pStyle w:val="ConsPlusTitle"/>
              <w:widowControl/>
              <w:rPr>
                <w:b w:val="0"/>
                <w:bCs w:val="0"/>
              </w:rPr>
            </w:pPr>
          </w:p>
        </w:tc>
        <w:tc>
          <w:tcPr>
            <w:tcW w:w="1123" w:type="dxa"/>
          </w:tcPr>
          <w:p w:rsidR="006A099B" w:rsidRDefault="006A099B" w:rsidP="00E40932">
            <w:pPr>
              <w:ind w:left="-79" w:right="-73"/>
              <w:jc w:val="center"/>
            </w:pPr>
            <w:r>
              <w:t>0,00</w:t>
            </w:r>
          </w:p>
        </w:tc>
        <w:tc>
          <w:tcPr>
            <w:tcW w:w="1330" w:type="dxa"/>
          </w:tcPr>
          <w:p w:rsidR="006A099B" w:rsidRPr="00A4206B" w:rsidRDefault="006A099B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A099B" w:rsidRDefault="006A099B" w:rsidP="00C5368F">
      <w:pPr>
        <w:jc w:val="center"/>
        <w:rPr>
          <w:sz w:val="18"/>
          <w:szCs w:val="18"/>
        </w:rPr>
      </w:pPr>
      <w:r>
        <w:rPr>
          <w:sz w:val="18"/>
          <w:szCs w:val="18"/>
        </w:rPr>
        <w:tab/>
      </w:r>
    </w:p>
    <w:p w:rsidR="006A099B" w:rsidRPr="00C5368F" w:rsidRDefault="006A099B" w:rsidP="00C5368F">
      <w:pPr>
        <w:jc w:val="center"/>
        <w:rPr>
          <w:sz w:val="18"/>
          <w:szCs w:val="18"/>
        </w:rPr>
      </w:pPr>
    </w:p>
    <w:sectPr w:rsidR="006A099B" w:rsidRPr="00C5368F" w:rsidSect="00B61165">
      <w:headerReference w:type="default" r:id="rId7"/>
      <w:pgSz w:w="16838" w:h="11906" w:orient="landscape" w:code="9"/>
      <w:pgMar w:top="346" w:right="680" w:bottom="568" w:left="680" w:header="426" w:footer="454" w:gutter="0"/>
      <w:cols w:space="720"/>
      <w:titlePg/>
      <w:docGrid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099B" w:rsidRDefault="006A099B">
      <w:r>
        <w:separator/>
      </w:r>
    </w:p>
  </w:endnote>
  <w:endnote w:type="continuationSeparator" w:id="0">
    <w:p w:rsidR="006A099B" w:rsidRDefault="006A09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099B" w:rsidRDefault="006A099B">
      <w:r>
        <w:separator/>
      </w:r>
    </w:p>
  </w:footnote>
  <w:footnote w:type="continuationSeparator" w:id="0">
    <w:p w:rsidR="006A099B" w:rsidRDefault="006A09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99B" w:rsidRPr="00B61165" w:rsidRDefault="006A099B">
    <w:pPr>
      <w:pStyle w:val="Header"/>
      <w:jc w:val="center"/>
      <w:rPr>
        <w:sz w:val="20"/>
        <w:szCs w:val="20"/>
      </w:rPr>
    </w:pPr>
    <w:r w:rsidRPr="00B61165">
      <w:rPr>
        <w:sz w:val="20"/>
        <w:szCs w:val="20"/>
      </w:rPr>
      <w:fldChar w:fldCharType="begin"/>
    </w:r>
    <w:r w:rsidRPr="00B61165">
      <w:rPr>
        <w:sz w:val="20"/>
        <w:szCs w:val="20"/>
      </w:rPr>
      <w:instrText>PAGE   \* MERGEFORMAT</w:instrText>
    </w:r>
    <w:r w:rsidRPr="00B61165">
      <w:rPr>
        <w:sz w:val="20"/>
        <w:szCs w:val="20"/>
      </w:rPr>
      <w:fldChar w:fldCharType="separate"/>
    </w:r>
    <w:r>
      <w:rPr>
        <w:noProof/>
        <w:sz w:val="20"/>
        <w:szCs w:val="20"/>
      </w:rPr>
      <w:t>2</w:t>
    </w:r>
    <w:r w:rsidRPr="00B61165">
      <w:rPr>
        <w:sz w:val="20"/>
        <w:szCs w:val="20"/>
      </w:rPr>
      <w:fldChar w:fldCharType="end"/>
    </w:r>
  </w:p>
  <w:p w:rsidR="006A099B" w:rsidRDefault="006A099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225EF"/>
    <w:multiLevelType w:val="hybridMultilevel"/>
    <w:tmpl w:val="D50CA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5D4388F"/>
    <w:multiLevelType w:val="hybridMultilevel"/>
    <w:tmpl w:val="64044F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B71B70"/>
    <w:multiLevelType w:val="hybridMultilevel"/>
    <w:tmpl w:val="FE5E0B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20"/>
  <w:doNotHyphenateCaps/>
  <w:drawingGridHorizontalSpacing w:val="225"/>
  <w:drawingGridVerticalSpacing w:val="153"/>
  <w:displayHorizontalDrawingGridEvery w:val="0"/>
  <w:displayVertic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1286"/>
    <w:rsid w:val="000003F2"/>
    <w:rsid w:val="0000080A"/>
    <w:rsid w:val="00002788"/>
    <w:rsid w:val="00003B95"/>
    <w:rsid w:val="00004B69"/>
    <w:rsid w:val="0000535D"/>
    <w:rsid w:val="00010B2F"/>
    <w:rsid w:val="00010D2F"/>
    <w:rsid w:val="00013165"/>
    <w:rsid w:val="00014424"/>
    <w:rsid w:val="0001507E"/>
    <w:rsid w:val="0001771C"/>
    <w:rsid w:val="00021E61"/>
    <w:rsid w:val="000223A7"/>
    <w:rsid w:val="00023B76"/>
    <w:rsid w:val="00024731"/>
    <w:rsid w:val="0002651C"/>
    <w:rsid w:val="0002762B"/>
    <w:rsid w:val="0003080A"/>
    <w:rsid w:val="00033122"/>
    <w:rsid w:val="00034663"/>
    <w:rsid w:val="00034FED"/>
    <w:rsid w:val="000362F8"/>
    <w:rsid w:val="000368F0"/>
    <w:rsid w:val="0003723F"/>
    <w:rsid w:val="000373B9"/>
    <w:rsid w:val="00041251"/>
    <w:rsid w:val="000418C2"/>
    <w:rsid w:val="00041AF7"/>
    <w:rsid w:val="000429A1"/>
    <w:rsid w:val="000433DD"/>
    <w:rsid w:val="00045E4F"/>
    <w:rsid w:val="00045F1E"/>
    <w:rsid w:val="00046E43"/>
    <w:rsid w:val="00047EF9"/>
    <w:rsid w:val="00047F03"/>
    <w:rsid w:val="000516B7"/>
    <w:rsid w:val="000538D2"/>
    <w:rsid w:val="00053D77"/>
    <w:rsid w:val="00054D51"/>
    <w:rsid w:val="00055929"/>
    <w:rsid w:val="000567F3"/>
    <w:rsid w:val="000570B2"/>
    <w:rsid w:val="0005726C"/>
    <w:rsid w:val="00057D24"/>
    <w:rsid w:val="00060487"/>
    <w:rsid w:val="00061856"/>
    <w:rsid w:val="000634B0"/>
    <w:rsid w:val="00064FA0"/>
    <w:rsid w:val="00066255"/>
    <w:rsid w:val="00067515"/>
    <w:rsid w:val="00070690"/>
    <w:rsid w:val="0007337A"/>
    <w:rsid w:val="00075DC0"/>
    <w:rsid w:val="000770B7"/>
    <w:rsid w:val="00080ADC"/>
    <w:rsid w:val="000828E4"/>
    <w:rsid w:val="00082F2D"/>
    <w:rsid w:val="00084029"/>
    <w:rsid w:val="000852AB"/>
    <w:rsid w:val="00086237"/>
    <w:rsid w:val="0008733B"/>
    <w:rsid w:val="000879CB"/>
    <w:rsid w:val="00090A92"/>
    <w:rsid w:val="000918F9"/>
    <w:rsid w:val="00093343"/>
    <w:rsid w:val="000933A0"/>
    <w:rsid w:val="00093FC0"/>
    <w:rsid w:val="000954B4"/>
    <w:rsid w:val="00096922"/>
    <w:rsid w:val="00096F92"/>
    <w:rsid w:val="00097039"/>
    <w:rsid w:val="000A003B"/>
    <w:rsid w:val="000A1CF3"/>
    <w:rsid w:val="000A2C95"/>
    <w:rsid w:val="000A3BB0"/>
    <w:rsid w:val="000A3ED2"/>
    <w:rsid w:val="000A4E05"/>
    <w:rsid w:val="000A6C7B"/>
    <w:rsid w:val="000A6E49"/>
    <w:rsid w:val="000A7A9B"/>
    <w:rsid w:val="000B1277"/>
    <w:rsid w:val="000B2072"/>
    <w:rsid w:val="000B213B"/>
    <w:rsid w:val="000B4170"/>
    <w:rsid w:val="000B4718"/>
    <w:rsid w:val="000B612D"/>
    <w:rsid w:val="000B7055"/>
    <w:rsid w:val="000C0FFF"/>
    <w:rsid w:val="000C2CC4"/>
    <w:rsid w:val="000C37A3"/>
    <w:rsid w:val="000C468F"/>
    <w:rsid w:val="000C7858"/>
    <w:rsid w:val="000C7F8A"/>
    <w:rsid w:val="000D10C8"/>
    <w:rsid w:val="000D1975"/>
    <w:rsid w:val="000D21AC"/>
    <w:rsid w:val="000D72BC"/>
    <w:rsid w:val="000E047F"/>
    <w:rsid w:val="000E21BC"/>
    <w:rsid w:val="000E238F"/>
    <w:rsid w:val="000E26F9"/>
    <w:rsid w:val="000E4A37"/>
    <w:rsid w:val="000E5B03"/>
    <w:rsid w:val="000E5E04"/>
    <w:rsid w:val="000E6680"/>
    <w:rsid w:val="000F071A"/>
    <w:rsid w:val="000F28AE"/>
    <w:rsid w:val="000F37F1"/>
    <w:rsid w:val="000F38C7"/>
    <w:rsid w:val="000F4F91"/>
    <w:rsid w:val="000F50D0"/>
    <w:rsid w:val="000F528B"/>
    <w:rsid w:val="000F59CB"/>
    <w:rsid w:val="000F622F"/>
    <w:rsid w:val="00100ECA"/>
    <w:rsid w:val="00101AE9"/>
    <w:rsid w:val="00101CC9"/>
    <w:rsid w:val="001020AD"/>
    <w:rsid w:val="00103024"/>
    <w:rsid w:val="00103501"/>
    <w:rsid w:val="0010373C"/>
    <w:rsid w:val="00103F59"/>
    <w:rsid w:val="00104A22"/>
    <w:rsid w:val="001117F7"/>
    <w:rsid w:val="00112754"/>
    <w:rsid w:val="00113A75"/>
    <w:rsid w:val="00114AD1"/>
    <w:rsid w:val="00115CF7"/>
    <w:rsid w:val="00117121"/>
    <w:rsid w:val="00117595"/>
    <w:rsid w:val="00117F73"/>
    <w:rsid w:val="00120CCB"/>
    <w:rsid w:val="001224A7"/>
    <w:rsid w:val="0012252C"/>
    <w:rsid w:val="00123017"/>
    <w:rsid w:val="00125611"/>
    <w:rsid w:val="00130470"/>
    <w:rsid w:val="00130D6C"/>
    <w:rsid w:val="00131179"/>
    <w:rsid w:val="0013132D"/>
    <w:rsid w:val="001316F7"/>
    <w:rsid w:val="0013224C"/>
    <w:rsid w:val="001327B8"/>
    <w:rsid w:val="00137AD2"/>
    <w:rsid w:val="00140016"/>
    <w:rsid w:val="00140DAF"/>
    <w:rsid w:val="001417A3"/>
    <w:rsid w:val="0014285D"/>
    <w:rsid w:val="001446DE"/>
    <w:rsid w:val="00151CA1"/>
    <w:rsid w:val="00152129"/>
    <w:rsid w:val="00152908"/>
    <w:rsid w:val="001536F8"/>
    <w:rsid w:val="00156636"/>
    <w:rsid w:val="00156FFE"/>
    <w:rsid w:val="00157003"/>
    <w:rsid w:val="001600F8"/>
    <w:rsid w:val="00161330"/>
    <w:rsid w:val="00167906"/>
    <w:rsid w:val="00167B43"/>
    <w:rsid w:val="0017130D"/>
    <w:rsid w:val="001714FE"/>
    <w:rsid w:val="00171856"/>
    <w:rsid w:val="00172853"/>
    <w:rsid w:val="00177329"/>
    <w:rsid w:val="00180BC3"/>
    <w:rsid w:val="00182B33"/>
    <w:rsid w:val="00182CE7"/>
    <w:rsid w:val="00190650"/>
    <w:rsid w:val="0019103A"/>
    <w:rsid w:val="00191D85"/>
    <w:rsid w:val="00191FD6"/>
    <w:rsid w:val="00192E8A"/>
    <w:rsid w:val="00193647"/>
    <w:rsid w:val="001970A9"/>
    <w:rsid w:val="00197C1F"/>
    <w:rsid w:val="001A02F5"/>
    <w:rsid w:val="001A04FE"/>
    <w:rsid w:val="001A25B4"/>
    <w:rsid w:val="001A3104"/>
    <w:rsid w:val="001A3CBA"/>
    <w:rsid w:val="001A4BE7"/>
    <w:rsid w:val="001A57CF"/>
    <w:rsid w:val="001A75A6"/>
    <w:rsid w:val="001B1479"/>
    <w:rsid w:val="001B1AD6"/>
    <w:rsid w:val="001B2B4E"/>
    <w:rsid w:val="001B3BFD"/>
    <w:rsid w:val="001B3D97"/>
    <w:rsid w:val="001B3FA9"/>
    <w:rsid w:val="001B49D1"/>
    <w:rsid w:val="001B5429"/>
    <w:rsid w:val="001B5992"/>
    <w:rsid w:val="001B7B36"/>
    <w:rsid w:val="001C02F0"/>
    <w:rsid w:val="001C09E8"/>
    <w:rsid w:val="001C0CAE"/>
    <w:rsid w:val="001C0E13"/>
    <w:rsid w:val="001C3946"/>
    <w:rsid w:val="001C3A89"/>
    <w:rsid w:val="001C4C04"/>
    <w:rsid w:val="001C7C2B"/>
    <w:rsid w:val="001C7C98"/>
    <w:rsid w:val="001D1606"/>
    <w:rsid w:val="001D1941"/>
    <w:rsid w:val="001D56C7"/>
    <w:rsid w:val="001D6563"/>
    <w:rsid w:val="001D698C"/>
    <w:rsid w:val="001D6D1E"/>
    <w:rsid w:val="001D791F"/>
    <w:rsid w:val="001E009A"/>
    <w:rsid w:val="001E1A45"/>
    <w:rsid w:val="001E4412"/>
    <w:rsid w:val="001E68C8"/>
    <w:rsid w:val="001F11C3"/>
    <w:rsid w:val="001F12BE"/>
    <w:rsid w:val="001F1327"/>
    <w:rsid w:val="001F21E2"/>
    <w:rsid w:val="001F2589"/>
    <w:rsid w:val="001F333B"/>
    <w:rsid w:val="001F3FDF"/>
    <w:rsid w:val="001F46DD"/>
    <w:rsid w:val="001F6182"/>
    <w:rsid w:val="001F64FF"/>
    <w:rsid w:val="001F7FA3"/>
    <w:rsid w:val="002004AE"/>
    <w:rsid w:val="0020062B"/>
    <w:rsid w:val="00200A9C"/>
    <w:rsid w:val="00201DAE"/>
    <w:rsid w:val="002020D5"/>
    <w:rsid w:val="00203C4F"/>
    <w:rsid w:val="002041F2"/>
    <w:rsid w:val="00204443"/>
    <w:rsid w:val="00204499"/>
    <w:rsid w:val="00205B97"/>
    <w:rsid w:val="002067F1"/>
    <w:rsid w:val="00207104"/>
    <w:rsid w:val="00212580"/>
    <w:rsid w:val="00216905"/>
    <w:rsid w:val="00217759"/>
    <w:rsid w:val="002206F8"/>
    <w:rsid w:val="002243BC"/>
    <w:rsid w:val="00225B29"/>
    <w:rsid w:val="00226095"/>
    <w:rsid w:val="002268FC"/>
    <w:rsid w:val="00226D1C"/>
    <w:rsid w:val="002270C9"/>
    <w:rsid w:val="002306F4"/>
    <w:rsid w:val="00230C2C"/>
    <w:rsid w:val="00230DED"/>
    <w:rsid w:val="0023205E"/>
    <w:rsid w:val="00232F4B"/>
    <w:rsid w:val="00235DCC"/>
    <w:rsid w:val="00235EB5"/>
    <w:rsid w:val="00236799"/>
    <w:rsid w:val="00236FD4"/>
    <w:rsid w:val="0023760F"/>
    <w:rsid w:val="002379E2"/>
    <w:rsid w:val="002417CD"/>
    <w:rsid w:val="0024294D"/>
    <w:rsid w:val="00244086"/>
    <w:rsid w:val="002441D8"/>
    <w:rsid w:val="0024442E"/>
    <w:rsid w:val="00250099"/>
    <w:rsid w:val="0025139E"/>
    <w:rsid w:val="002523EC"/>
    <w:rsid w:val="0025256B"/>
    <w:rsid w:val="00253564"/>
    <w:rsid w:val="0025563B"/>
    <w:rsid w:val="00256655"/>
    <w:rsid w:val="00257218"/>
    <w:rsid w:val="002572CB"/>
    <w:rsid w:val="002601A7"/>
    <w:rsid w:val="002604B2"/>
    <w:rsid w:val="00260C45"/>
    <w:rsid w:val="00262009"/>
    <w:rsid w:val="00262264"/>
    <w:rsid w:val="002627CD"/>
    <w:rsid w:val="00262A67"/>
    <w:rsid w:val="00262F1C"/>
    <w:rsid w:val="002632B4"/>
    <w:rsid w:val="002635BD"/>
    <w:rsid w:val="002643C6"/>
    <w:rsid w:val="00267450"/>
    <w:rsid w:val="002710B3"/>
    <w:rsid w:val="0027192E"/>
    <w:rsid w:val="0027376D"/>
    <w:rsid w:val="002760A1"/>
    <w:rsid w:val="00277941"/>
    <w:rsid w:val="00280603"/>
    <w:rsid w:val="002828BB"/>
    <w:rsid w:val="00282C56"/>
    <w:rsid w:val="00283EF3"/>
    <w:rsid w:val="00286023"/>
    <w:rsid w:val="00286C08"/>
    <w:rsid w:val="002872A1"/>
    <w:rsid w:val="0028741C"/>
    <w:rsid w:val="002902DE"/>
    <w:rsid w:val="00290996"/>
    <w:rsid w:val="00292443"/>
    <w:rsid w:val="002928C9"/>
    <w:rsid w:val="002929F7"/>
    <w:rsid w:val="002953A0"/>
    <w:rsid w:val="00296376"/>
    <w:rsid w:val="002970E3"/>
    <w:rsid w:val="002A0318"/>
    <w:rsid w:val="002A09F2"/>
    <w:rsid w:val="002A1286"/>
    <w:rsid w:val="002A2A64"/>
    <w:rsid w:val="002A3129"/>
    <w:rsid w:val="002A3826"/>
    <w:rsid w:val="002A479D"/>
    <w:rsid w:val="002A573E"/>
    <w:rsid w:val="002A780C"/>
    <w:rsid w:val="002B14D8"/>
    <w:rsid w:val="002B61F7"/>
    <w:rsid w:val="002B7781"/>
    <w:rsid w:val="002C0F38"/>
    <w:rsid w:val="002C1064"/>
    <w:rsid w:val="002C1E98"/>
    <w:rsid w:val="002C342E"/>
    <w:rsid w:val="002C3519"/>
    <w:rsid w:val="002C6D29"/>
    <w:rsid w:val="002D08CA"/>
    <w:rsid w:val="002D1329"/>
    <w:rsid w:val="002D1FBE"/>
    <w:rsid w:val="002D1FF3"/>
    <w:rsid w:val="002D203A"/>
    <w:rsid w:val="002D25B6"/>
    <w:rsid w:val="002D28F8"/>
    <w:rsid w:val="002D2AB0"/>
    <w:rsid w:val="002D3F90"/>
    <w:rsid w:val="002D5016"/>
    <w:rsid w:val="002D6000"/>
    <w:rsid w:val="002E1645"/>
    <w:rsid w:val="002E187F"/>
    <w:rsid w:val="002E1E24"/>
    <w:rsid w:val="002E2EC9"/>
    <w:rsid w:val="002E5948"/>
    <w:rsid w:val="002E5E61"/>
    <w:rsid w:val="002E6F08"/>
    <w:rsid w:val="002F044C"/>
    <w:rsid w:val="002F164C"/>
    <w:rsid w:val="002F1A49"/>
    <w:rsid w:val="002F2A98"/>
    <w:rsid w:val="002F429F"/>
    <w:rsid w:val="002F5DD9"/>
    <w:rsid w:val="002F6CEA"/>
    <w:rsid w:val="002F7117"/>
    <w:rsid w:val="002F7FB6"/>
    <w:rsid w:val="00300888"/>
    <w:rsid w:val="00303B64"/>
    <w:rsid w:val="00303BF8"/>
    <w:rsid w:val="00304B3E"/>
    <w:rsid w:val="003119F3"/>
    <w:rsid w:val="00312D8D"/>
    <w:rsid w:val="00315E60"/>
    <w:rsid w:val="00315F16"/>
    <w:rsid w:val="00316B6C"/>
    <w:rsid w:val="00320275"/>
    <w:rsid w:val="003222F6"/>
    <w:rsid w:val="0032291B"/>
    <w:rsid w:val="00323B39"/>
    <w:rsid w:val="00323F4D"/>
    <w:rsid w:val="00325003"/>
    <w:rsid w:val="00326F7C"/>
    <w:rsid w:val="003271E7"/>
    <w:rsid w:val="00327EBC"/>
    <w:rsid w:val="0033058D"/>
    <w:rsid w:val="00330C27"/>
    <w:rsid w:val="00331176"/>
    <w:rsid w:val="00331FD3"/>
    <w:rsid w:val="00332481"/>
    <w:rsid w:val="00333749"/>
    <w:rsid w:val="003341B6"/>
    <w:rsid w:val="003355C2"/>
    <w:rsid w:val="00340DC9"/>
    <w:rsid w:val="00341096"/>
    <w:rsid w:val="003415C3"/>
    <w:rsid w:val="00343242"/>
    <w:rsid w:val="00343622"/>
    <w:rsid w:val="00344B7C"/>
    <w:rsid w:val="003455A5"/>
    <w:rsid w:val="003459E5"/>
    <w:rsid w:val="00345D36"/>
    <w:rsid w:val="00345FB9"/>
    <w:rsid w:val="00347B24"/>
    <w:rsid w:val="00347DC3"/>
    <w:rsid w:val="003505CE"/>
    <w:rsid w:val="00350F7A"/>
    <w:rsid w:val="00351250"/>
    <w:rsid w:val="003514E4"/>
    <w:rsid w:val="0035234C"/>
    <w:rsid w:val="00352D88"/>
    <w:rsid w:val="00353EEF"/>
    <w:rsid w:val="0035433A"/>
    <w:rsid w:val="003563F3"/>
    <w:rsid w:val="003566B2"/>
    <w:rsid w:val="00356F37"/>
    <w:rsid w:val="0036173B"/>
    <w:rsid w:val="00363DDA"/>
    <w:rsid w:val="003642AC"/>
    <w:rsid w:val="00366045"/>
    <w:rsid w:val="00366D2F"/>
    <w:rsid w:val="0036731B"/>
    <w:rsid w:val="00372211"/>
    <w:rsid w:val="003730B6"/>
    <w:rsid w:val="00373500"/>
    <w:rsid w:val="00373C27"/>
    <w:rsid w:val="0037562B"/>
    <w:rsid w:val="003773DC"/>
    <w:rsid w:val="00377615"/>
    <w:rsid w:val="003777C8"/>
    <w:rsid w:val="003810E3"/>
    <w:rsid w:val="0038264E"/>
    <w:rsid w:val="00386FE7"/>
    <w:rsid w:val="003905BB"/>
    <w:rsid w:val="0039102B"/>
    <w:rsid w:val="00395020"/>
    <w:rsid w:val="003953E1"/>
    <w:rsid w:val="00395D92"/>
    <w:rsid w:val="00396DFE"/>
    <w:rsid w:val="00397027"/>
    <w:rsid w:val="00397F79"/>
    <w:rsid w:val="003A0774"/>
    <w:rsid w:val="003A0A8B"/>
    <w:rsid w:val="003A0B39"/>
    <w:rsid w:val="003A260C"/>
    <w:rsid w:val="003A3512"/>
    <w:rsid w:val="003A5384"/>
    <w:rsid w:val="003A548D"/>
    <w:rsid w:val="003A555F"/>
    <w:rsid w:val="003A57E7"/>
    <w:rsid w:val="003B029A"/>
    <w:rsid w:val="003B089A"/>
    <w:rsid w:val="003B19A4"/>
    <w:rsid w:val="003B2C57"/>
    <w:rsid w:val="003B33CD"/>
    <w:rsid w:val="003B4A5B"/>
    <w:rsid w:val="003B517F"/>
    <w:rsid w:val="003B625C"/>
    <w:rsid w:val="003B76EE"/>
    <w:rsid w:val="003B7A73"/>
    <w:rsid w:val="003B7C95"/>
    <w:rsid w:val="003C1946"/>
    <w:rsid w:val="003C1C3E"/>
    <w:rsid w:val="003C21C2"/>
    <w:rsid w:val="003C269F"/>
    <w:rsid w:val="003C2A59"/>
    <w:rsid w:val="003C307B"/>
    <w:rsid w:val="003C5571"/>
    <w:rsid w:val="003C5C14"/>
    <w:rsid w:val="003C6490"/>
    <w:rsid w:val="003D07B3"/>
    <w:rsid w:val="003D1EF0"/>
    <w:rsid w:val="003D229C"/>
    <w:rsid w:val="003D25F4"/>
    <w:rsid w:val="003D4102"/>
    <w:rsid w:val="003D5F8B"/>
    <w:rsid w:val="003D76C8"/>
    <w:rsid w:val="003E00E7"/>
    <w:rsid w:val="003E4477"/>
    <w:rsid w:val="003E49AD"/>
    <w:rsid w:val="003E5B4B"/>
    <w:rsid w:val="003E6832"/>
    <w:rsid w:val="003E6F59"/>
    <w:rsid w:val="003E79D4"/>
    <w:rsid w:val="003F155B"/>
    <w:rsid w:val="003F1843"/>
    <w:rsid w:val="003F36CB"/>
    <w:rsid w:val="003F5012"/>
    <w:rsid w:val="003F55D8"/>
    <w:rsid w:val="003F6CC8"/>
    <w:rsid w:val="003F7059"/>
    <w:rsid w:val="003F774E"/>
    <w:rsid w:val="00404795"/>
    <w:rsid w:val="004078A0"/>
    <w:rsid w:val="00410B1D"/>
    <w:rsid w:val="004111D8"/>
    <w:rsid w:val="00412342"/>
    <w:rsid w:val="00413216"/>
    <w:rsid w:val="004169C2"/>
    <w:rsid w:val="004205C1"/>
    <w:rsid w:val="00422F31"/>
    <w:rsid w:val="004231A0"/>
    <w:rsid w:val="0042468F"/>
    <w:rsid w:val="00424B5D"/>
    <w:rsid w:val="00425C74"/>
    <w:rsid w:val="00426A7B"/>
    <w:rsid w:val="00427869"/>
    <w:rsid w:val="004303AE"/>
    <w:rsid w:val="004317C6"/>
    <w:rsid w:val="004321F1"/>
    <w:rsid w:val="004324CD"/>
    <w:rsid w:val="00434472"/>
    <w:rsid w:val="00436B01"/>
    <w:rsid w:val="004406F2"/>
    <w:rsid w:val="00442576"/>
    <w:rsid w:val="00442A64"/>
    <w:rsid w:val="00444130"/>
    <w:rsid w:val="0044488F"/>
    <w:rsid w:val="00444E83"/>
    <w:rsid w:val="0044683E"/>
    <w:rsid w:val="00446A6E"/>
    <w:rsid w:val="00450A01"/>
    <w:rsid w:val="00450E0B"/>
    <w:rsid w:val="0045135F"/>
    <w:rsid w:val="00453B32"/>
    <w:rsid w:val="00454596"/>
    <w:rsid w:val="004578BC"/>
    <w:rsid w:val="00462D5F"/>
    <w:rsid w:val="004647D0"/>
    <w:rsid w:val="00470519"/>
    <w:rsid w:val="00475860"/>
    <w:rsid w:val="004762B3"/>
    <w:rsid w:val="00476536"/>
    <w:rsid w:val="00476879"/>
    <w:rsid w:val="004768FE"/>
    <w:rsid w:val="00476EDE"/>
    <w:rsid w:val="004773B3"/>
    <w:rsid w:val="00477F8F"/>
    <w:rsid w:val="00480E56"/>
    <w:rsid w:val="004814F8"/>
    <w:rsid w:val="004820F3"/>
    <w:rsid w:val="004824CE"/>
    <w:rsid w:val="00482DEE"/>
    <w:rsid w:val="00482ECF"/>
    <w:rsid w:val="00484825"/>
    <w:rsid w:val="00485083"/>
    <w:rsid w:val="004869D5"/>
    <w:rsid w:val="00487D35"/>
    <w:rsid w:val="004905B2"/>
    <w:rsid w:val="00490D00"/>
    <w:rsid w:val="0049133E"/>
    <w:rsid w:val="004924CB"/>
    <w:rsid w:val="00492CC2"/>
    <w:rsid w:val="00493BC9"/>
    <w:rsid w:val="00494BA6"/>
    <w:rsid w:val="00495983"/>
    <w:rsid w:val="00496661"/>
    <w:rsid w:val="004A00DC"/>
    <w:rsid w:val="004A0773"/>
    <w:rsid w:val="004A0D55"/>
    <w:rsid w:val="004A3385"/>
    <w:rsid w:val="004B3170"/>
    <w:rsid w:val="004B4D82"/>
    <w:rsid w:val="004B5D7D"/>
    <w:rsid w:val="004B69D6"/>
    <w:rsid w:val="004B6D58"/>
    <w:rsid w:val="004B6FFA"/>
    <w:rsid w:val="004B78A9"/>
    <w:rsid w:val="004B7FB1"/>
    <w:rsid w:val="004C30D6"/>
    <w:rsid w:val="004C57C3"/>
    <w:rsid w:val="004C6ABF"/>
    <w:rsid w:val="004D0E4E"/>
    <w:rsid w:val="004D3E0B"/>
    <w:rsid w:val="004D3EBD"/>
    <w:rsid w:val="004D50EE"/>
    <w:rsid w:val="004D608E"/>
    <w:rsid w:val="004D66F7"/>
    <w:rsid w:val="004D7529"/>
    <w:rsid w:val="004D7A20"/>
    <w:rsid w:val="004D7A99"/>
    <w:rsid w:val="004D7CE4"/>
    <w:rsid w:val="004E0055"/>
    <w:rsid w:val="004E07EC"/>
    <w:rsid w:val="004E0E09"/>
    <w:rsid w:val="004E464A"/>
    <w:rsid w:val="004E5722"/>
    <w:rsid w:val="004E5AB9"/>
    <w:rsid w:val="004E679E"/>
    <w:rsid w:val="004E6F19"/>
    <w:rsid w:val="004F0469"/>
    <w:rsid w:val="004F1984"/>
    <w:rsid w:val="004F31DD"/>
    <w:rsid w:val="004F58CC"/>
    <w:rsid w:val="004F6DDC"/>
    <w:rsid w:val="004F7C55"/>
    <w:rsid w:val="00502B27"/>
    <w:rsid w:val="005043E2"/>
    <w:rsid w:val="00504CEA"/>
    <w:rsid w:val="00510505"/>
    <w:rsid w:val="00510B82"/>
    <w:rsid w:val="00510D74"/>
    <w:rsid w:val="00510F88"/>
    <w:rsid w:val="00511453"/>
    <w:rsid w:val="00511B62"/>
    <w:rsid w:val="00511D1C"/>
    <w:rsid w:val="00511EDB"/>
    <w:rsid w:val="00514C74"/>
    <w:rsid w:val="00515EB5"/>
    <w:rsid w:val="00516A3A"/>
    <w:rsid w:val="00517B7A"/>
    <w:rsid w:val="00517B89"/>
    <w:rsid w:val="00520756"/>
    <w:rsid w:val="005261BA"/>
    <w:rsid w:val="005268C0"/>
    <w:rsid w:val="0052746F"/>
    <w:rsid w:val="0052774D"/>
    <w:rsid w:val="0053086A"/>
    <w:rsid w:val="005322FC"/>
    <w:rsid w:val="00533387"/>
    <w:rsid w:val="00534D1F"/>
    <w:rsid w:val="00537414"/>
    <w:rsid w:val="005413D1"/>
    <w:rsid w:val="005413F5"/>
    <w:rsid w:val="0054274C"/>
    <w:rsid w:val="00543CE9"/>
    <w:rsid w:val="00544193"/>
    <w:rsid w:val="005441F6"/>
    <w:rsid w:val="00544968"/>
    <w:rsid w:val="00547554"/>
    <w:rsid w:val="00550426"/>
    <w:rsid w:val="005504EC"/>
    <w:rsid w:val="00552652"/>
    <w:rsid w:val="005541A3"/>
    <w:rsid w:val="0055479D"/>
    <w:rsid w:val="005549E9"/>
    <w:rsid w:val="00554B7D"/>
    <w:rsid w:val="00556AF0"/>
    <w:rsid w:val="00557AD1"/>
    <w:rsid w:val="00561CF5"/>
    <w:rsid w:val="00564494"/>
    <w:rsid w:val="00565A76"/>
    <w:rsid w:val="00567B8D"/>
    <w:rsid w:val="00567E8B"/>
    <w:rsid w:val="00571DAE"/>
    <w:rsid w:val="00572243"/>
    <w:rsid w:val="0057260C"/>
    <w:rsid w:val="00574764"/>
    <w:rsid w:val="0057764B"/>
    <w:rsid w:val="00582D62"/>
    <w:rsid w:val="005831B2"/>
    <w:rsid w:val="00583448"/>
    <w:rsid w:val="0058735B"/>
    <w:rsid w:val="005902CD"/>
    <w:rsid w:val="00590DBC"/>
    <w:rsid w:val="00592756"/>
    <w:rsid w:val="00592DE2"/>
    <w:rsid w:val="0059390C"/>
    <w:rsid w:val="00595280"/>
    <w:rsid w:val="005963AB"/>
    <w:rsid w:val="0059671D"/>
    <w:rsid w:val="00597ED3"/>
    <w:rsid w:val="005A0DA2"/>
    <w:rsid w:val="005A456B"/>
    <w:rsid w:val="005A5995"/>
    <w:rsid w:val="005A645D"/>
    <w:rsid w:val="005A786D"/>
    <w:rsid w:val="005B05AD"/>
    <w:rsid w:val="005B1035"/>
    <w:rsid w:val="005B3E84"/>
    <w:rsid w:val="005B6C57"/>
    <w:rsid w:val="005B7A79"/>
    <w:rsid w:val="005C274D"/>
    <w:rsid w:val="005C3969"/>
    <w:rsid w:val="005C4932"/>
    <w:rsid w:val="005C4A7D"/>
    <w:rsid w:val="005C568A"/>
    <w:rsid w:val="005C6F88"/>
    <w:rsid w:val="005D2992"/>
    <w:rsid w:val="005D2ADA"/>
    <w:rsid w:val="005D2B68"/>
    <w:rsid w:val="005D32C8"/>
    <w:rsid w:val="005D43E3"/>
    <w:rsid w:val="005D4FF3"/>
    <w:rsid w:val="005D5F3F"/>
    <w:rsid w:val="005D66C6"/>
    <w:rsid w:val="005D682C"/>
    <w:rsid w:val="005D6B8D"/>
    <w:rsid w:val="005D6C24"/>
    <w:rsid w:val="005D767F"/>
    <w:rsid w:val="005E2731"/>
    <w:rsid w:val="005E4C32"/>
    <w:rsid w:val="005E55CD"/>
    <w:rsid w:val="005E6789"/>
    <w:rsid w:val="005E6F7F"/>
    <w:rsid w:val="005F0EF9"/>
    <w:rsid w:val="005F12B3"/>
    <w:rsid w:val="005F2D0D"/>
    <w:rsid w:val="005F37FF"/>
    <w:rsid w:val="005F440C"/>
    <w:rsid w:val="005F457D"/>
    <w:rsid w:val="005F59F6"/>
    <w:rsid w:val="005F5A13"/>
    <w:rsid w:val="005F5A2D"/>
    <w:rsid w:val="00600EE6"/>
    <w:rsid w:val="00601BDF"/>
    <w:rsid w:val="00603368"/>
    <w:rsid w:val="006035B2"/>
    <w:rsid w:val="006037F6"/>
    <w:rsid w:val="00605870"/>
    <w:rsid w:val="00605F67"/>
    <w:rsid w:val="0060799C"/>
    <w:rsid w:val="00612105"/>
    <w:rsid w:val="0061627C"/>
    <w:rsid w:val="006215AC"/>
    <w:rsid w:val="00621B39"/>
    <w:rsid w:val="00622A7D"/>
    <w:rsid w:val="006239F7"/>
    <w:rsid w:val="00623D58"/>
    <w:rsid w:val="00624229"/>
    <w:rsid w:val="006244BD"/>
    <w:rsid w:val="00627912"/>
    <w:rsid w:val="0063059B"/>
    <w:rsid w:val="00630809"/>
    <w:rsid w:val="00630DE5"/>
    <w:rsid w:val="00631120"/>
    <w:rsid w:val="00635302"/>
    <w:rsid w:val="00635448"/>
    <w:rsid w:val="00635FB2"/>
    <w:rsid w:val="0064020E"/>
    <w:rsid w:val="00640A93"/>
    <w:rsid w:val="006428DF"/>
    <w:rsid w:val="006459B7"/>
    <w:rsid w:val="00646EC1"/>
    <w:rsid w:val="00646EC5"/>
    <w:rsid w:val="0065056F"/>
    <w:rsid w:val="006506AC"/>
    <w:rsid w:val="006529B5"/>
    <w:rsid w:val="00662888"/>
    <w:rsid w:val="00663999"/>
    <w:rsid w:val="00663A3F"/>
    <w:rsid w:val="00665361"/>
    <w:rsid w:val="0066652E"/>
    <w:rsid w:val="006669FD"/>
    <w:rsid w:val="00666C82"/>
    <w:rsid w:val="006676B7"/>
    <w:rsid w:val="00667B60"/>
    <w:rsid w:val="00667D90"/>
    <w:rsid w:val="006708F1"/>
    <w:rsid w:val="00672E9F"/>
    <w:rsid w:val="00673032"/>
    <w:rsid w:val="006733F8"/>
    <w:rsid w:val="00673414"/>
    <w:rsid w:val="006734B3"/>
    <w:rsid w:val="006761E2"/>
    <w:rsid w:val="00676C7A"/>
    <w:rsid w:val="00676C7E"/>
    <w:rsid w:val="006773C2"/>
    <w:rsid w:val="00677C76"/>
    <w:rsid w:val="0068275D"/>
    <w:rsid w:val="00682BDF"/>
    <w:rsid w:val="006841DF"/>
    <w:rsid w:val="00684BB3"/>
    <w:rsid w:val="00684D9B"/>
    <w:rsid w:val="006901DE"/>
    <w:rsid w:val="00693030"/>
    <w:rsid w:val="00694414"/>
    <w:rsid w:val="00695C3E"/>
    <w:rsid w:val="006A099B"/>
    <w:rsid w:val="006A0E68"/>
    <w:rsid w:val="006A2F18"/>
    <w:rsid w:val="006A4753"/>
    <w:rsid w:val="006A647E"/>
    <w:rsid w:val="006A7603"/>
    <w:rsid w:val="006A7B65"/>
    <w:rsid w:val="006A7F88"/>
    <w:rsid w:val="006B2D6D"/>
    <w:rsid w:val="006B4B1B"/>
    <w:rsid w:val="006B50C6"/>
    <w:rsid w:val="006B563B"/>
    <w:rsid w:val="006B744F"/>
    <w:rsid w:val="006C03E5"/>
    <w:rsid w:val="006C3467"/>
    <w:rsid w:val="006C3B5B"/>
    <w:rsid w:val="006C3EE0"/>
    <w:rsid w:val="006C4315"/>
    <w:rsid w:val="006C7A77"/>
    <w:rsid w:val="006D0570"/>
    <w:rsid w:val="006D2112"/>
    <w:rsid w:val="006D45DC"/>
    <w:rsid w:val="006D52B6"/>
    <w:rsid w:val="006D5D1E"/>
    <w:rsid w:val="006D5D99"/>
    <w:rsid w:val="006D656A"/>
    <w:rsid w:val="006E13EC"/>
    <w:rsid w:val="006E25C0"/>
    <w:rsid w:val="006E2904"/>
    <w:rsid w:val="006E35B6"/>
    <w:rsid w:val="006E3995"/>
    <w:rsid w:val="006E3B9E"/>
    <w:rsid w:val="006E51D5"/>
    <w:rsid w:val="006E748B"/>
    <w:rsid w:val="006E77FA"/>
    <w:rsid w:val="006F099B"/>
    <w:rsid w:val="006F0AB7"/>
    <w:rsid w:val="006F19DD"/>
    <w:rsid w:val="006F27B2"/>
    <w:rsid w:val="006F75A3"/>
    <w:rsid w:val="006F7FD2"/>
    <w:rsid w:val="007001A9"/>
    <w:rsid w:val="00700FC2"/>
    <w:rsid w:val="00701BEC"/>
    <w:rsid w:val="00701C5A"/>
    <w:rsid w:val="00702637"/>
    <w:rsid w:val="00704087"/>
    <w:rsid w:val="0070413A"/>
    <w:rsid w:val="007044F4"/>
    <w:rsid w:val="007058EF"/>
    <w:rsid w:val="007069E2"/>
    <w:rsid w:val="00712C2D"/>
    <w:rsid w:val="007134C9"/>
    <w:rsid w:val="00713BF3"/>
    <w:rsid w:val="007204F4"/>
    <w:rsid w:val="00720DF9"/>
    <w:rsid w:val="007232D0"/>
    <w:rsid w:val="00724805"/>
    <w:rsid w:val="007252FB"/>
    <w:rsid w:val="0072617B"/>
    <w:rsid w:val="00726CA4"/>
    <w:rsid w:val="0073005C"/>
    <w:rsid w:val="00730E5A"/>
    <w:rsid w:val="00730F26"/>
    <w:rsid w:val="00731940"/>
    <w:rsid w:val="0073300A"/>
    <w:rsid w:val="00734304"/>
    <w:rsid w:val="007344A5"/>
    <w:rsid w:val="00734BE8"/>
    <w:rsid w:val="007356D6"/>
    <w:rsid w:val="00735757"/>
    <w:rsid w:val="007361B3"/>
    <w:rsid w:val="00737A21"/>
    <w:rsid w:val="00737E9F"/>
    <w:rsid w:val="00742614"/>
    <w:rsid w:val="00742E2A"/>
    <w:rsid w:val="00743B24"/>
    <w:rsid w:val="00743D7E"/>
    <w:rsid w:val="00744DE3"/>
    <w:rsid w:val="00745179"/>
    <w:rsid w:val="007459EA"/>
    <w:rsid w:val="007467AB"/>
    <w:rsid w:val="00747E03"/>
    <w:rsid w:val="00750ACF"/>
    <w:rsid w:val="00752BC9"/>
    <w:rsid w:val="00752CCB"/>
    <w:rsid w:val="00755AE6"/>
    <w:rsid w:val="0075613E"/>
    <w:rsid w:val="00756D19"/>
    <w:rsid w:val="00756FF8"/>
    <w:rsid w:val="00757695"/>
    <w:rsid w:val="0076102B"/>
    <w:rsid w:val="007622AC"/>
    <w:rsid w:val="00762BA1"/>
    <w:rsid w:val="00764A23"/>
    <w:rsid w:val="00765866"/>
    <w:rsid w:val="00765C0E"/>
    <w:rsid w:val="00767059"/>
    <w:rsid w:val="007720ED"/>
    <w:rsid w:val="00772153"/>
    <w:rsid w:val="00772ADB"/>
    <w:rsid w:val="0077343C"/>
    <w:rsid w:val="00773952"/>
    <w:rsid w:val="007748D3"/>
    <w:rsid w:val="00775FA4"/>
    <w:rsid w:val="00780421"/>
    <w:rsid w:val="007810B8"/>
    <w:rsid w:val="00783742"/>
    <w:rsid w:val="00790083"/>
    <w:rsid w:val="00790FBA"/>
    <w:rsid w:val="00792910"/>
    <w:rsid w:val="00793467"/>
    <w:rsid w:val="00794787"/>
    <w:rsid w:val="00796941"/>
    <w:rsid w:val="007978DD"/>
    <w:rsid w:val="007A0A76"/>
    <w:rsid w:val="007A106C"/>
    <w:rsid w:val="007A26A6"/>
    <w:rsid w:val="007A3007"/>
    <w:rsid w:val="007A330B"/>
    <w:rsid w:val="007A33CB"/>
    <w:rsid w:val="007A5CD4"/>
    <w:rsid w:val="007A601A"/>
    <w:rsid w:val="007A681E"/>
    <w:rsid w:val="007A68FD"/>
    <w:rsid w:val="007A74F3"/>
    <w:rsid w:val="007B0846"/>
    <w:rsid w:val="007B190A"/>
    <w:rsid w:val="007B2487"/>
    <w:rsid w:val="007B251F"/>
    <w:rsid w:val="007B3BC3"/>
    <w:rsid w:val="007B5A78"/>
    <w:rsid w:val="007B6A05"/>
    <w:rsid w:val="007B7400"/>
    <w:rsid w:val="007C0FA8"/>
    <w:rsid w:val="007D0B88"/>
    <w:rsid w:val="007D101B"/>
    <w:rsid w:val="007D11D2"/>
    <w:rsid w:val="007D3BE6"/>
    <w:rsid w:val="007D3F4A"/>
    <w:rsid w:val="007D6299"/>
    <w:rsid w:val="007D6515"/>
    <w:rsid w:val="007D7A03"/>
    <w:rsid w:val="007E0BFA"/>
    <w:rsid w:val="007E2073"/>
    <w:rsid w:val="007E2462"/>
    <w:rsid w:val="007E3220"/>
    <w:rsid w:val="007E4821"/>
    <w:rsid w:val="007E4D02"/>
    <w:rsid w:val="007E75A8"/>
    <w:rsid w:val="007F0713"/>
    <w:rsid w:val="007F2119"/>
    <w:rsid w:val="007F2F55"/>
    <w:rsid w:val="007F39BF"/>
    <w:rsid w:val="007F3F95"/>
    <w:rsid w:val="007F7910"/>
    <w:rsid w:val="0080044D"/>
    <w:rsid w:val="00800663"/>
    <w:rsid w:val="00802806"/>
    <w:rsid w:val="00803304"/>
    <w:rsid w:val="00804F36"/>
    <w:rsid w:val="008073C4"/>
    <w:rsid w:val="0081037F"/>
    <w:rsid w:val="008108FD"/>
    <w:rsid w:val="008138ED"/>
    <w:rsid w:val="00814F96"/>
    <w:rsid w:val="00815D55"/>
    <w:rsid w:val="008160EA"/>
    <w:rsid w:val="008175A1"/>
    <w:rsid w:val="00820C25"/>
    <w:rsid w:val="00820E98"/>
    <w:rsid w:val="00821A95"/>
    <w:rsid w:val="0082393F"/>
    <w:rsid w:val="00827F75"/>
    <w:rsid w:val="008306AE"/>
    <w:rsid w:val="0083072D"/>
    <w:rsid w:val="00833AFE"/>
    <w:rsid w:val="00833E11"/>
    <w:rsid w:val="0083463A"/>
    <w:rsid w:val="00834BD5"/>
    <w:rsid w:val="00834F3F"/>
    <w:rsid w:val="00835511"/>
    <w:rsid w:val="00835AFA"/>
    <w:rsid w:val="00835CDB"/>
    <w:rsid w:val="00836F7E"/>
    <w:rsid w:val="00840A3E"/>
    <w:rsid w:val="00841082"/>
    <w:rsid w:val="00841C5C"/>
    <w:rsid w:val="00844E5A"/>
    <w:rsid w:val="008479B3"/>
    <w:rsid w:val="00850C3B"/>
    <w:rsid w:val="00851061"/>
    <w:rsid w:val="008531E5"/>
    <w:rsid w:val="00855567"/>
    <w:rsid w:val="0085600F"/>
    <w:rsid w:val="008560DD"/>
    <w:rsid w:val="008577B8"/>
    <w:rsid w:val="00861625"/>
    <w:rsid w:val="008619AB"/>
    <w:rsid w:val="00862C88"/>
    <w:rsid w:val="00862F94"/>
    <w:rsid w:val="008644D7"/>
    <w:rsid w:val="00865576"/>
    <w:rsid w:val="008662E6"/>
    <w:rsid w:val="0086676A"/>
    <w:rsid w:val="0087056F"/>
    <w:rsid w:val="0087095C"/>
    <w:rsid w:val="00871E22"/>
    <w:rsid w:val="00871EF5"/>
    <w:rsid w:val="0087362B"/>
    <w:rsid w:val="008739BD"/>
    <w:rsid w:val="00873C45"/>
    <w:rsid w:val="00874D27"/>
    <w:rsid w:val="00875898"/>
    <w:rsid w:val="00876503"/>
    <w:rsid w:val="00876DBF"/>
    <w:rsid w:val="00876EC6"/>
    <w:rsid w:val="00880E64"/>
    <w:rsid w:val="00881845"/>
    <w:rsid w:val="00881AB1"/>
    <w:rsid w:val="00883A1F"/>
    <w:rsid w:val="008847D0"/>
    <w:rsid w:val="00890FB1"/>
    <w:rsid w:val="0089158F"/>
    <w:rsid w:val="00891E5C"/>
    <w:rsid w:val="008926A8"/>
    <w:rsid w:val="00892F86"/>
    <w:rsid w:val="008939A0"/>
    <w:rsid w:val="00894810"/>
    <w:rsid w:val="00894950"/>
    <w:rsid w:val="00894AC2"/>
    <w:rsid w:val="00894B3C"/>
    <w:rsid w:val="008958A4"/>
    <w:rsid w:val="008967CF"/>
    <w:rsid w:val="00896B5D"/>
    <w:rsid w:val="00897649"/>
    <w:rsid w:val="00897984"/>
    <w:rsid w:val="008A25AE"/>
    <w:rsid w:val="008A4B45"/>
    <w:rsid w:val="008A5895"/>
    <w:rsid w:val="008A5DBF"/>
    <w:rsid w:val="008A6589"/>
    <w:rsid w:val="008A74B2"/>
    <w:rsid w:val="008A7903"/>
    <w:rsid w:val="008B0278"/>
    <w:rsid w:val="008B2214"/>
    <w:rsid w:val="008B4334"/>
    <w:rsid w:val="008B452D"/>
    <w:rsid w:val="008B4860"/>
    <w:rsid w:val="008B5638"/>
    <w:rsid w:val="008B5694"/>
    <w:rsid w:val="008B5F66"/>
    <w:rsid w:val="008B62EC"/>
    <w:rsid w:val="008B671E"/>
    <w:rsid w:val="008B78E7"/>
    <w:rsid w:val="008B79F9"/>
    <w:rsid w:val="008C1B31"/>
    <w:rsid w:val="008C2128"/>
    <w:rsid w:val="008C2351"/>
    <w:rsid w:val="008C452A"/>
    <w:rsid w:val="008C4D8C"/>
    <w:rsid w:val="008C4E96"/>
    <w:rsid w:val="008C5B6F"/>
    <w:rsid w:val="008C6DDE"/>
    <w:rsid w:val="008C74D2"/>
    <w:rsid w:val="008D0269"/>
    <w:rsid w:val="008D07A7"/>
    <w:rsid w:val="008D1AAB"/>
    <w:rsid w:val="008D3C26"/>
    <w:rsid w:val="008D5EC6"/>
    <w:rsid w:val="008D5FE2"/>
    <w:rsid w:val="008D7F3F"/>
    <w:rsid w:val="008E104A"/>
    <w:rsid w:val="008E169E"/>
    <w:rsid w:val="008E17BF"/>
    <w:rsid w:val="008E237D"/>
    <w:rsid w:val="008E3C26"/>
    <w:rsid w:val="008E3C8D"/>
    <w:rsid w:val="008E3CFA"/>
    <w:rsid w:val="008E457D"/>
    <w:rsid w:val="008E4B51"/>
    <w:rsid w:val="008E51C1"/>
    <w:rsid w:val="008E52EE"/>
    <w:rsid w:val="008E547D"/>
    <w:rsid w:val="008E5CFB"/>
    <w:rsid w:val="008E6720"/>
    <w:rsid w:val="008E6BEF"/>
    <w:rsid w:val="008E6F35"/>
    <w:rsid w:val="008E71E6"/>
    <w:rsid w:val="008F4B2F"/>
    <w:rsid w:val="008F6FA0"/>
    <w:rsid w:val="008F7210"/>
    <w:rsid w:val="008F72A2"/>
    <w:rsid w:val="008F73C5"/>
    <w:rsid w:val="00901EC4"/>
    <w:rsid w:val="00902455"/>
    <w:rsid w:val="00905AAF"/>
    <w:rsid w:val="00905C1E"/>
    <w:rsid w:val="00907A49"/>
    <w:rsid w:val="00911BAA"/>
    <w:rsid w:val="00914396"/>
    <w:rsid w:val="00916860"/>
    <w:rsid w:val="009214FD"/>
    <w:rsid w:val="00922F8D"/>
    <w:rsid w:val="00924B0A"/>
    <w:rsid w:val="00925615"/>
    <w:rsid w:val="0092582E"/>
    <w:rsid w:val="009266AA"/>
    <w:rsid w:val="009266C9"/>
    <w:rsid w:val="0092686A"/>
    <w:rsid w:val="00927080"/>
    <w:rsid w:val="00930D48"/>
    <w:rsid w:val="009314ED"/>
    <w:rsid w:val="009319F1"/>
    <w:rsid w:val="00932903"/>
    <w:rsid w:val="00933AA4"/>
    <w:rsid w:val="009425B3"/>
    <w:rsid w:val="009430D5"/>
    <w:rsid w:val="00943937"/>
    <w:rsid w:val="00944C0A"/>
    <w:rsid w:val="00945764"/>
    <w:rsid w:val="00945A05"/>
    <w:rsid w:val="00945B03"/>
    <w:rsid w:val="00946A53"/>
    <w:rsid w:val="00947430"/>
    <w:rsid w:val="00951BD9"/>
    <w:rsid w:val="00951EFB"/>
    <w:rsid w:val="009530BA"/>
    <w:rsid w:val="00955C32"/>
    <w:rsid w:val="00955DD2"/>
    <w:rsid w:val="0096166E"/>
    <w:rsid w:val="00961D03"/>
    <w:rsid w:val="00962F65"/>
    <w:rsid w:val="00963644"/>
    <w:rsid w:val="009654B0"/>
    <w:rsid w:val="0096568C"/>
    <w:rsid w:val="0096671D"/>
    <w:rsid w:val="00966E55"/>
    <w:rsid w:val="00967A90"/>
    <w:rsid w:val="00967EF8"/>
    <w:rsid w:val="00971D18"/>
    <w:rsid w:val="0097538C"/>
    <w:rsid w:val="0097663E"/>
    <w:rsid w:val="00980108"/>
    <w:rsid w:val="00980DE9"/>
    <w:rsid w:val="00981A56"/>
    <w:rsid w:val="00983063"/>
    <w:rsid w:val="00984113"/>
    <w:rsid w:val="009845E7"/>
    <w:rsid w:val="00984732"/>
    <w:rsid w:val="009850BD"/>
    <w:rsid w:val="009915D4"/>
    <w:rsid w:val="00991B79"/>
    <w:rsid w:val="00991C01"/>
    <w:rsid w:val="00992279"/>
    <w:rsid w:val="009922A0"/>
    <w:rsid w:val="009923AF"/>
    <w:rsid w:val="0099255D"/>
    <w:rsid w:val="00992599"/>
    <w:rsid w:val="009940DC"/>
    <w:rsid w:val="00994A20"/>
    <w:rsid w:val="009953CC"/>
    <w:rsid w:val="00995EBE"/>
    <w:rsid w:val="009961A7"/>
    <w:rsid w:val="00996DC1"/>
    <w:rsid w:val="00997774"/>
    <w:rsid w:val="00997C6C"/>
    <w:rsid w:val="009A2C89"/>
    <w:rsid w:val="009A3764"/>
    <w:rsid w:val="009A3BA7"/>
    <w:rsid w:val="009A49DE"/>
    <w:rsid w:val="009A530D"/>
    <w:rsid w:val="009A650B"/>
    <w:rsid w:val="009A6BD0"/>
    <w:rsid w:val="009B115C"/>
    <w:rsid w:val="009B1EBF"/>
    <w:rsid w:val="009B2D71"/>
    <w:rsid w:val="009B34A2"/>
    <w:rsid w:val="009B57D9"/>
    <w:rsid w:val="009B67DB"/>
    <w:rsid w:val="009B76BC"/>
    <w:rsid w:val="009B7C4C"/>
    <w:rsid w:val="009C0945"/>
    <w:rsid w:val="009C0C4E"/>
    <w:rsid w:val="009C2A3A"/>
    <w:rsid w:val="009C38A6"/>
    <w:rsid w:val="009C5033"/>
    <w:rsid w:val="009C73B5"/>
    <w:rsid w:val="009C7BEF"/>
    <w:rsid w:val="009D0860"/>
    <w:rsid w:val="009D08EB"/>
    <w:rsid w:val="009D0A3C"/>
    <w:rsid w:val="009D3D50"/>
    <w:rsid w:val="009D44AA"/>
    <w:rsid w:val="009D5302"/>
    <w:rsid w:val="009E0CE5"/>
    <w:rsid w:val="009E1358"/>
    <w:rsid w:val="009E2839"/>
    <w:rsid w:val="009E374E"/>
    <w:rsid w:val="009E5950"/>
    <w:rsid w:val="009E5C5B"/>
    <w:rsid w:val="009E7870"/>
    <w:rsid w:val="009E7AC3"/>
    <w:rsid w:val="009E7EE9"/>
    <w:rsid w:val="009F02BA"/>
    <w:rsid w:val="009F0A0D"/>
    <w:rsid w:val="009F2D72"/>
    <w:rsid w:val="009F572A"/>
    <w:rsid w:val="009F65A5"/>
    <w:rsid w:val="00A017B6"/>
    <w:rsid w:val="00A0267B"/>
    <w:rsid w:val="00A02C00"/>
    <w:rsid w:val="00A03610"/>
    <w:rsid w:val="00A056F9"/>
    <w:rsid w:val="00A06B4F"/>
    <w:rsid w:val="00A112D8"/>
    <w:rsid w:val="00A11642"/>
    <w:rsid w:val="00A127F2"/>
    <w:rsid w:val="00A12BDE"/>
    <w:rsid w:val="00A15B78"/>
    <w:rsid w:val="00A1668E"/>
    <w:rsid w:val="00A17108"/>
    <w:rsid w:val="00A1729A"/>
    <w:rsid w:val="00A1759A"/>
    <w:rsid w:val="00A17EB1"/>
    <w:rsid w:val="00A17EC2"/>
    <w:rsid w:val="00A22988"/>
    <w:rsid w:val="00A22FE5"/>
    <w:rsid w:val="00A242A3"/>
    <w:rsid w:val="00A243A5"/>
    <w:rsid w:val="00A24845"/>
    <w:rsid w:val="00A25290"/>
    <w:rsid w:val="00A273F6"/>
    <w:rsid w:val="00A301D1"/>
    <w:rsid w:val="00A30CC1"/>
    <w:rsid w:val="00A312D0"/>
    <w:rsid w:val="00A32038"/>
    <w:rsid w:val="00A32195"/>
    <w:rsid w:val="00A3446B"/>
    <w:rsid w:val="00A3701E"/>
    <w:rsid w:val="00A37C62"/>
    <w:rsid w:val="00A401E9"/>
    <w:rsid w:val="00A4206B"/>
    <w:rsid w:val="00A42318"/>
    <w:rsid w:val="00A42DC5"/>
    <w:rsid w:val="00A43F0D"/>
    <w:rsid w:val="00A44702"/>
    <w:rsid w:val="00A447E6"/>
    <w:rsid w:val="00A44AAA"/>
    <w:rsid w:val="00A45D6C"/>
    <w:rsid w:val="00A47771"/>
    <w:rsid w:val="00A51437"/>
    <w:rsid w:val="00A54296"/>
    <w:rsid w:val="00A54AAE"/>
    <w:rsid w:val="00A5548C"/>
    <w:rsid w:val="00A55E8F"/>
    <w:rsid w:val="00A57524"/>
    <w:rsid w:val="00A620BB"/>
    <w:rsid w:val="00A6304E"/>
    <w:rsid w:val="00A64859"/>
    <w:rsid w:val="00A649DC"/>
    <w:rsid w:val="00A6575C"/>
    <w:rsid w:val="00A66497"/>
    <w:rsid w:val="00A6788F"/>
    <w:rsid w:val="00A712A0"/>
    <w:rsid w:val="00A712DF"/>
    <w:rsid w:val="00A71EC7"/>
    <w:rsid w:val="00A72967"/>
    <w:rsid w:val="00A72D7A"/>
    <w:rsid w:val="00A732D4"/>
    <w:rsid w:val="00A73A95"/>
    <w:rsid w:val="00A73F62"/>
    <w:rsid w:val="00A74EA5"/>
    <w:rsid w:val="00A75E89"/>
    <w:rsid w:val="00A76E24"/>
    <w:rsid w:val="00A80BCA"/>
    <w:rsid w:val="00A81961"/>
    <w:rsid w:val="00A82BC2"/>
    <w:rsid w:val="00A83A7E"/>
    <w:rsid w:val="00A83F66"/>
    <w:rsid w:val="00A8418D"/>
    <w:rsid w:val="00A84603"/>
    <w:rsid w:val="00A87803"/>
    <w:rsid w:val="00A9049A"/>
    <w:rsid w:val="00A940A5"/>
    <w:rsid w:val="00A96DC2"/>
    <w:rsid w:val="00A974F4"/>
    <w:rsid w:val="00AA0DFA"/>
    <w:rsid w:val="00AA1557"/>
    <w:rsid w:val="00AA19A3"/>
    <w:rsid w:val="00AA24E6"/>
    <w:rsid w:val="00AA3A67"/>
    <w:rsid w:val="00AA41C7"/>
    <w:rsid w:val="00AA66B9"/>
    <w:rsid w:val="00AA771D"/>
    <w:rsid w:val="00AB242E"/>
    <w:rsid w:val="00AB4845"/>
    <w:rsid w:val="00AB5E12"/>
    <w:rsid w:val="00AB7333"/>
    <w:rsid w:val="00AC1BD6"/>
    <w:rsid w:val="00AC2875"/>
    <w:rsid w:val="00AC4417"/>
    <w:rsid w:val="00AC6344"/>
    <w:rsid w:val="00AC6CD1"/>
    <w:rsid w:val="00AC7036"/>
    <w:rsid w:val="00AD08C6"/>
    <w:rsid w:val="00AD0EA1"/>
    <w:rsid w:val="00AD3BA3"/>
    <w:rsid w:val="00AD4243"/>
    <w:rsid w:val="00AD45FA"/>
    <w:rsid w:val="00AD5CB6"/>
    <w:rsid w:val="00AD658B"/>
    <w:rsid w:val="00AD7374"/>
    <w:rsid w:val="00AD79A5"/>
    <w:rsid w:val="00AE04ED"/>
    <w:rsid w:val="00AE0FD2"/>
    <w:rsid w:val="00AE1784"/>
    <w:rsid w:val="00AE1A06"/>
    <w:rsid w:val="00AE25FD"/>
    <w:rsid w:val="00AE58A5"/>
    <w:rsid w:val="00AE6A8A"/>
    <w:rsid w:val="00AE717E"/>
    <w:rsid w:val="00AF0E9E"/>
    <w:rsid w:val="00AF2D2A"/>
    <w:rsid w:val="00AF3CE1"/>
    <w:rsid w:val="00AF4A0E"/>
    <w:rsid w:val="00AF5ED3"/>
    <w:rsid w:val="00B0056B"/>
    <w:rsid w:val="00B02A03"/>
    <w:rsid w:val="00B03AD8"/>
    <w:rsid w:val="00B04E7A"/>
    <w:rsid w:val="00B10EBE"/>
    <w:rsid w:val="00B1162A"/>
    <w:rsid w:val="00B11D92"/>
    <w:rsid w:val="00B129BF"/>
    <w:rsid w:val="00B12C44"/>
    <w:rsid w:val="00B13405"/>
    <w:rsid w:val="00B145D1"/>
    <w:rsid w:val="00B16F83"/>
    <w:rsid w:val="00B222F2"/>
    <w:rsid w:val="00B232EC"/>
    <w:rsid w:val="00B245F1"/>
    <w:rsid w:val="00B24851"/>
    <w:rsid w:val="00B25AFA"/>
    <w:rsid w:val="00B25E6C"/>
    <w:rsid w:val="00B264E3"/>
    <w:rsid w:val="00B27512"/>
    <w:rsid w:val="00B30E02"/>
    <w:rsid w:val="00B30E2E"/>
    <w:rsid w:val="00B3517B"/>
    <w:rsid w:val="00B41889"/>
    <w:rsid w:val="00B44C6C"/>
    <w:rsid w:val="00B44DE5"/>
    <w:rsid w:val="00B4564F"/>
    <w:rsid w:val="00B506CE"/>
    <w:rsid w:val="00B51144"/>
    <w:rsid w:val="00B516CD"/>
    <w:rsid w:val="00B52513"/>
    <w:rsid w:val="00B52F49"/>
    <w:rsid w:val="00B54BD4"/>
    <w:rsid w:val="00B54D97"/>
    <w:rsid w:val="00B5507A"/>
    <w:rsid w:val="00B568A1"/>
    <w:rsid w:val="00B57A9E"/>
    <w:rsid w:val="00B57D1D"/>
    <w:rsid w:val="00B60A04"/>
    <w:rsid w:val="00B61165"/>
    <w:rsid w:val="00B63295"/>
    <w:rsid w:val="00B66930"/>
    <w:rsid w:val="00B677AB"/>
    <w:rsid w:val="00B67B95"/>
    <w:rsid w:val="00B67CCC"/>
    <w:rsid w:val="00B71848"/>
    <w:rsid w:val="00B74869"/>
    <w:rsid w:val="00B75E33"/>
    <w:rsid w:val="00B76899"/>
    <w:rsid w:val="00B778F5"/>
    <w:rsid w:val="00B800E3"/>
    <w:rsid w:val="00B81401"/>
    <w:rsid w:val="00B82D3A"/>
    <w:rsid w:val="00B84465"/>
    <w:rsid w:val="00B8451A"/>
    <w:rsid w:val="00B848CF"/>
    <w:rsid w:val="00B8635B"/>
    <w:rsid w:val="00B873E3"/>
    <w:rsid w:val="00B910A2"/>
    <w:rsid w:val="00B92B21"/>
    <w:rsid w:val="00B92D5C"/>
    <w:rsid w:val="00B93CD6"/>
    <w:rsid w:val="00B95E8D"/>
    <w:rsid w:val="00BA3578"/>
    <w:rsid w:val="00BA4214"/>
    <w:rsid w:val="00BA64BF"/>
    <w:rsid w:val="00BA6870"/>
    <w:rsid w:val="00BA7480"/>
    <w:rsid w:val="00BA7B97"/>
    <w:rsid w:val="00BB1CB1"/>
    <w:rsid w:val="00BB2D30"/>
    <w:rsid w:val="00BC07EF"/>
    <w:rsid w:val="00BC0F8A"/>
    <w:rsid w:val="00BC2388"/>
    <w:rsid w:val="00BC24CE"/>
    <w:rsid w:val="00BC29EA"/>
    <w:rsid w:val="00BC3231"/>
    <w:rsid w:val="00BC38BB"/>
    <w:rsid w:val="00BC5854"/>
    <w:rsid w:val="00BC5F15"/>
    <w:rsid w:val="00BC7146"/>
    <w:rsid w:val="00BC73F9"/>
    <w:rsid w:val="00BC74F6"/>
    <w:rsid w:val="00BC77A1"/>
    <w:rsid w:val="00BD09DF"/>
    <w:rsid w:val="00BD0B3E"/>
    <w:rsid w:val="00BD2FF7"/>
    <w:rsid w:val="00BD4638"/>
    <w:rsid w:val="00BD5DF2"/>
    <w:rsid w:val="00BD7CC2"/>
    <w:rsid w:val="00BE1026"/>
    <w:rsid w:val="00BE1B85"/>
    <w:rsid w:val="00BE3418"/>
    <w:rsid w:val="00BE56A7"/>
    <w:rsid w:val="00BE616B"/>
    <w:rsid w:val="00BE70E1"/>
    <w:rsid w:val="00BE7ECF"/>
    <w:rsid w:val="00BF14BA"/>
    <w:rsid w:val="00BF24CD"/>
    <w:rsid w:val="00BF4B62"/>
    <w:rsid w:val="00BF5C69"/>
    <w:rsid w:val="00BF71CA"/>
    <w:rsid w:val="00C01455"/>
    <w:rsid w:val="00C01F1B"/>
    <w:rsid w:val="00C02303"/>
    <w:rsid w:val="00C02D46"/>
    <w:rsid w:val="00C031FC"/>
    <w:rsid w:val="00C036DE"/>
    <w:rsid w:val="00C04B00"/>
    <w:rsid w:val="00C05DA5"/>
    <w:rsid w:val="00C064A2"/>
    <w:rsid w:val="00C06C1C"/>
    <w:rsid w:val="00C1025B"/>
    <w:rsid w:val="00C11C3A"/>
    <w:rsid w:val="00C12F7A"/>
    <w:rsid w:val="00C13BCB"/>
    <w:rsid w:val="00C15199"/>
    <w:rsid w:val="00C160AB"/>
    <w:rsid w:val="00C16824"/>
    <w:rsid w:val="00C20366"/>
    <w:rsid w:val="00C21F4E"/>
    <w:rsid w:val="00C21FF7"/>
    <w:rsid w:val="00C22F3B"/>
    <w:rsid w:val="00C24144"/>
    <w:rsid w:val="00C241CF"/>
    <w:rsid w:val="00C25718"/>
    <w:rsid w:val="00C25A39"/>
    <w:rsid w:val="00C26E0B"/>
    <w:rsid w:val="00C2705A"/>
    <w:rsid w:val="00C277DE"/>
    <w:rsid w:val="00C33055"/>
    <w:rsid w:val="00C33DF2"/>
    <w:rsid w:val="00C342E3"/>
    <w:rsid w:val="00C35521"/>
    <w:rsid w:val="00C362D7"/>
    <w:rsid w:val="00C36445"/>
    <w:rsid w:val="00C37328"/>
    <w:rsid w:val="00C37C1C"/>
    <w:rsid w:val="00C37D6E"/>
    <w:rsid w:val="00C41334"/>
    <w:rsid w:val="00C41608"/>
    <w:rsid w:val="00C42E85"/>
    <w:rsid w:val="00C431CD"/>
    <w:rsid w:val="00C43C29"/>
    <w:rsid w:val="00C442BF"/>
    <w:rsid w:val="00C454BC"/>
    <w:rsid w:val="00C45535"/>
    <w:rsid w:val="00C475B8"/>
    <w:rsid w:val="00C47FED"/>
    <w:rsid w:val="00C51893"/>
    <w:rsid w:val="00C5208D"/>
    <w:rsid w:val="00C52254"/>
    <w:rsid w:val="00C525C7"/>
    <w:rsid w:val="00C529B9"/>
    <w:rsid w:val="00C53476"/>
    <w:rsid w:val="00C53615"/>
    <w:rsid w:val="00C5368F"/>
    <w:rsid w:val="00C5383B"/>
    <w:rsid w:val="00C53C14"/>
    <w:rsid w:val="00C542D8"/>
    <w:rsid w:val="00C61E22"/>
    <w:rsid w:val="00C6285B"/>
    <w:rsid w:val="00C64211"/>
    <w:rsid w:val="00C64794"/>
    <w:rsid w:val="00C676E4"/>
    <w:rsid w:val="00C677C7"/>
    <w:rsid w:val="00C67ECC"/>
    <w:rsid w:val="00C71256"/>
    <w:rsid w:val="00C724CE"/>
    <w:rsid w:val="00C72CA4"/>
    <w:rsid w:val="00C7486A"/>
    <w:rsid w:val="00C74C98"/>
    <w:rsid w:val="00C74E7F"/>
    <w:rsid w:val="00C7565D"/>
    <w:rsid w:val="00C767DE"/>
    <w:rsid w:val="00C77A4F"/>
    <w:rsid w:val="00C80B15"/>
    <w:rsid w:val="00C83CD1"/>
    <w:rsid w:val="00C83F4F"/>
    <w:rsid w:val="00C84EDA"/>
    <w:rsid w:val="00C8638B"/>
    <w:rsid w:val="00C864F3"/>
    <w:rsid w:val="00C8709C"/>
    <w:rsid w:val="00C87C6E"/>
    <w:rsid w:val="00C911FA"/>
    <w:rsid w:val="00C91395"/>
    <w:rsid w:val="00C91DBA"/>
    <w:rsid w:val="00C956E7"/>
    <w:rsid w:val="00C97D08"/>
    <w:rsid w:val="00CA0076"/>
    <w:rsid w:val="00CA23A9"/>
    <w:rsid w:val="00CA426F"/>
    <w:rsid w:val="00CA435C"/>
    <w:rsid w:val="00CA47E1"/>
    <w:rsid w:val="00CA6454"/>
    <w:rsid w:val="00CA686C"/>
    <w:rsid w:val="00CA68BF"/>
    <w:rsid w:val="00CA764E"/>
    <w:rsid w:val="00CA7E2F"/>
    <w:rsid w:val="00CB14E3"/>
    <w:rsid w:val="00CB1A7C"/>
    <w:rsid w:val="00CB238A"/>
    <w:rsid w:val="00CB39CB"/>
    <w:rsid w:val="00CB3E01"/>
    <w:rsid w:val="00CB4484"/>
    <w:rsid w:val="00CB45D7"/>
    <w:rsid w:val="00CB7CF2"/>
    <w:rsid w:val="00CC08DE"/>
    <w:rsid w:val="00CC0A98"/>
    <w:rsid w:val="00CC0D3E"/>
    <w:rsid w:val="00CC1B45"/>
    <w:rsid w:val="00CC27D3"/>
    <w:rsid w:val="00CC305B"/>
    <w:rsid w:val="00CC3EE5"/>
    <w:rsid w:val="00CC3F16"/>
    <w:rsid w:val="00CC429D"/>
    <w:rsid w:val="00CC4A7E"/>
    <w:rsid w:val="00CC4BFE"/>
    <w:rsid w:val="00CC4E08"/>
    <w:rsid w:val="00CC62A2"/>
    <w:rsid w:val="00CD1A86"/>
    <w:rsid w:val="00CD27E7"/>
    <w:rsid w:val="00CD417D"/>
    <w:rsid w:val="00CD44BB"/>
    <w:rsid w:val="00CD5EFB"/>
    <w:rsid w:val="00CD6DCD"/>
    <w:rsid w:val="00CD7B32"/>
    <w:rsid w:val="00CD7F37"/>
    <w:rsid w:val="00CD7F9B"/>
    <w:rsid w:val="00CE0DC7"/>
    <w:rsid w:val="00CE3418"/>
    <w:rsid w:val="00CE535E"/>
    <w:rsid w:val="00CE5FD5"/>
    <w:rsid w:val="00CE624A"/>
    <w:rsid w:val="00CE7573"/>
    <w:rsid w:val="00CF00D0"/>
    <w:rsid w:val="00CF0734"/>
    <w:rsid w:val="00CF161A"/>
    <w:rsid w:val="00CF1A8D"/>
    <w:rsid w:val="00CF4676"/>
    <w:rsid w:val="00CF49CA"/>
    <w:rsid w:val="00CF539D"/>
    <w:rsid w:val="00CF5611"/>
    <w:rsid w:val="00CF5915"/>
    <w:rsid w:val="00CF5FE9"/>
    <w:rsid w:val="00CF65AF"/>
    <w:rsid w:val="00CF6790"/>
    <w:rsid w:val="00CF7D35"/>
    <w:rsid w:val="00CF7DD6"/>
    <w:rsid w:val="00D006C0"/>
    <w:rsid w:val="00D00A3E"/>
    <w:rsid w:val="00D0155B"/>
    <w:rsid w:val="00D01E6C"/>
    <w:rsid w:val="00D03ABC"/>
    <w:rsid w:val="00D10006"/>
    <w:rsid w:val="00D130F2"/>
    <w:rsid w:val="00D133A5"/>
    <w:rsid w:val="00D148EF"/>
    <w:rsid w:val="00D15013"/>
    <w:rsid w:val="00D1554F"/>
    <w:rsid w:val="00D17277"/>
    <w:rsid w:val="00D20247"/>
    <w:rsid w:val="00D21D3D"/>
    <w:rsid w:val="00D21D6E"/>
    <w:rsid w:val="00D2660D"/>
    <w:rsid w:val="00D26912"/>
    <w:rsid w:val="00D27CA7"/>
    <w:rsid w:val="00D303C1"/>
    <w:rsid w:val="00D309FB"/>
    <w:rsid w:val="00D30BED"/>
    <w:rsid w:val="00D31027"/>
    <w:rsid w:val="00D32230"/>
    <w:rsid w:val="00D33842"/>
    <w:rsid w:val="00D343CD"/>
    <w:rsid w:val="00D36FAF"/>
    <w:rsid w:val="00D373C1"/>
    <w:rsid w:val="00D377F3"/>
    <w:rsid w:val="00D41676"/>
    <w:rsid w:val="00D44193"/>
    <w:rsid w:val="00D4577F"/>
    <w:rsid w:val="00D45C61"/>
    <w:rsid w:val="00D47258"/>
    <w:rsid w:val="00D50150"/>
    <w:rsid w:val="00D505CF"/>
    <w:rsid w:val="00D52885"/>
    <w:rsid w:val="00D54EE2"/>
    <w:rsid w:val="00D55662"/>
    <w:rsid w:val="00D56E02"/>
    <w:rsid w:val="00D5708B"/>
    <w:rsid w:val="00D57348"/>
    <w:rsid w:val="00D574C2"/>
    <w:rsid w:val="00D620C2"/>
    <w:rsid w:val="00D621A3"/>
    <w:rsid w:val="00D65671"/>
    <w:rsid w:val="00D66D48"/>
    <w:rsid w:val="00D71068"/>
    <w:rsid w:val="00D71CED"/>
    <w:rsid w:val="00D72119"/>
    <w:rsid w:val="00D72F76"/>
    <w:rsid w:val="00D73C18"/>
    <w:rsid w:val="00D76B9E"/>
    <w:rsid w:val="00D80675"/>
    <w:rsid w:val="00D81246"/>
    <w:rsid w:val="00D81B08"/>
    <w:rsid w:val="00D8313A"/>
    <w:rsid w:val="00D853EF"/>
    <w:rsid w:val="00D86BBF"/>
    <w:rsid w:val="00D9004E"/>
    <w:rsid w:val="00D92A3E"/>
    <w:rsid w:val="00D946E0"/>
    <w:rsid w:val="00D9650D"/>
    <w:rsid w:val="00D968A2"/>
    <w:rsid w:val="00D96F69"/>
    <w:rsid w:val="00DA0118"/>
    <w:rsid w:val="00DA0788"/>
    <w:rsid w:val="00DA1D02"/>
    <w:rsid w:val="00DA28A2"/>
    <w:rsid w:val="00DA5F3B"/>
    <w:rsid w:val="00DA7380"/>
    <w:rsid w:val="00DA787D"/>
    <w:rsid w:val="00DB0D1D"/>
    <w:rsid w:val="00DB145A"/>
    <w:rsid w:val="00DB2BAF"/>
    <w:rsid w:val="00DB4A45"/>
    <w:rsid w:val="00DB764C"/>
    <w:rsid w:val="00DC14A5"/>
    <w:rsid w:val="00DC17CB"/>
    <w:rsid w:val="00DC495C"/>
    <w:rsid w:val="00DC4D79"/>
    <w:rsid w:val="00DC629C"/>
    <w:rsid w:val="00DC722D"/>
    <w:rsid w:val="00DD19F3"/>
    <w:rsid w:val="00DD1B96"/>
    <w:rsid w:val="00DD1D27"/>
    <w:rsid w:val="00DD2024"/>
    <w:rsid w:val="00DD2980"/>
    <w:rsid w:val="00DD2981"/>
    <w:rsid w:val="00DD3580"/>
    <w:rsid w:val="00DD3ED1"/>
    <w:rsid w:val="00DD4553"/>
    <w:rsid w:val="00DD4A15"/>
    <w:rsid w:val="00DE0F12"/>
    <w:rsid w:val="00DE1597"/>
    <w:rsid w:val="00DF3802"/>
    <w:rsid w:val="00DF5126"/>
    <w:rsid w:val="00DF5CFD"/>
    <w:rsid w:val="00DF7A29"/>
    <w:rsid w:val="00E0071B"/>
    <w:rsid w:val="00E00FC5"/>
    <w:rsid w:val="00E02AFA"/>
    <w:rsid w:val="00E03DA7"/>
    <w:rsid w:val="00E0494B"/>
    <w:rsid w:val="00E04C99"/>
    <w:rsid w:val="00E051B8"/>
    <w:rsid w:val="00E05DB6"/>
    <w:rsid w:val="00E1027B"/>
    <w:rsid w:val="00E12582"/>
    <w:rsid w:val="00E212FE"/>
    <w:rsid w:val="00E22B8E"/>
    <w:rsid w:val="00E22F8D"/>
    <w:rsid w:val="00E263DB"/>
    <w:rsid w:val="00E268F8"/>
    <w:rsid w:val="00E309EF"/>
    <w:rsid w:val="00E34AA0"/>
    <w:rsid w:val="00E3699A"/>
    <w:rsid w:val="00E36A3B"/>
    <w:rsid w:val="00E4044C"/>
    <w:rsid w:val="00E40932"/>
    <w:rsid w:val="00E41749"/>
    <w:rsid w:val="00E41A08"/>
    <w:rsid w:val="00E425B7"/>
    <w:rsid w:val="00E50BDB"/>
    <w:rsid w:val="00E51F16"/>
    <w:rsid w:val="00E52BA3"/>
    <w:rsid w:val="00E53974"/>
    <w:rsid w:val="00E5498C"/>
    <w:rsid w:val="00E55295"/>
    <w:rsid w:val="00E553E4"/>
    <w:rsid w:val="00E618D5"/>
    <w:rsid w:val="00E624F8"/>
    <w:rsid w:val="00E6280B"/>
    <w:rsid w:val="00E636F0"/>
    <w:rsid w:val="00E63EB2"/>
    <w:rsid w:val="00E658DE"/>
    <w:rsid w:val="00E661AE"/>
    <w:rsid w:val="00E66CB1"/>
    <w:rsid w:val="00E70677"/>
    <w:rsid w:val="00E7172B"/>
    <w:rsid w:val="00E71A0E"/>
    <w:rsid w:val="00E71C8B"/>
    <w:rsid w:val="00E72099"/>
    <w:rsid w:val="00E72A9C"/>
    <w:rsid w:val="00E7346C"/>
    <w:rsid w:val="00E7397B"/>
    <w:rsid w:val="00E767EF"/>
    <w:rsid w:val="00E76852"/>
    <w:rsid w:val="00E769F6"/>
    <w:rsid w:val="00E76EAF"/>
    <w:rsid w:val="00E77E08"/>
    <w:rsid w:val="00E81D68"/>
    <w:rsid w:val="00E823D8"/>
    <w:rsid w:val="00E8299F"/>
    <w:rsid w:val="00E83C6F"/>
    <w:rsid w:val="00E8728F"/>
    <w:rsid w:val="00E8761E"/>
    <w:rsid w:val="00E90440"/>
    <w:rsid w:val="00E91519"/>
    <w:rsid w:val="00E91C15"/>
    <w:rsid w:val="00E92283"/>
    <w:rsid w:val="00E92F26"/>
    <w:rsid w:val="00E93610"/>
    <w:rsid w:val="00E9504E"/>
    <w:rsid w:val="00E96092"/>
    <w:rsid w:val="00E962C3"/>
    <w:rsid w:val="00E96496"/>
    <w:rsid w:val="00EA06FA"/>
    <w:rsid w:val="00EA1148"/>
    <w:rsid w:val="00EA5155"/>
    <w:rsid w:val="00EA5263"/>
    <w:rsid w:val="00EA57A0"/>
    <w:rsid w:val="00EB353A"/>
    <w:rsid w:val="00EB3A50"/>
    <w:rsid w:val="00EB41A5"/>
    <w:rsid w:val="00EB5481"/>
    <w:rsid w:val="00EB55E0"/>
    <w:rsid w:val="00EB7A90"/>
    <w:rsid w:val="00EC04CE"/>
    <w:rsid w:val="00EC09C7"/>
    <w:rsid w:val="00EC0B24"/>
    <w:rsid w:val="00EC16E2"/>
    <w:rsid w:val="00EC3074"/>
    <w:rsid w:val="00EC378C"/>
    <w:rsid w:val="00EC4966"/>
    <w:rsid w:val="00EC6024"/>
    <w:rsid w:val="00EC6087"/>
    <w:rsid w:val="00EC610A"/>
    <w:rsid w:val="00EC6457"/>
    <w:rsid w:val="00ED0768"/>
    <w:rsid w:val="00ED09CF"/>
    <w:rsid w:val="00ED16ED"/>
    <w:rsid w:val="00ED1B54"/>
    <w:rsid w:val="00ED21F5"/>
    <w:rsid w:val="00ED4B69"/>
    <w:rsid w:val="00ED628D"/>
    <w:rsid w:val="00ED769A"/>
    <w:rsid w:val="00EE0FD6"/>
    <w:rsid w:val="00EE3038"/>
    <w:rsid w:val="00EE5782"/>
    <w:rsid w:val="00EE60E5"/>
    <w:rsid w:val="00EE68BA"/>
    <w:rsid w:val="00EE7255"/>
    <w:rsid w:val="00EE7E17"/>
    <w:rsid w:val="00EF079B"/>
    <w:rsid w:val="00EF0EE5"/>
    <w:rsid w:val="00EF13CC"/>
    <w:rsid w:val="00EF1F79"/>
    <w:rsid w:val="00EF31E6"/>
    <w:rsid w:val="00EF4481"/>
    <w:rsid w:val="00EF4961"/>
    <w:rsid w:val="00EF60F7"/>
    <w:rsid w:val="00EF7C07"/>
    <w:rsid w:val="00EF7D91"/>
    <w:rsid w:val="00F0028D"/>
    <w:rsid w:val="00F00CBA"/>
    <w:rsid w:val="00F040CD"/>
    <w:rsid w:val="00F05A07"/>
    <w:rsid w:val="00F060E6"/>
    <w:rsid w:val="00F06773"/>
    <w:rsid w:val="00F0701E"/>
    <w:rsid w:val="00F108DC"/>
    <w:rsid w:val="00F116FA"/>
    <w:rsid w:val="00F139DF"/>
    <w:rsid w:val="00F14F0E"/>
    <w:rsid w:val="00F15020"/>
    <w:rsid w:val="00F155F2"/>
    <w:rsid w:val="00F16082"/>
    <w:rsid w:val="00F17190"/>
    <w:rsid w:val="00F2075B"/>
    <w:rsid w:val="00F2081B"/>
    <w:rsid w:val="00F21265"/>
    <w:rsid w:val="00F21A39"/>
    <w:rsid w:val="00F2597C"/>
    <w:rsid w:val="00F2796D"/>
    <w:rsid w:val="00F27EC9"/>
    <w:rsid w:val="00F32141"/>
    <w:rsid w:val="00F32BB3"/>
    <w:rsid w:val="00F35A71"/>
    <w:rsid w:val="00F35DC5"/>
    <w:rsid w:val="00F3638F"/>
    <w:rsid w:val="00F370A4"/>
    <w:rsid w:val="00F3791A"/>
    <w:rsid w:val="00F42B8A"/>
    <w:rsid w:val="00F42C59"/>
    <w:rsid w:val="00F42D36"/>
    <w:rsid w:val="00F43A53"/>
    <w:rsid w:val="00F45F33"/>
    <w:rsid w:val="00F463A5"/>
    <w:rsid w:val="00F51601"/>
    <w:rsid w:val="00F55088"/>
    <w:rsid w:val="00F56DF7"/>
    <w:rsid w:val="00F57794"/>
    <w:rsid w:val="00F6013F"/>
    <w:rsid w:val="00F6093F"/>
    <w:rsid w:val="00F60D5C"/>
    <w:rsid w:val="00F61EC9"/>
    <w:rsid w:val="00F6310C"/>
    <w:rsid w:val="00F63E60"/>
    <w:rsid w:val="00F65662"/>
    <w:rsid w:val="00F657A2"/>
    <w:rsid w:val="00F67B5F"/>
    <w:rsid w:val="00F70A2B"/>
    <w:rsid w:val="00F714A6"/>
    <w:rsid w:val="00F725BF"/>
    <w:rsid w:val="00F72BFB"/>
    <w:rsid w:val="00F74F3C"/>
    <w:rsid w:val="00F760D3"/>
    <w:rsid w:val="00F76602"/>
    <w:rsid w:val="00F77DF4"/>
    <w:rsid w:val="00F805A7"/>
    <w:rsid w:val="00F83BE7"/>
    <w:rsid w:val="00F83D76"/>
    <w:rsid w:val="00F84CA3"/>
    <w:rsid w:val="00F85332"/>
    <w:rsid w:val="00F92AE2"/>
    <w:rsid w:val="00F94550"/>
    <w:rsid w:val="00F94A0F"/>
    <w:rsid w:val="00F955F7"/>
    <w:rsid w:val="00F95B23"/>
    <w:rsid w:val="00F97003"/>
    <w:rsid w:val="00F97454"/>
    <w:rsid w:val="00FA0CC2"/>
    <w:rsid w:val="00FA1D5A"/>
    <w:rsid w:val="00FA4ECA"/>
    <w:rsid w:val="00FA568D"/>
    <w:rsid w:val="00FA6C8F"/>
    <w:rsid w:val="00FB0DA5"/>
    <w:rsid w:val="00FB2049"/>
    <w:rsid w:val="00FB208C"/>
    <w:rsid w:val="00FB29F0"/>
    <w:rsid w:val="00FB7739"/>
    <w:rsid w:val="00FC02F2"/>
    <w:rsid w:val="00FC0A67"/>
    <w:rsid w:val="00FC143C"/>
    <w:rsid w:val="00FC2203"/>
    <w:rsid w:val="00FC2A66"/>
    <w:rsid w:val="00FC2FFA"/>
    <w:rsid w:val="00FC3C96"/>
    <w:rsid w:val="00FC3E0B"/>
    <w:rsid w:val="00FC5253"/>
    <w:rsid w:val="00FC5975"/>
    <w:rsid w:val="00FC5ADE"/>
    <w:rsid w:val="00FD323A"/>
    <w:rsid w:val="00FD3A73"/>
    <w:rsid w:val="00FD4374"/>
    <w:rsid w:val="00FD567E"/>
    <w:rsid w:val="00FD5857"/>
    <w:rsid w:val="00FE02A8"/>
    <w:rsid w:val="00FE1465"/>
    <w:rsid w:val="00FE159E"/>
    <w:rsid w:val="00FE1B47"/>
    <w:rsid w:val="00FE1DF0"/>
    <w:rsid w:val="00FE5E74"/>
    <w:rsid w:val="00FE6758"/>
    <w:rsid w:val="00FE7105"/>
    <w:rsid w:val="00FF14CF"/>
    <w:rsid w:val="00FF1FED"/>
    <w:rsid w:val="00FF28B3"/>
    <w:rsid w:val="00FF29BE"/>
    <w:rsid w:val="00FF2EFC"/>
    <w:rsid w:val="00FF7950"/>
    <w:rsid w:val="00FF7963"/>
    <w:rsid w:val="00FF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75D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54A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99"/>
    <w:rsid w:val="00833E1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684BB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B61165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684BB3"/>
  </w:style>
  <w:style w:type="character" w:styleId="CommentReference">
    <w:name w:val="annotation reference"/>
    <w:basedOn w:val="DefaultParagraphFont"/>
    <w:uiPriority w:val="99"/>
    <w:semiHidden/>
    <w:rsid w:val="00EC16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C16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C16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C16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sz w:val="2"/>
      <w:szCs w:val="2"/>
    </w:rPr>
  </w:style>
  <w:style w:type="paragraph" w:customStyle="1" w:styleId="ConsPlusNormal">
    <w:name w:val="ConsPlusNormal"/>
    <w:uiPriority w:val="99"/>
    <w:rsid w:val="00373500"/>
    <w:pPr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373500"/>
    <w:pPr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rsid w:val="00D5708B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sz w:val="24"/>
      <w:szCs w:val="24"/>
    </w:rPr>
  </w:style>
  <w:style w:type="paragraph" w:customStyle="1" w:styleId="4">
    <w:name w:val="заголовок4"/>
    <w:basedOn w:val="Normal"/>
    <w:next w:val="Heading1"/>
    <w:uiPriority w:val="99"/>
    <w:rsid w:val="00A54AAE"/>
    <w:pPr>
      <w:widowControl w:val="0"/>
      <w:autoSpaceDE w:val="0"/>
      <w:autoSpaceDN w:val="0"/>
      <w:adjustRightInd w:val="0"/>
    </w:pPr>
    <w:rPr>
      <w:color w:val="800080"/>
      <w:sz w:val="30"/>
      <w:szCs w:val="30"/>
    </w:rPr>
  </w:style>
  <w:style w:type="character" w:customStyle="1" w:styleId="apple-converted-space">
    <w:name w:val="apple-converted-space"/>
    <w:basedOn w:val="DefaultParagraphFont"/>
    <w:uiPriority w:val="99"/>
    <w:rsid w:val="00E05DB6"/>
  </w:style>
  <w:style w:type="paragraph" w:customStyle="1" w:styleId="ConsPlusTitle">
    <w:name w:val="ConsPlusTitle"/>
    <w:uiPriority w:val="99"/>
    <w:rsid w:val="00C26E0B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459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365E79116A5D419B9BA5CE264DB3A0" ma:contentTypeVersion="2" ma:contentTypeDescription="Создание документа." ma:contentTypeScope="" ma:versionID="149c81cb635127d7c89f36a191010869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a2849ce2-6366-4e71-8184-77fa0a0a79da" targetNamespace="http://schemas.microsoft.com/office/2006/metadata/properties" ma:root="true" ma:fieldsID="d590501c5d4e852da9c2fe5966e95e5e" ns2:_="" ns3:_="" ns4:_="">
    <xsd:import namespace="57504d04-691e-4fc4-8f09-4f19fdbe90f6"/>
    <xsd:import namespace="6d7c22ec-c6a4-4777-88aa-bc3c76ac660e"/>
    <xsd:import namespace="a2849ce2-6366-4e71-8184-77fa0a0a79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49ce2-6366-4e71-8184-77fa0a0a79da" elementFormDefault="qualified">
    <xsd:import namespace="http://schemas.microsoft.com/office/2006/documentManagement/types"/>
    <xsd:import namespace="http://schemas.microsoft.com/office/infopath/2007/PartnerControls"/>
    <xsd:element name="_x041f__x0430__x043f__x043a__x0430_" ma:index="12" ma:displayName="Папка" ma:default="2015 год" ma:format="RadioButtons" ma:internalName="_x041f__x0430__x043f__x043a__x0430_">
      <xsd:simpleType>
        <xsd:restriction base="dms:Choice">
          <xsd:enumeration value="2010 год"/>
          <xsd:enumeration value="2011 год"/>
          <xsd:enumeration value="2012 год"/>
          <xsd:enumeration value="2013 год"/>
          <xsd:enumeration value="2014 год"/>
          <xsd:enumeration value="2015 год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x041f__x0430__x043f__x043a__x0430_ xmlns="a2849ce2-6366-4e71-8184-77fa0a0a79da">2015 год</_x041f__x0430__x043f__x043a__x0430_>
    <_dlc_DocId xmlns="57504d04-691e-4fc4-8f09-4f19fdbe90f6">XXJ7TYMEEKJ2-1611-20</_dlc_DocId>
    <_dlc_DocIdUrl xmlns="57504d04-691e-4fc4-8f09-4f19fdbe90f6">
      <Url>https://vip.gov.mari.ru/sernur/_layouts/DocIdRedir.aspx?ID=XXJ7TYMEEKJ2-1611-20</Url>
      <Description>XXJ7TYMEEKJ2-1611-20</Description>
    </_dlc_DocIdUrl>
  </documentManagement>
</p:properties>
</file>

<file path=customXml/itemProps1.xml><?xml version="1.0" encoding="utf-8"?>
<ds:datastoreItem xmlns:ds="http://schemas.openxmlformats.org/officeDocument/2006/customXml" ds:itemID="{D21EDCE8-F15E-408F-8CF9-960C97505EBC}"/>
</file>

<file path=customXml/itemProps2.xml><?xml version="1.0" encoding="utf-8"?>
<ds:datastoreItem xmlns:ds="http://schemas.openxmlformats.org/officeDocument/2006/customXml" ds:itemID="{5298F13F-14B6-4AF0-9B15-EC7A543DA561}"/>
</file>

<file path=customXml/itemProps3.xml><?xml version="1.0" encoding="utf-8"?>
<ds:datastoreItem xmlns:ds="http://schemas.openxmlformats.org/officeDocument/2006/customXml" ds:itemID="{307928C3-D480-415A-A88C-ADA877E9FE7C}"/>
</file>

<file path=customXml/itemProps4.xml><?xml version="1.0" encoding="utf-8"?>
<ds:datastoreItem xmlns:ds="http://schemas.openxmlformats.org/officeDocument/2006/customXml" ds:itemID="{4BD2BEA5-D4A3-4B63-9008-8D6D5733592A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14</Pages>
  <Words>1510</Words>
  <Characters>8612</Characters>
  <Application>Microsoft Office Outlook</Application>
  <DocSecurity>0</DocSecurity>
  <Lines>0</Lines>
  <Paragraphs>0</Paragraphs>
  <ScaleCrop>false</ScaleCrop>
  <Company>Администрация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характера руководителей образовательных учреждений за 2014 год</dc:title>
  <dc:subject/>
  <dc:creator>Вячеслав Александрович Зайцев</dc:creator>
  <cp:keywords/>
  <dc:description/>
  <cp:lastModifiedBy>Отдел по правовым вопросам</cp:lastModifiedBy>
  <cp:revision>6</cp:revision>
  <cp:lastPrinted>2015-04-13T06:41:00Z</cp:lastPrinted>
  <dcterms:created xsi:type="dcterms:W3CDTF">2015-05-25T05:18:00Z</dcterms:created>
  <dcterms:modified xsi:type="dcterms:W3CDTF">2015-05-25T06:54:00Z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0x01010053365E79116A5D419B9BA5CE264DB3A0</vt:lpwstr>
  </property>
  <property fmtid="{D5CDD505-2E9C-101B-9397-08002B2CF9AE}" pid="3" name="_dlc_DocIdItemGuid">
    <vt:lpwstr>e6f94bfd-126d-4dd8-bae5-7c581005e563</vt:lpwstr>
  </property>
</Properties>
</file>