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7A5" w:rsidRDefault="005D77A5" w:rsidP="00DF71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D77A5" w:rsidRDefault="005D77A5" w:rsidP="00DF71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DF7124" w:rsidRPr="00DF7124" w:rsidRDefault="00DF7124" w:rsidP="00DF71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F7124">
        <w:rPr>
          <w:rFonts w:ascii="Arial" w:hAnsi="Arial" w:cs="Arial"/>
          <w:sz w:val="20"/>
          <w:szCs w:val="20"/>
        </w:rPr>
        <w:t>Сведения о доходах, расходах,</w:t>
      </w:r>
    </w:p>
    <w:p w:rsidR="00DF7124" w:rsidRPr="00DF7124" w:rsidRDefault="00DF7124" w:rsidP="00DF71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F7124">
        <w:rPr>
          <w:rFonts w:ascii="Arial" w:hAnsi="Arial" w:cs="Arial"/>
          <w:sz w:val="20"/>
          <w:szCs w:val="20"/>
        </w:rPr>
        <w:t>об имуществе и обязательствах имущественного характера</w:t>
      </w:r>
    </w:p>
    <w:p w:rsidR="00DF7124" w:rsidRDefault="005E6AF8" w:rsidP="005D7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за период с 1 января 2014</w:t>
      </w:r>
      <w:r w:rsidR="00DF7124">
        <w:rPr>
          <w:rFonts w:ascii="Arial" w:hAnsi="Arial" w:cs="Arial"/>
          <w:sz w:val="20"/>
          <w:szCs w:val="20"/>
        </w:rPr>
        <w:t xml:space="preserve">г. по </w:t>
      </w:r>
      <w:r w:rsidR="001C381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31 декабря 2014</w:t>
      </w:r>
      <w:r w:rsidR="00DF7124" w:rsidRPr="00DF7124">
        <w:rPr>
          <w:rFonts w:ascii="Arial" w:hAnsi="Arial" w:cs="Arial"/>
          <w:sz w:val="20"/>
          <w:szCs w:val="20"/>
        </w:rPr>
        <w:t>г.</w:t>
      </w:r>
      <w:r w:rsidR="0036364A">
        <w:rPr>
          <w:rFonts w:ascii="Arial" w:hAnsi="Arial" w:cs="Arial"/>
          <w:sz w:val="20"/>
          <w:szCs w:val="20"/>
        </w:rPr>
        <w:t xml:space="preserve"> государственных гражданских служащих управы района Капотня г.</w:t>
      </w:r>
      <w:r>
        <w:rPr>
          <w:rFonts w:ascii="Arial" w:hAnsi="Arial" w:cs="Arial"/>
          <w:sz w:val="20"/>
          <w:szCs w:val="20"/>
        </w:rPr>
        <w:t xml:space="preserve"> </w:t>
      </w:r>
      <w:r w:rsidR="0036364A">
        <w:rPr>
          <w:rFonts w:ascii="Arial" w:hAnsi="Arial" w:cs="Arial"/>
          <w:sz w:val="20"/>
          <w:szCs w:val="20"/>
        </w:rPr>
        <w:t>Москвы</w:t>
      </w:r>
    </w:p>
    <w:p w:rsidR="0036364A" w:rsidRPr="005D77A5" w:rsidRDefault="0036364A" w:rsidP="005D77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1562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6"/>
        <w:gridCol w:w="1842"/>
        <w:gridCol w:w="1134"/>
        <w:gridCol w:w="1446"/>
        <w:gridCol w:w="1418"/>
        <w:gridCol w:w="708"/>
        <w:gridCol w:w="993"/>
        <w:gridCol w:w="1134"/>
        <w:gridCol w:w="708"/>
        <w:gridCol w:w="1134"/>
        <w:gridCol w:w="1560"/>
        <w:gridCol w:w="1389"/>
        <w:gridCol w:w="1729"/>
      </w:tblGrid>
      <w:tr w:rsidR="00DF7124" w:rsidTr="00876939">
        <w:trPr>
          <w:tblCellSpacing w:w="5" w:type="nil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Должность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Транспортные средства (вид, марка)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 xml:space="preserve">Декларированный годовой доход </w:t>
            </w:r>
            <w:hyperlink w:anchor="Par278" w:tooltip="Ссылка на текущий документ" w:history="1">
              <w:r>
                <w:rPr>
                  <w:color w:val="0000FF"/>
                </w:rPr>
                <w:t>&lt;1&gt;</w:t>
              </w:r>
            </w:hyperlink>
            <w:r>
              <w:t xml:space="preserve"> (руб.)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w:anchor="Par279" w:tooltip="Ссылка на текущий документ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DF7124" w:rsidTr="00876939">
        <w:trPr>
          <w:tblCellSpacing w:w="5" w:type="nil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вид 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вид 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center"/>
            </w:pPr>
          </w:p>
        </w:tc>
      </w:tr>
      <w:tr w:rsidR="00DF7124" w:rsidTr="00876939">
        <w:trPr>
          <w:trHeight w:val="1211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</w:pPr>
            <w: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8F684B" w:rsidP="00274FEB">
            <w:pPr>
              <w:pStyle w:val="ConsPlusNormal"/>
              <w:jc w:val="both"/>
            </w:pPr>
            <w:r>
              <w:t xml:space="preserve">Марков М.И.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8F684B" w:rsidP="00274FEB">
            <w:pPr>
              <w:pStyle w:val="ConsPlusNormal"/>
              <w:jc w:val="both"/>
            </w:pPr>
            <w:r>
              <w:t>Глава управы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Земельный участок</w:t>
            </w:r>
          </w:p>
          <w:p w:rsidR="00274FEB" w:rsidRDefault="00274FEB" w:rsidP="00274FEB">
            <w:pPr>
              <w:pStyle w:val="ConsPlusNormal"/>
              <w:jc w:val="both"/>
            </w:pPr>
          </w:p>
          <w:p w:rsidR="00274FEB" w:rsidRDefault="00274FEB" w:rsidP="00274FEB">
            <w:pPr>
              <w:pStyle w:val="ConsPlusNormal"/>
              <w:jc w:val="both"/>
            </w:pPr>
            <w: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Индивидуальная</w:t>
            </w:r>
          </w:p>
          <w:p w:rsidR="00274FEB" w:rsidRDefault="00274FEB" w:rsidP="00274FEB">
            <w:pPr>
              <w:pStyle w:val="ConsPlusNormal"/>
              <w:jc w:val="both"/>
            </w:pPr>
          </w:p>
          <w:p w:rsidR="00274FEB" w:rsidRDefault="00EA2001" w:rsidP="00274FEB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Pr="00274FEB" w:rsidRDefault="00274FEB" w:rsidP="00274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FE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74FEB">
              <w:rPr>
                <w:rFonts w:ascii="Arial" w:eastAsia="Times New Roman" w:hAnsi="Arial" w:cs="Arial"/>
                <w:sz w:val="20"/>
                <w:szCs w:val="20"/>
              </w:rPr>
              <w:t> 450</w:t>
            </w:r>
          </w:p>
          <w:p w:rsidR="00274FEB" w:rsidRPr="00274FEB" w:rsidRDefault="00274FEB" w:rsidP="00274F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4FEB" w:rsidRPr="00274FEB" w:rsidRDefault="00274FEB" w:rsidP="00274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FEB">
              <w:rPr>
                <w:rFonts w:ascii="Times New Roman" w:eastAsia="Times New Roman" w:hAnsi="Times New Roman" w:cs="Times New Roman"/>
                <w:sz w:val="24"/>
                <w:szCs w:val="24"/>
              </w:rPr>
              <w:t>171,6</w:t>
            </w:r>
          </w:p>
          <w:p w:rsidR="00274FEB" w:rsidRPr="00274FEB" w:rsidRDefault="00274FEB" w:rsidP="00274F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Россия</w:t>
            </w:r>
          </w:p>
          <w:p w:rsidR="00274FEB" w:rsidRDefault="00274FEB" w:rsidP="00274FEB">
            <w:pPr>
              <w:pStyle w:val="ConsPlusNormal"/>
              <w:jc w:val="both"/>
            </w:pPr>
          </w:p>
          <w:p w:rsidR="00274FEB" w:rsidRDefault="00274FEB" w:rsidP="00274FEB">
            <w:pPr>
              <w:pStyle w:val="ConsPlusNormal"/>
              <w:jc w:val="both"/>
            </w:pPr>
            <w:r>
              <w:t>Россия</w:t>
            </w:r>
          </w:p>
          <w:p w:rsidR="00274FEB" w:rsidRDefault="00274FEB" w:rsidP="00274FEB">
            <w:pPr>
              <w:pStyle w:val="ConsPlusNormal"/>
              <w:jc w:val="both"/>
            </w:pPr>
          </w:p>
          <w:p w:rsidR="00274FEB" w:rsidRDefault="00274FEB" w:rsidP="00274FEB">
            <w:pPr>
              <w:pStyle w:val="ConsPlusNormal"/>
              <w:jc w:val="both"/>
            </w:pPr>
          </w:p>
          <w:p w:rsidR="00274FEB" w:rsidRDefault="00274FEB" w:rsidP="00274FEB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577DC" w:rsidP="002577DC">
            <w:pPr>
              <w:pStyle w:val="ConsPlusNormal"/>
              <w:jc w:val="both"/>
            </w:pPr>
            <w:r>
              <w:t>1 432 829,57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DF7124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5656CF">
            <w:pPr>
              <w:pStyle w:val="ConsPlusNormal"/>
            </w:pPr>
            <w:r>
              <w:t>Супруг</w:t>
            </w:r>
            <w:r w:rsidR="005656CF"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 xml:space="preserve">Легковой автомобиль, </w:t>
            </w:r>
            <w:proofErr w:type="spellStart"/>
            <w:r>
              <w:t>Фольсваген</w:t>
            </w:r>
            <w:proofErr w:type="spellEnd"/>
            <w:r>
              <w:t xml:space="preserve"> пассат</w:t>
            </w:r>
            <w:r w:rsidR="00C87BD2">
              <w:t xml:space="preserve"> 2009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C87BD2" w:rsidP="00274FEB">
            <w:pPr>
              <w:pStyle w:val="ConsPlusNormal"/>
              <w:jc w:val="both"/>
            </w:pPr>
            <w:r>
              <w:t>308 538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DF7124" w:rsidTr="00876939">
        <w:trPr>
          <w:trHeight w:val="495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DF7124" w:rsidP="00274FEB">
            <w:pPr>
              <w:pStyle w:val="ConsPlusNormal"/>
            </w:pPr>
            <w: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Квартира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 xml:space="preserve">Земельный участок 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 xml:space="preserve">Жилой дом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51,3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1 450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171,6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Россия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Россия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274FEB" w:rsidTr="00876939">
        <w:trPr>
          <w:trHeight w:val="42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274FEB" w:rsidP="00274FEB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274FEB" w:rsidP="00274FEB">
            <w:pPr>
              <w:pStyle w:val="ConsPlusNormal"/>
            </w:pPr>
            <w:r>
              <w:t>Несовершеннолетний ребенок</w:t>
            </w:r>
          </w:p>
          <w:p w:rsidR="00274FEB" w:rsidRDefault="00274FEB" w:rsidP="00274FEB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274FEB" w:rsidP="00274FEB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Квартира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Земельный участок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51,3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1 450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171,6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Россия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Россия</w:t>
            </w: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</w:p>
          <w:p w:rsidR="00C87BD2" w:rsidRDefault="00C87BD2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3220AA" w:rsidP="00274FEB">
            <w:pPr>
              <w:pStyle w:val="ConsPlusNormal"/>
              <w:jc w:val="both"/>
            </w:pPr>
            <w:r>
              <w:t>5 618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EB" w:rsidRDefault="00EA2001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DF7124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</w:pPr>
            <w: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274FEB" w:rsidP="00274FEB">
            <w:pPr>
              <w:pStyle w:val="ConsPlusNormal"/>
              <w:jc w:val="both"/>
            </w:pPr>
            <w:r>
              <w:t>Матвеев О.А.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Заместитель главы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Долевая (1</w:t>
            </w:r>
            <w:r>
              <w:rPr>
                <w:lang w:val="en-US"/>
              </w:rPr>
              <w:t>/</w:t>
            </w:r>
            <w:r>
              <w:t>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8C5D07" w:rsidP="00274FEB">
            <w:pPr>
              <w:pStyle w:val="ConsPlusNormal"/>
              <w:jc w:val="both"/>
            </w:pPr>
            <w:r>
              <w:t>1 231 243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1C3818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DF7124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5656CF" w:rsidP="005656CF">
            <w:pPr>
              <w:pStyle w:val="ConsPlusNormal"/>
            </w:pPr>
            <w: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DF7124" w:rsidP="00274FEB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Земельный участок</w:t>
            </w:r>
          </w:p>
          <w:p w:rsidR="00933E16" w:rsidRDefault="00933E16" w:rsidP="00274FEB">
            <w:pPr>
              <w:pStyle w:val="ConsPlusNormal"/>
              <w:jc w:val="both"/>
            </w:pPr>
          </w:p>
          <w:p w:rsidR="00933E16" w:rsidRDefault="00933E16" w:rsidP="00274FEB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lastRenderedPageBreak/>
              <w:t>Индивидуальная</w:t>
            </w:r>
          </w:p>
          <w:p w:rsidR="00933E16" w:rsidRDefault="00933E16" w:rsidP="00274FEB">
            <w:pPr>
              <w:pStyle w:val="ConsPlusNormal"/>
              <w:jc w:val="both"/>
            </w:pPr>
          </w:p>
          <w:p w:rsidR="00933E16" w:rsidRDefault="00933E16" w:rsidP="00274FEB">
            <w:pPr>
              <w:pStyle w:val="ConsPlusNormal"/>
              <w:jc w:val="both"/>
            </w:pPr>
            <w:r w:rsidRPr="00933E16">
              <w:t>Долевая (1/2</w:t>
            </w:r>
            <w: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lastRenderedPageBreak/>
              <w:t>585</w:t>
            </w:r>
          </w:p>
          <w:p w:rsidR="00933E16" w:rsidRDefault="00933E16" w:rsidP="00274FEB">
            <w:pPr>
              <w:pStyle w:val="ConsPlusNormal"/>
              <w:jc w:val="both"/>
            </w:pPr>
          </w:p>
          <w:p w:rsidR="00933E16" w:rsidRDefault="00933E16" w:rsidP="00274FEB">
            <w:pPr>
              <w:pStyle w:val="ConsPlusNormal"/>
              <w:jc w:val="both"/>
            </w:pPr>
          </w:p>
          <w:p w:rsidR="00933E16" w:rsidRDefault="00933E16" w:rsidP="00274FEB">
            <w:pPr>
              <w:pStyle w:val="ConsPlusNormal"/>
              <w:jc w:val="both"/>
            </w:pPr>
            <w:r>
              <w:t>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lastRenderedPageBreak/>
              <w:t>Россия</w:t>
            </w:r>
          </w:p>
          <w:p w:rsidR="00933E16" w:rsidRDefault="00933E16" w:rsidP="00274FEB">
            <w:pPr>
              <w:pStyle w:val="ConsPlusNormal"/>
              <w:jc w:val="both"/>
            </w:pPr>
          </w:p>
          <w:p w:rsidR="00933E16" w:rsidRDefault="00933E16" w:rsidP="00274FEB">
            <w:pPr>
              <w:pStyle w:val="ConsPlusNormal"/>
              <w:jc w:val="both"/>
            </w:pPr>
          </w:p>
          <w:p w:rsidR="00933E16" w:rsidRDefault="00933E16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proofErr w:type="spellStart"/>
            <w:r>
              <w:lastRenderedPageBreak/>
              <w:t>Машиноместо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Легковой автомобиль-</w:t>
            </w:r>
            <w:r>
              <w:lastRenderedPageBreak/>
              <w:t>форд Куга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8C5D07" w:rsidP="00274FEB">
            <w:pPr>
              <w:pStyle w:val="ConsPlusNormal"/>
              <w:jc w:val="both"/>
            </w:pPr>
            <w:r w:rsidRPr="008C5D07">
              <w:lastRenderedPageBreak/>
              <w:t>1</w:t>
            </w:r>
            <w:r>
              <w:t> </w:t>
            </w:r>
            <w:r w:rsidRPr="008C5D07">
              <w:t>404</w:t>
            </w:r>
            <w:r>
              <w:t xml:space="preserve"> </w:t>
            </w:r>
            <w:bookmarkStart w:id="0" w:name="_GoBack"/>
            <w:bookmarkEnd w:id="0"/>
            <w:r w:rsidRPr="008C5D07">
              <w:t>981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1C3818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DF7124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lastRenderedPageBreak/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</w:pPr>
            <w:r>
              <w:t>Самонин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EA2001" w:rsidP="00274FEB">
            <w:pPr>
              <w:pStyle w:val="ConsPlusNormal"/>
              <w:jc w:val="both"/>
            </w:pPr>
            <w:r>
              <w:t>Заместитель главы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3B7A22" w:rsidP="00274FEB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3B7A22" w:rsidP="00274FEB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3B7A22" w:rsidP="00274FEB">
            <w:pPr>
              <w:pStyle w:val="ConsPlusNormal"/>
              <w:jc w:val="both"/>
            </w:pPr>
            <w: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3B7A22" w:rsidP="00274FEB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933E16" w:rsidP="00274FEB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7109C2" w:rsidP="00274FEB">
            <w:pPr>
              <w:pStyle w:val="ConsPlusNormal"/>
              <w:jc w:val="both"/>
            </w:pPr>
            <w:r>
              <w:t>944 035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24" w:rsidRDefault="001C3818" w:rsidP="00274FEB">
            <w:pPr>
              <w:pStyle w:val="ConsPlusNormal"/>
              <w:jc w:val="both"/>
            </w:pPr>
            <w:r>
              <w:t>-</w:t>
            </w:r>
          </w:p>
        </w:tc>
      </w:tr>
      <w:tr w:rsidR="00EA2001" w:rsidTr="0005238B">
        <w:trPr>
          <w:trHeight w:val="200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094A73" w:rsidP="00EA2001">
            <w:pPr>
              <w:pStyle w:val="ConsPlusNormal"/>
              <w:jc w:val="both"/>
            </w:pPr>
            <w:r>
              <w:t>4</w:t>
            </w:r>
            <w:r w:rsidR="00EA2001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</w:pPr>
            <w:r>
              <w:t>Клюева О.А.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  <w:jc w:val="both"/>
            </w:pPr>
            <w:r>
              <w:t>Заведующий сектором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Земельный участок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  <w:r>
              <w:t>Земельный участок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Индивидуальная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Индивидуальная</w:t>
            </w:r>
          </w:p>
          <w:p w:rsidR="0005238B" w:rsidRDefault="0005238B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1280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05238B" w:rsidP="00EA2001">
            <w:pPr>
              <w:pStyle w:val="ConsPlusNormal"/>
              <w:jc w:val="both"/>
            </w:pPr>
            <w:r>
              <w:t>1200</w:t>
            </w:r>
          </w:p>
          <w:p w:rsidR="0005238B" w:rsidRDefault="0005238B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65,5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Россия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Россия</w:t>
            </w:r>
          </w:p>
          <w:p w:rsidR="0005238B" w:rsidRDefault="0005238B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</w:p>
          <w:p w:rsidR="0005238B" w:rsidRDefault="0005238B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 xml:space="preserve">Легковой автомобиль-Мерседес </w:t>
            </w:r>
            <w:proofErr w:type="spellStart"/>
            <w:r w:rsidR="0005238B">
              <w:t>Бенс</w:t>
            </w:r>
            <w:proofErr w:type="spellEnd"/>
            <w:r w:rsidR="0005238B">
              <w:t xml:space="preserve"> </w:t>
            </w:r>
            <w:r>
              <w:t>2007г.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05238B" w:rsidP="00EA2001">
            <w:pPr>
              <w:pStyle w:val="ConsPlusNormal"/>
              <w:jc w:val="both"/>
            </w:pPr>
            <w:r>
              <w:t>429 986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1C3818" w:rsidP="00EA2001">
            <w:pPr>
              <w:pStyle w:val="ConsPlusNormal"/>
              <w:jc w:val="both"/>
            </w:pPr>
            <w:r>
              <w:t>-</w:t>
            </w:r>
          </w:p>
        </w:tc>
      </w:tr>
      <w:tr w:rsidR="00EA2001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</w:pPr>
            <w:r>
              <w:t>Несовершеннолетний ребенок</w:t>
            </w:r>
          </w:p>
          <w:p w:rsidR="00EA2001" w:rsidRDefault="00EA2001" w:rsidP="00EA200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1C3818" w:rsidP="00EA2001">
            <w:pPr>
              <w:pStyle w:val="ConsPlusNormal"/>
              <w:jc w:val="both"/>
            </w:pPr>
            <w:r>
              <w:t>-</w:t>
            </w:r>
          </w:p>
        </w:tc>
      </w:tr>
      <w:tr w:rsidR="00EA2001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</w:pPr>
            <w:r>
              <w:t>Несовершеннолетний ребенок</w:t>
            </w:r>
          </w:p>
          <w:p w:rsidR="00EA2001" w:rsidRDefault="00EA2001" w:rsidP="00EA200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EA2001" w:rsidP="00EA2001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Квартира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65,5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Россия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51406A" w:rsidP="00EA2001">
            <w:pPr>
              <w:pStyle w:val="ConsPlusNormal"/>
              <w:jc w:val="both"/>
            </w:pPr>
            <w:r>
              <w:t>-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1C3818" w:rsidP="00EA2001">
            <w:pPr>
              <w:pStyle w:val="ConsPlusNormal"/>
              <w:jc w:val="both"/>
            </w:pPr>
            <w:r>
              <w:t>-</w:t>
            </w: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  <w:p w:rsidR="0051406A" w:rsidRDefault="0051406A" w:rsidP="00EA2001">
            <w:pPr>
              <w:pStyle w:val="ConsPlusNormal"/>
              <w:jc w:val="both"/>
            </w:pPr>
          </w:p>
        </w:tc>
      </w:tr>
      <w:tr w:rsidR="00EA2001" w:rsidTr="00876939">
        <w:trPr>
          <w:trHeight w:val="114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695277" w:rsidP="00EA2001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094A73" w:rsidP="00EA2001">
            <w:pPr>
              <w:pStyle w:val="ConsPlusNormal"/>
            </w:pPr>
            <w:r>
              <w:t>Киселев И.П.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9B089C" w:rsidP="00EA2001">
            <w:pPr>
              <w:pStyle w:val="ConsPlusNormal"/>
              <w:jc w:val="both"/>
            </w:pPr>
            <w:r>
              <w:t>Заведующий сектором</w:t>
            </w:r>
          </w:p>
          <w:p w:rsidR="00094A73" w:rsidRDefault="00094A73" w:rsidP="00EA2001">
            <w:pPr>
              <w:pStyle w:val="ConsPlusNormal"/>
              <w:jc w:val="both"/>
            </w:pPr>
          </w:p>
          <w:p w:rsidR="00094A73" w:rsidRDefault="00094A73" w:rsidP="00EA2001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Долевая (1</w:t>
            </w:r>
            <w:r>
              <w:rPr>
                <w:lang w:val="en-US"/>
              </w:rPr>
              <w:t>/</w:t>
            </w:r>
            <w:r>
              <w:t>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Pr="009B089C" w:rsidRDefault="007824DA" w:rsidP="009B089C">
            <w:pPr>
              <w:pStyle w:val="ConsPlusNormal"/>
              <w:jc w:val="both"/>
            </w:pPr>
            <w: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Pr="00933E16" w:rsidRDefault="007824D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Pr="007824DA" w:rsidRDefault="007824DA" w:rsidP="00EA2001">
            <w:pPr>
              <w:pStyle w:val="ConsPlusNormal"/>
              <w:jc w:val="both"/>
              <w:rPr>
                <w:lang w:val="en-US"/>
              </w:rPr>
            </w:pPr>
            <w:r>
              <w:t xml:space="preserve">Легковой автомобиль </w:t>
            </w:r>
            <w:r>
              <w:rPr>
                <w:lang w:val="en-US"/>
              </w:rPr>
              <w:t xml:space="preserve">Nissan Maxima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801 203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01" w:rsidRDefault="007824DA" w:rsidP="00EA2001">
            <w:pPr>
              <w:pStyle w:val="ConsPlusNormal"/>
              <w:jc w:val="both"/>
            </w:pPr>
            <w:r>
              <w:t>-</w:t>
            </w:r>
          </w:p>
        </w:tc>
      </w:tr>
      <w:tr w:rsidR="00094A73" w:rsidTr="00876939">
        <w:trPr>
          <w:trHeight w:val="33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</w:pPr>
            <w: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  <w:jc w:val="both"/>
            </w:pPr>
          </w:p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Pr="007824DA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Квартира</w:t>
            </w:r>
          </w:p>
          <w:p w:rsidR="007824DA" w:rsidRDefault="007824DA" w:rsidP="00EA2001">
            <w:pPr>
              <w:pStyle w:val="ConsPlusNormal"/>
              <w:jc w:val="both"/>
            </w:pPr>
          </w:p>
          <w:p w:rsidR="007824DA" w:rsidRDefault="007824DA" w:rsidP="00EA2001">
            <w:pPr>
              <w:pStyle w:val="ConsPlusNormal"/>
              <w:jc w:val="both"/>
            </w:pPr>
          </w:p>
          <w:p w:rsidR="007824DA" w:rsidRDefault="007824D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52</w:t>
            </w:r>
          </w:p>
          <w:p w:rsidR="007824DA" w:rsidRDefault="007824DA" w:rsidP="00EA2001">
            <w:pPr>
              <w:pStyle w:val="ConsPlusNormal"/>
              <w:jc w:val="both"/>
            </w:pPr>
          </w:p>
          <w:p w:rsidR="007824DA" w:rsidRDefault="007824DA" w:rsidP="00EA2001">
            <w:pPr>
              <w:pStyle w:val="ConsPlusNormal"/>
              <w:jc w:val="both"/>
            </w:pPr>
          </w:p>
          <w:p w:rsidR="007824DA" w:rsidRDefault="007824DA" w:rsidP="00EA2001">
            <w:pPr>
              <w:pStyle w:val="ConsPlusNormal"/>
              <w:jc w:val="both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Россия</w:t>
            </w:r>
          </w:p>
          <w:p w:rsidR="007824DA" w:rsidRDefault="007824DA" w:rsidP="00EA2001">
            <w:pPr>
              <w:pStyle w:val="ConsPlusNormal"/>
              <w:jc w:val="both"/>
            </w:pPr>
          </w:p>
          <w:p w:rsidR="007824DA" w:rsidRDefault="007824D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Pr="00933E16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</w:tr>
      <w:tr w:rsidR="00094A73" w:rsidTr="00876939">
        <w:trPr>
          <w:trHeight w:val="33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</w:pPr>
            <w:r>
              <w:t>Несовершеннолетний ребенок</w:t>
            </w:r>
          </w:p>
          <w:p w:rsidR="009B089C" w:rsidRDefault="009B089C" w:rsidP="00EA200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  <w:jc w:val="both"/>
            </w:pPr>
          </w:p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Pr="007824DA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DA" w:rsidRDefault="007824DA" w:rsidP="00EA2001">
            <w:pPr>
              <w:pStyle w:val="ConsPlusNormal"/>
              <w:jc w:val="both"/>
            </w:pPr>
          </w:p>
          <w:p w:rsidR="00094A73" w:rsidRDefault="007824D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4DA" w:rsidRDefault="007824DA" w:rsidP="00EA2001">
            <w:pPr>
              <w:pStyle w:val="ConsPlusNormal"/>
              <w:jc w:val="both"/>
            </w:pPr>
          </w:p>
          <w:p w:rsidR="00094A73" w:rsidRDefault="007824DA" w:rsidP="00EA2001">
            <w:pPr>
              <w:pStyle w:val="ConsPlusNormal"/>
              <w:jc w:val="both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  <w:jc w:val="both"/>
            </w:pPr>
          </w:p>
          <w:p w:rsidR="007824DA" w:rsidRDefault="007824D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Pr="00933E16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</w:tr>
      <w:tr w:rsidR="00094A73" w:rsidTr="00876939">
        <w:trPr>
          <w:trHeight w:val="240"/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094A73" w:rsidP="00EA2001">
            <w:pPr>
              <w:pStyle w:val="ConsPlusNormal"/>
            </w:pPr>
            <w:r>
              <w:t>Несовершеннолетний ребенок</w:t>
            </w:r>
          </w:p>
          <w:p w:rsidR="009B089C" w:rsidRDefault="009B089C" w:rsidP="00EA2001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Долевая (1</w:t>
            </w:r>
            <w:r>
              <w:rPr>
                <w:lang w:val="en-US"/>
              </w:rPr>
              <w:t>/2</w:t>
            </w:r>
            <w: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Pr="007824DA" w:rsidRDefault="007824DA" w:rsidP="00EA2001">
            <w:pPr>
              <w:pStyle w:val="ConsPlusNormal"/>
              <w:jc w:val="both"/>
            </w:pPr>
            <w: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Pr="00933E16" w:rsidRDefault="007824DA" w:rsidP="00EA2001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A73" w:rsidRDefault="007824DA" w:rsidP="00EA2001">
            <w:pPr>
              <w:pStyle w:val="ConsPlusNormal"/>
              <w:jc w:val="both"/>
            </w:pPr>
            <w:r>
              <w:t>-</w:t>
            </w:r>
          </w:p>
        </w:tc>
      </w:tr>
      <w:tr w:rsidR="00080583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695277" w:rsidP="005346EE">
            <w:pPr>
              <w:pStyle w:val="ConsPlusNormal"/>
              <w:jc w:val="both"/>
            </w:pPr>
            <w:r>
              <w:t>6</w:t>
            </w:r>
            <w:r w:rsidR="00080583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5D77A5" w:rsidP="005346EE">
            <w:pPr>
              <w:pStyle w:val="ConsPlusNormal"/>
            </w:pPr>
            <w:proofErr w:type="spellStart"/>
            <w:r>
              <w:t>Голошейкина</w:t>
            </w:r>
            <w:proofErr w:type="spellEnd"/>
            <w:r>
              <w:t xml:space="preserve"> А.И.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346EE">
            <w:pPr>
              <w:pStyle w:val="ConsPlusNormal"/>
              <w:jc w:val="both"/>
            </w:pPr>
            <w:r>
              <w:t>Начальник отдела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Долевая (1</w:t>
            </w:r>
            <w:r>
              <w:rPr>
                <w:lang w:val="en-US"/>
              </w:rPr>
              <w:t>/2</w:t>
            </w:r>
            <w: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Pr="00F334F7" w:rsidRDefault="00F334F7" w:rsidP="005346EE">
            <w:pPr>
              <w:pStyle w:val="ConsPlusNormal"/>
              <w:jc w:val="both"/>
            </w:pPr>
            <w:r>
              <w:t>64,</w:t>
            </w:r>
            <w:r w:rsidRPr="00F334F7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  <w:rPr>
                <w:lang w:val="en-US"/>
              </w:rPr>
            </w:pPr>
            <w:r>
              <w:t>Квартира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Земельный участок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Pr="00876939" w:rsidRDefault="00876939" w:rsidP="005346EE">
            <w:pPr>
              <w:pStyle w:val="ConsPlusNormal"/>
              <w:jc w:val="both"/>
            </w:pPr>
            <w:r>
              <w:t>Дом</w:t>
            </w:r>
          </w:p>
          <w:p w:rsidR="00876939" w:rsidRPr="00876939" w:rsidRDefault="00876939" w:rsidP="005346EE">
            <w:pPr>
              <w:pStyle w:val="ConsPlusNormal"/>
              <w:jc w:val="both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35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815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Россия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Россия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Pr="00876939" w:rsidRDefault="00876939" w:rsidP="005346EE">
            <w:pPr>
              <w:pStyle w:val="ConsPlusNormal"/>
              <w:jc w:val="both"/>
              <w:rPr>
                <w:lang w:val="en-US"/>
              </w:rPr>
            </w:pPr>
            <w:r>
              <w:t xml:space="preserve">Легковой автомобиль </w:t>
            </w:r>
            <w:r>
              <w:rPr>
                <w:lang w:val="en-US"/>
              </w:rPr>
              <w:t>Kia Rio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876939" w:rsidP="005346EE">
            <w:pPr>
              <w:pStyle w:val="ConsPlusNormal"/>
              <w:jc w:val="both"/>
            </w:pPr>
            <w:r>
              <w:t>119 970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080583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656CF">
            <w:pPr>
              <w:pStyle w:val="ConsPlusNormal"/>
            </w:pPr>
            <w:r>
              <w:t xml:space="preserve">Супруг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Земельный участок</w:t>
            </w: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  <w:r>
              <w:t>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Индивидуальная</w:t>
            </w: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  <w: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815</w:t>
            </w: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  <w: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Россия</w:t>
            </w: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Квартира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Квартира</w:t>
            </w: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</w:p>
          <w:p w:rsidR="00F334F7" w:rsidRDefault="00F334F7" w:rsidP="005346EE">
            <w:pPr>
              <w:pStyle w:val="ConsPlusNormal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lastRenderedPageBreak/>
              <w:t>64,8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Россия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Легковой автомобиль Опель астра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876939" w:rsidP="005346EE">
            <w:pPr>
              <w:pStyle w:val="ConsPlusNormal"/>
              <w:jc w:val="both"/>
            </w:pPr>
            <w:r>
              <w:t>114 385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080583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346EE">
            <w:pPr>
              <w:pStyle w:val="ConsPlusNormal"/>
            </w:pPr>
            <w: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080583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Квартира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64,8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Россия</w:t>
            </w: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</w:p>
          <w:p w:rsidR="00876939" w:rsidRDefault="00876939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F334F7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83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695277" w:rsidP="005346EE">
            <w:pPr>
              <w:pStyle w:val="ConsPlusNormal"/>
              <w:jc w:val="both"/>
            </w:pPr>
            <w:r>
              <w:t>7</w:t>
            </w:r>
            <w:r w:rsidR="005D77A5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</w:pPr>
            <w:r>
              <w:t>Рязанова О.Н.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  <w:r>
              <w:t>Главный специалист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Квартира</w:t>
            </w:r>
          </w:p>
          <w:p w:rsidR="00823D0F" w:rsidRDefault="00823D0F" w:rsidP="005346EE">
            <w:pPr>
              <w:pStyle w:val="ConsPlusNormal"/>
              <w:jc w:val="both"/>
            </w:pPr>
          </w:p>
          <w:p w:rsidR="00823D0F" w:rsidRDefault="00823D0F" w:rsidP="005346EE">
            <w:pPr>
              <w:pStyle w:val="ConsPlusNormal"/>
              <w:jc w:val="both"/>
            </w:pPr>
            <w:r>
              <w:t xml:space="preserve">Квартира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62</w:t>
            </w:r>
          </w:p>
          <w:p w:rsidR="00823D0F" w:rsidRDefault="00823D0F" w:rsidP="005346EE">
            <w:pPr>
              <w:pStyle w:val="ConsPlusNormal"/>
              <w:jc w:val="both"/>
            </w:pPr>
          </w:p>
          <w:p w:rsidR="00823D0F" w:rsidRDefault="00823D0F" w:rsidP="005346EE">
            <w:pPr>
              <w:pStyle w:val="ConsPlusNormal"/>
              <w:jc w:val="both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Россия</w:t>
            </w:r>
          </w:p>
          <w:p w:rsidR="00823D0F" w:rsidRDefault="00823D0F" w:rsidP="005346EE">
            <w:pPr>
              <w:pStyle w:val="ConsPlusNormal"/>
              <w:jc w:val="both"/>
            </w:pPr>
          </w:p>
          <w:p w:rsidR="00823D0F" w:rsidRDefault="00823D0F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Легковой автомобил</w:t>
            </w:r>
            <w:proofErr w:type="gramStart"/>
            <w:r>
              <w:t>ь-</w:t>
            </w:r>
            <w:proofErr w:type="gramEnd"/>
            <w:r>
              <w:t xml:space="preserve"> </w:t>
            </w:r>
            <w:proofErr w:type="spellStart"/>
            <w:r w:rsidRPr="00823D0F">
              <w:t>Хундай</w:t>
            </w:r>
            <w:proofErr w:type="spellEnd"/>
            <w:r w:rsidRPr="00823D0F">
              <w:t xml:space="preserve"> </w:t>
            </w:r>
            <w:r>
              <w:t>-</w:t>
            </w:r>
            <w:proofErr w:type="spellStart"/>
            <w:r w:rsidRPr="00823D0F">
              <w:t>Солярис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BC0217" w:rsidP="005346EE">
            <w:pPr>
              <w:pStyle w:val="ConsPlusNormal"/>
              <w:jc w:val="both"/>
            </w:pPr>
            <w:r>
              <w:t>671 365, 47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656CF">
            <w:pPr>
              <w:pStyle w:val="ConsPlusNormal"/>
            </w:pPr>
            <w:r>
              <w:t xml:space="preserve">Супруг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Квартира</w:t>
            </w:r>
          </w:p>
          <w:p w:rsidR="00823D0F" w:rsidRDefault="00823D0F" w:rsidP="005346EE">
            <w:pPr>
              <w:pStyle w:val="ConsPlusNormal"/>
              <w:jc w:val="both"/>
            </w:pPr>
          </w:p>
          <w:p w:rsidR="00823D0F" w:rsidRDefault="00823D0F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62</w:t>
            </w:r>
          </w:p>
          <w:p w:rsidR="00823D0F" w:rsidRDefault="00823D0F" w:rsidP="005346EE">
            <w:pPr>
              <w:pStyle w:val="ConsPlusNormal"/>
              <w:jc w:val="both"/>
            </w:pPr>
          </w:p>
          <w:p w:rsidR="00823D0F" w:rsidRDefault="00823D0F" w:rsidP="005346EE">
            <w:pPr>
              <w:pStyle w:val="ConsPlusNormal"/>
              <w:jc w:val="both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Россия</w:t>
            </w:r>
          </w:p>
          <w:p w:rsidR="00823D0F" w:rsidRDefault="00823D0F" w:rsidP="005346EE">
            <w:pPr>
              <w:pStyle w:val="ConsPlusNormal"/>
              <w:jc w:val="both"/>
            </w:pPr>
          </w:p>
          <w:p w:rsidR="00823D0F" w:rsidRDefault="00823D0F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823D0F" w:rsidP="00BC0217">
            <w:pPr>
              <w:pStyle w:val="ConsPlusNormal"/>
              <w:jc w:val="both"/>
            </w:pPr>
            <w:r w:rsidRPr="00823D0F">
              <w:t>7</w:t>
            </w:r>
            <w:r w:rsidR="00BC0217">
              <w:t>95 595,26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</w:pPr>
            <w: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4268FC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4268FC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4268FC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4268FC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4268FC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</w:pPr>
            <w: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Квартира</w:t>
            </w:r>
          </w:p>
          <w:p w:rsidR="00D90998" w:rsidRDefault="00D90998" w:rsidP="005346EE">
            <w:pPr>
              <w:pStyle w:val="ConsPlusNormal"/>
              <w:jc w:val="both"/>
            </w:pPr>
          </w:p>
          <w:p w:rsidR="00D90998" w:rsidRDefault="00D90998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62</w:t>
            </w:r>
          </w:p>
          <w:p w:rsidR="00D90998" w:rsidRDefault="00D90998" w:rsidP="005346EE">
            <w:pPr>
              <w:pStyle w:val="ConsPlusNormal"/>
              <w:jc w:val="both"/>
            </w:pPr>
          </w:p>
          <w:p w:rsidR="00D90998" w:rsidRDefault="00D90998" w:rsidP="005346EE">
            <w:pPr>
              <w:pStyle w:val="ConsPlusNormal"/>
              <w:jc w:val="both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Россия</w:t>
            </w:r>
          </w:p>
          <w:p w:rsidR="00D90998" w:rsidRDefault="00D90998" w:rsidP="005346EE">
            <w:pPr>
              <w:pStyle w:val="ConsPlusNormal"/>
              <w:jc w:val="both"/>
            </w:pPr>
          </w:p>
          <w:p w:rsidR="00D90998" w:rsidRDefault="00D90998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9099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695277" w:rsidP="005346EE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</w:pPr>
            <w:r>
              <w:t>Павлова Е.А.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  <w:r>
              <w:t>Главный специалист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Квартира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Земельный участок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54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Россия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E0091B" w:rsidP="005346EE">
            <w:pPr>
              <w:pStyle w:val="ConsPlusNormal"/>
              <w:jc w:val="both"/>
            </w:pPr>
            <w:r>
              <w:t>568 333,62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656CF">
            <w:pPr>
              <w:pStyle w:val="ConsPlusNormal"/>
            </w:pPr>
            <w:r>
              <w:t xml:space="preserve">Супруг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Земельный участок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Индивидуальная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Долевая (1</w:t>
            </w:r>
            <w:r>
              <w:rPr>
                <w:lang w:val="en-US"/>
              </w:rPr>
              <w:t>/</w:t>
            </w:r>
            <w:r>
              <w:t>3)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600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Россия</w:t>
            </w: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</w:p>
          <w:p w:rsidR="00D2443D" w:rsidRDefault="00D2443D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D2443D" w:rsidP="005346EE">
            <w:pPr>
              <w:pStyle w:val="ConsPlusNormal"/>
              <w:jc w:val="both"/>
            </w:pPr>
            <w:r>
              <w:t xml:space="preserve">Легковой автомобиль-опель </w:t>
            </w:r>
            <w:proofErr w:type="spellStart"/>
            <w:r>
              <w:t>атрс</w:t>
            </w:r>
            <w:proofErr w:type="spellEnd"/>
            <w:r>
              <w:t>,</w:t>
            </w:r>
          </w:p>
          <w:p w:rsidR="00D2443D" w:rsidRDefault="00D2443D" w:rsidP="005346EE">
            <w:pPr>
              <w:pStyle w:val="ConsPlusNormal"/>
              <w:jc w:val="both"/>
            </w:pPr>
            <w:r>
              <w:t xml:space="preserve">Легковой автомобиль </w:t>
            </w:r>
            <w:r w:rsidRPr="00D2443D">
              <w:t xml:space="preserve">Митсубиси </w:t>
            </w:r>
            <w:proofErr w:type="spellStart"/>
            <w:r w:rsidRPr="00D2443D">
              <w:t>Паджера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E0091B" w:rsidP="005346EE">
            <w:pPr>
              <w:pStyle w:val="ConsPlusNormal"/>
              <w:jc w:val="both"/>
            </w:pPr>
            <w:r>
              <w:t>712 800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</w:pPr>
            <w: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Квартира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Индивидуальная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Долевая (1</w:t>
            </w:r>
            <w:r>
              <w:rPr>
                <w:lang w:val="en-US"/>
              </w:rPr>
              <w:t>/</w:t>
            </w:r>
            <w:r>
              <w:t>3)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70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45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Россия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Земельный участок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5D77A5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</w:pPr>
            <w: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5D77A5" w:rsidP="005346EE">
            <w:pPr>
              <w:pStyle w:val="ConsPlusNormal"/>
              <w:jc w:val="both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Квартира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Земельный участок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54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Россия</w:t>
            </w: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</w:p>
          <w:p w:rsidR="00051CD8" w:rsidRDefault="00051CD8" w:rsidP="005346EE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051CD8" w:rsidP="005346E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5" w:rsidRDefault="001C3818" w:rsidP="005346EE">
            <w:pPr>
              <w:pStyle w:val="ConsPlusNormal"/>
              <w:jc w:val="both"/>
            </w:pPr>
            <w:r>
              <w:t>-</w:t>
            </w:r>
          </w:p>
        </w:tc>
      </w:tr>
      <w:tr w:rsidR="00933E16" w:rsidTr="00876939">
        <w:trPr>
          <w:tblCellSpacing w:w="5" w:type="nil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695277" w:rsidP="00F334F7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933E16" w:rsidP="00F334F7">
            <w:pPr>
              <w:pStyle w:val="ConsPlusNormal"/>
            </w:pPr>
            <w:r>
              <w:t>Молчанов А.Д.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933E16" w:rsidP="00F334F7">
            <w:pPr>
              <w:pStyle w:val="ConsPlusNormal"/>
              <w:jc w:val="both"/>
            </w:pPr>
            <w:r>
              <w:t>Ведущий</w:t>
            </w:r>
            <w:r w:rsidR="005E6AF8">
              <w:t xml:space="preserve"> </w:t>
            </w:r>
            <w:r>
              <w:t>специалист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61,3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F334F7">
            <w:pPr>
              <w:pStyle w:val="ConsPlusNormal"/>
              <w:jc w:val="both"/>
            </w:pPr>
            <w:r>
              <w:t xml:space="preserve">Легковой автомобиль </w:t>
            </w:r>
            <w:r w:rsidRPr="00051CD8">
              <w:t>Хонда HR-V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051CD8" w:rsidP="00BC0217">
            <w:pPr>
              <w:pStyle w:val="ConsPlusNormal"/>
              <w:jc w:val="both"/>
            </w:pPr>
            <w:r w:rsidRPr="00051CD8">
              <w:t>5</w:t>
            </w:r>
            <w:r w:rsidR="00BC0217">
              <w:t>88 812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E16" w:rsidRDefault="00933E16" w:rsidP="00F334F7">
            <w:pPr>
              <w:pStyle w:val="ConsPlusNormal"/>
              <w:jc w:val="both"/>
            </w:pPr>
            <w:r>
              <w:t>-</w:t>
            </w:r>
          </w:p>
        </w:tc>
      </w:tr>
    </w:tbl>
    <w:p w:rsidR="00DF7124" w:rsidRDefault="00DF7124" w:rsidP="00DF7124"/>
    <w:p w:rsidR="00DF7124" w:rsidRDefault="00DF7124"/>
    <w:p w:rsidR="00DF7124" w:rsidRDefault="00DF7124"/>
    <w:p w:rsidR="00DF7124" w:rsidRDefault="00DF7124"/>
    <w:p w:rsidR="00DF7124" w:rsidRDefault="00DF7124"/>
    <w:sectPr w:rsidR="00DF7124" w:rsidSect="005D77A5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654"/>
    <w:rsid w:val="00000AD6"/>
    <w:rsid w:val="000221C5"/>
    <w:rsid w:val="00051CD8"/>
    <w:rsid w:val="0005238B"/>
    <w:rsid w:val="00080583"/>
    <w:rsid w:val="00094A73"/>
    <w:rsid w:val="001C3818"/>
    <w:rsid w:val="002577DC"/>
    <w:rsid w:val="00274FEB"/>
    <w:rsid w:val="003220AA"/>
    <w:rsid w:val="0036364A"/>
    <w:rsid w:val="003B7A22"/>
    <w:rsid w:val="004268FC"/>
    <w:rsid w:val="0051406A"/>
    <w:rsid w:val="005346EE"/>
    <w:rsid w:val="005656CF"/>
    <w:rsid w:val="005D77A5"/>
    <w:rsid w:val="005E6AF8"/>
    <w:rsid w:val="00695277"/>
    <w:rsid w:val="007109C2"/>
    <w:rsid w:val="007824DA"/>
    <w:rsid w:val="007A6AD5"/>
    <w:rsid w:val="00823D0F"/>
    <w:rsid w:val="00876939"/>
    <w:rsid w:val="008C5D07"/>
    <w:rsid w:val="008E5E1E"/>
    <w:rsid w:val="008F684B"/>
    <w:rsid w:val="00933E16"/>
    <w:rsid w:val="009928B3"/>
    <w:rsid w:val="009A2F43"/>
    <w:rsid w:val="009B089C"/>
    <w:rsid w:val="009C3400"/>
    <w:rsid w:val="00AB1E3C"/>
    <w:rsid w:val="00B073FE"/>
    <w:rsid w:val="00BC0217"/>
    <w:rsid w:val="00BF1A12"/>
    <w:rsid w:val="00C87BD2"/>
    <w:rsid w:val="00D2443D"/>
    <w:rsid w:val="00D36055"/>
    <w:rsid w:val="00D37664"/>
    <w:rsid w:val="00D90998"/>
    <w:rsid w:val="00DF7124"/>
    <w:rsid w:val="00E0091B"/>
    <w:rsid w:val="00E87452"/>
    <w:rsid w:val="00EA2001"/>
    <w:rsid w:val="00EE491A"/>
    <w:rsid w:val="00F334F7"/>
    <w:rsid w:val="00FE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6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66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74F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74FEB"/>
    <w:rPr>
      <w:rFonts w:eastAsiaTheme="minorEastAsia"/>
      <w:lang w:eastAsia="ru-RU"/>
    </w:rPr>
  </w:style>
  <w:style w:type="paragraph" w:customStyle="1" w:styleId="ConsPlusCell">
    <w:name w:val="ConsPlusCell"/>
    <w:uiPriority w:val="99"/>
    <w:rsid w:val="009C34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6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66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74F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74FEB"/>
    <w:rPr>
      <w:rFonts w:eastAsiaTheme="minorEastAsia"/>
      <w:lang w:eastAsia="ru-RU"/>
    </w:rPr>
  </w:style>
  <w:style w:type="paragraph" w:customStyle="1" w:styleId="ConsPlusCell">
    <w:name w:val="ConsPlusCell"/>
    <w:uiPriority w:val="99"/>
    <w:rsid w:val="009C34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5835BACB</Template>
  <TotalTime>70</TotalTime>
  <Pages>4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Данильченко Елена Павловна.</dc:creator>
  <cp:lastModifiedBy>Данильченко Елена Павловна.</cp:lastModifiedBy>
  <cp:revision>17</cp:revision>
  <dcterms:created xsi:type="dcterms:W3CDTF">2015-04-06T07:46:00Z</dcterms:created>
  <dcterms:modified xsi:type="dcterms:W3CDTF">2015-05-05T10:36:00Z</dcterms:modified>
</cp:coreProperties>
</file>